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953CA43" w14:textId="2FA55859" w:rsidR="00195E59" w:rsidRDefault="00CA05B1" w:rsidP="003C6458">
      <w:pPr>
        <w:pStyle w:val="Messenger"/>
      </w:pPr>
      <w:r>
        <w:rPr>
          <w:noProof/>
        </w:rPr>
        <mc:AlternateContent>
          <mc:Choice Requires="wps">
            <w:drawing>
              <wp:anchor distT="0" distB="0" distL="114300" distR="114300" simplePos="0" relativeHeight="251641854" behindDoc="0" locked="0" layoutInCell="1" allowOverlap="1" wp14:anchorId="668EC43D" wp14:editId="2D26CAFB">
                <wp:simplePos x="0" y="0"/>
                <wp:positionH relativeFrom="column">
                  <wp:posOffset>1384935</wp:posOffset>
                </wp:positionH>
                <wp:positionV relativeFrom="paragraph">
                  <wp:posOffset>675005</wp:posOffset>
                </wp:positionV>
                <wp:extent cx="5029200" cy="241300"/>
                <wp:effectExtent l="0" t="0" r="0" b="12700"/>
                <wp:wrapSquare wrapText="bothSides"/>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E161B" w14:textId="67DCD644" w:rsidR="005D671F" w:rsidRPr="005D671F" w:rsidRDefault="005D671F" w:rsidP="005D671F">
                            <w:pPr>
                              <w:jc w:val="right"/>
                              <w:rPr>
                                <w:rFonts w:ascii="Palatino" w:hAnsi="Palatino"/>
                                <w:sz w:val="20"/>
                                <w:szCs w:val="20"/>
                              </w:rPr>
                            </w:pPr>
                            <w:r>
                              <w:rPr>
                                <w:rFonts w:ascii="Palatino" w:hAnsi="Palatino"/>
                                <w:sz w:val="20"/>
                                <w:szCs w:val="20"/>
                              </w:rPr>
                              <w:t>December 2017 &amp; January 2018  Volume 8 Number 8</w:t>
                            </w:r>
                          </w:p>
                        </w:txbxContent>
                      </wps:txbx>
                      <wps:bodyPr rot="0" vert="horz" wrap="square" lIns="0" tIns="0" rIns="0" bIns="0" anchor="t" anchorCtr="0" upright="1">
                        <a:noAutofit/>
                      </wps:bodyPr>
                    </wps:wsp>
                  </a:graphicData>
                </a:graphic>
              </wp:anchor>
            </w:drawing>
          </mc:Choice>
          <mc:Fallback>
            <w:pict>
              <v:shapetype w14:anchorId="668EC43D" id="_x0000_t202" coordsize="21600,21600" o:spt="202" path="m0,0l0,21600,21600,21600,21600,0xe">
                <v:stroke joinstyle="miter"/>
                <v:path gradientshapeok="t" o:connecttype="rect"/>
              </v:shapetype>
              <v:shape id="Text Box 53" o:spid="_x0000_s1026" type="#_x0000_t202" style="position:absolute;margin-left:109.05pt;margin-top:53.15pt;width:396pt;height:19pt;z-index:2516418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" stroked="f">
                <v:textbox inset="0,0,0,0">
                  <w:txbxContent>
                    <w:p w14:paraId="4B3E161B" w14:textId="67DCD644" w:rsidR="005D671F" w:rsidRPr="005D671F" w:rsidRDefault="005D671F" w:rsidP="005D671F">
                      <w:pPr>
                        <w:jc w:val="right"/>
                        <w:rPr>
                          <w:rFonts w:ascii="Palatino" w:hAnsi="Palatino"/>
                          <w:sz w:val="20"/>
                          <w:szCs w:val="20"/>
                        </w:rPr>
                      </w:pPr>
                      <w:r>
                        <w:rPr>
                          <w:rFonts w:ascii="Palatino" w:hAnsi="Palatino"/>
                          <w:sz w:val="20"/>
                          <w:szCs w:val="20"/>
                        </w:rPr>
                        <w:t>December 2017 &amp; January 2018  Volume 8 Number 8</w:t>
                      </w:r>
                    </w:p>
                  </w:txbxContent>
                </v:textbox>
                <w10:wrap type="square"/>
              </v:shape>
            </w:pict>
          </mc:Fallback>
        </mc:AlternateContent>
      </w:r>
      <w:r w:rsidR="000C657E">
        <w:rPr>
          <w:noProof/>
        </w:rPr>
        <mc:AlternateContent>
          <mc:Choice Requires="wps">
            <w:drawing>
              <wp:anchor distT="0" distB="0" distL="114300" distR="114300" simplePos="0" relativeHeight="251666432" behindDoc="0" locked="0" layoutInCell="1" allowOverlap="1" wp14:anchorId="0B38496C" wp14:editId="4445C252">
                <wp:simplePos x="0" y="0"/>
                <wp:positionH relativeFrom="page">
                  <wp:posOffset>549589</wp:posOffset>
                </wp:positionH>
                <wp:positionV relativeFrom="page">
                  <wp:posOffset>3883660</wp:posOffset>
                </wp:positionV>
                <wp:extent cx="1165860" cy="5486400"/>
                <wp:effectExtent l="0" t="0" r="2540" b="0"/>
                <wp:wrapSquare wrapText="bothSides"/>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25FC4" w14:textId="77777777" w:rsidR="00D97AFC" w:rsidRPr="00AB0078" w:rsidRDefault="00D97AFC" w:rsidP="00D97AFC">
                            <w:pPr>
                              <w:pStyle w:val="Subtitle"/>
                              <w:numPr>
                                <w:ilvl w:val="0"/>
                                <w:numId w:val="0"/>
                              </w:numPr>
                              <w:tabs>
                                <w:tab w:val="right" w:leader="dot" w:pos="1872"/>
                              </w:tabs>
                              <w:spacing w:after="0" w:line="600" w:lineRule="auto"/>
                              <w:jc w:val="both"/>
                              <w:rPr>
                                <w:rFonts w:ascii="Palatino" w:hAnsi="Palatino"/>
                                <w:sz w:val="15"/>
                              </w:rPr>
                            </w:pPr>
                            <w:r w:rsidRPr="00AB0078">
                              <w:rPr>
                                <w:rFonts w:ascii="Palatino" w:hAnsi="Palatino"/>
                                <w:sz w:val="15"/>
                              </w:rPr>
                              <w:t>In this issue…</w:t>
                            </w:r>
                          </w:p>
                          <w:p w14:paraId="0F809FA6" w14:textId="1B49C341"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From the Rector......</w:t>
                            </w:r>
                            <w:r w:rsidR="00461AF7">
                              <w:rPr>
                                <w:rFonts w:ascii="Palatino" w:hAnsi="Palatino"/>
                                <w:sz w:val="15"/>
                              </w:rPr>
                              <w:t>...</w:t>
                            </w:r>
                            <w:r w:rsidRPr="00AB0078">
                              <w:rPr>
                                <w:rFonts w:ascii="Palatino" w:hAnsi="Palatino"/>
                                <w:sz w:val="15"/>
                              </w:rPr>
                              <w:t>...1</w:t>
                            </w:r>
                            <w:r w:rsidR="00461AF7">
                              <w:rPr>
                                <w:rFonts w:ascii="Palatino" w:hAnsi="Palatino"/>
                                <w:sz w:val="15"/>
                              </w:rPr>
                              <w:t xml:space="preserve"> &amp; 2</w:t>
                            </w:r>
                          </w:p>
                          <w:p w14:paraId="396B17F9" w14:textId="7A8CBB63" w:rsidR="005C61B6" w:rsidRDefault="0003705E" w:rsidP="00D97AFC">
                            <w:pPr>
                              <w:tabs>
                                <w:tab w:val="right" w:leader="dot" w:pos="1872"/>
                              </w:tabs>
                              <w:spacing w:line="600" w:lineRule="auto"/>
                              <w:jc w:val="both"/>
                              <w:rPr>
                                <w:rFonts w:ascii="Palatino" w:hAnsi="Palatino"/>
                                <w:sz w:val="15"/>
                              </w:rPr>
                            </w:pPr>
                            <w:r>
                              <w:rPr>
                                <w:rFonts w:ascii="Palatino" w:hAnsi="Palatino"/>
                                <w:sz w:val="15"/>
                              </w:rPr>
                              <w:t>Andy</w:t>
                            </w:r>
                            <w:r w:rsidR="00D97AFC" w:rsidRPr="00AB0078">
                              <w:rPr>
                                <w:rFonts w:ascii="Palatino" w:hAnsi="Palatino"/>
                                <w:sz w:val="15"/>
                              </w:rPr>
                              <w:t>’s Poem..........</w:t>
                            </w:r>
                            <w:r>
                              <w:rPr>
                                <w:rFonts w:ascii="Palatino" w:hAnsi="Palatino"/>
                                <w:sz w:val="15"/>
                              </w:rPr>
                              <w:t>..</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w:t>
                            </w:r>
                            <w:r w:rsidR="00461AF7">
                              <w:rPr>
                                <w:rFonts w:ascii="Palatino" w:hAnsi="Palatino"/>
                                <w:sz w:val="15"/>
                              </w:rPr>
                              <w:t>..2</w:t>
                            </w:r>
                          </w:p>
                          <w:p w14:paraId="55AFC2F7" w14:textId="2C67A898" w:rsidR="00D97AFC" w:rsidRDefault="005C61B6" w:rsidP="00D97AFC">
                            <w:pPr>
                              <w:tabs>
                                <w:tab w:val="right" w:leader="dot" w:pos="1872"/>
                              </w:tabs>
                              <w:spacing w:line="600" w:lineRule="auto"/>
                              <w:jc w:val="both"/>
                              <w:rPr>
                                <w:rFonts w:ascii="Palatino" w:hAnsi="Palatino"/>
                                <w:sz w:val="15"/>
                              </w:rPr>
                            </w:pPr>
                            <w:r>
                              <w:rPr>
                                <w:rFonts w:ascii="Palatino" w:hAnsi="Palatino"/>
                                <w:sz w:val="15"/>
                              </w:rPr>
                              <w:t>Saints’ Days.</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……..3</w:t>
                            </w:r>
                          </w:p>
                          <w:p w14:paraId="52D767D4" w14:textId="1E106F55" w:rsidR="00D97AFC" w:rsidRDefault="005C61B6" w:rsidP="00D97AFC">
                            <w:pPr>
                              <w:tabs>
                                <w:tab w:val="right" w:leader="dot" w:pos="1872"/>
                              </w:tabs>
                              <w:spacing w:line="600" w:lineRule="auto"/>
                              <w:jc w:val="both"/>
                              <w:rPr>
                                <w:rFonts w:ascii="Palatino" w:hAnsi="Palatino"/>
                                <w:sz w:val="15"/>
                              </w:rPr>
                            </w:pPr>
                            <w:r>
                              <w:rPr>
                                <w:rFonts w:ascii="Palatino" w:hAnsi="Palatino"/>
                                <w:sz w:val="15"/>
                              </w:rPr>
                              <w:t>An Advent Memory</w:t>
                            </w:r>
                            <w:r w:rsidR="00D97AFC">
                              <w:rPr>
                                <w:rFonts w:ascii="Palatino" w:hAnsi="Palatino"/>
                                <w:sz w:val="15"/>
                              </w:rPr>
                              <w:t>…...…3</w:t>
                            </w:r>
                          </w:p>
                          <w:p w14:paraId="037321B2" w14:textId="598856AD" w:rsidR="00DD6713" w:rsidRDefault="00DD6713" w:rsidP="00D97AFC">
                            <w:pPr>
                              <w:tabs>
                                <w:tab w:val="right" w:leader="dot" w:pos="1872"/>
                              </w:tabs>
                              <w:spacing w:line="600" w:lineRule="auto"/>
                              <w:jc w:val="both"/>
                              <w:rPr>
                                <w:rFonts w:ascii="Palatino" w:hAnsi="Palatino"/>
                                <w:sz w:val="15"/>
                              </w:rPr>
                            </w:pPr>
                            <w:r>
                              <w:rPr>
                                <w:rFonts w:ascii="Palatino" w:hAnsi="Palatino"/>
                                <w:sz w:val="15"/>
                              </w:rPr>
                              <w:t>Christmas Services……….4</w:t>
                            </w:r>
                          </w:p>
                          <w:p w14:paraId="0675353F" w14:textId="7C3A253E" w:rsidR="00DD6713" w:rsidRPr="00AB0078" w:rsidRDefault="00DD6713" w:rsidP="00D97AFC">
                            <w:pPr>
                              <w:tabs>
                                <w:tab w:val="right" w:leader="dot" w:pos="1872"/>
                              </w:tabs>
                              <w:spacing w:line="600" w:lineRule="auto"/>
                              <w:jc w:val="both"/>
                              <w:rPr>
                                <w:rFonts w:ascii="Palatino" w:hAnsi="Palatino"/>
                                <w:sz w:val="15"/>
                              </w:rPr>
                            </w:pPr>
                            <w:r>
                              <w:rPr>
                                <w:rFonts w:ascii="Palatino" w:hAnsi="Palatino"/>
                                <w:sz w:val="15"/>
                              </w:rPr>
                              <w:t>Safety………………………4</w:t>
                            </w:r>
                          </w:p>
                          <w:p w14:paraId="2CB711A6" w14:textId="6EA7AA29" w:rsidR="00D97AFC" w:rsidRDefault="00D97AFC" w:rsidP="00D97AFC">
                            <w:pPr>
                              <w:tabs>
                                <w:tab w:val="right" w:leader="dot" w:pos="1872"/>
                              </w:tabs>
                              <w:spacing w:line="600" w:lineRule="auto"/>
                              <w:jc w:val="both"/>
                              <w:rPr>
                                <w:rFonts w:ascii="Palatino" w:hAnsi="Palatino"/>
                                <w:sz w:val="15"/>
                              </w:rPr>
                            </w:pPr>
                            <w:r>
                              <w:rPr>
                                <w:rFonts w:ascii="Palatino" w:hAnsi="Palatino"/>
                                <w:sz w:val="15"/>
                              </w:rPr>
                              <w:t>Vestry News</w:t>
                            </w:r>
                            <w:r w:rsidRPr="00AB0078">
                              <w:rPr>
                                <w:rFonts w:ascii="Palatino" w:hAnsi="Palatino"/>
                                <w:sz w:val="15"/>
                              </w:rPr>
                              <w:t>......</w:t>
                            </w:r>
                            <w:r w:rsidR="00C72D64">
                              <w:rPr>
                                <w:rFonts w:ascii="Palatino" w:hAnsi="Palatino"/>
                                <w:sz w:val="15"/>
                              </w:rPr>
                              <w:t>..................5</w:t>
                            </w:r>
                          </w:p>
                          <w:p w14:paraId="0AAECAD3" w14:textId="01F0213C" w:rsidR="00C72D64" w:rsidRDefault="0003705E" w:rsidP="00D97AFC">
                            <w:pPr>
                              <w:tabs>
                                <w:tab w:val="right" w:leader="dot" w:pos="1872"/>
                              </w:tabs>
                              <w:spacing w:line="600" w:lineRule="auto"/>
                              <w:jc w:val="both"/>
                              <w:rPr>
                                <w:rFonts w:ascii="Palatino" w:hAnsi="Palatino"/>
                                <w:sz w:val="15"/>
                              </w:rPr>
                            </w:pPr>
                            <w:r>
                              <w:rPr>
                                <w:rFonts w:ascii="Palatino" w:hAnsi="Palatino"/>
                                <w:sz w:val="15"/>
                              </w:rPr>
                              <w:t>Alma’s Poems…………….</w:t>
                            </w:r>
                            <w:r w:rsidR="00C72D64">
                              <w:rPr>
                                <w:rFonts w:ascii="Palatino" w:hAnsi="Palatino"/>
                                <w:sz w:val="15"/>
                              </w:rPr>
                              <w:t>5</w:t>
                            </w:r>
                          </w:p>
                          <w:p w14:paraId="114B1642" w14:textId="27754F2C" w:rsidR="00DE7C55" w:rsidRDefault="00DE7C55" w:rsidP="00D97AFC">
                            <w:pPr>
                              <w:tabs>
                                <w:tab w:val="right" w:leader="dot" w:pos="1872"/>
                              </w:tabs>
                              <w:spacing w:line="600" w:lineRule="auto"/>
                              <w:jc w:val="both"/>
                              <w:rPr>
                                <w:rFonts w:ascii="Palatino" w:hAnsi="Palatino"/>
                                <w:sz w:val="15"/>
                              </w:rPr>
                            </w:pPr>
                            <w:r>
                              <w:rPr>
                                <w:rFonts w:ascii="Palatino" w:hAnsi="Palatino"/>
                                <w:sz w:val="15"/>
                              </w:rPr>
                              <w:t>Sandi’s Column…………..6</w:t>
                            </w:r>
                          </w:p>
                          <w:p w14:paraId="368BACEA" w14:textId="502DF57F" w:rsidR="00DE7C55" w:rsidRDefault="00DE7C55" w:rsidP="00D97AFC">
                            <w:pPr>
                              <w:tabs>
                                <w:tab w:val="right" w:leader="dot" w:pos="1872"/>
                              </w:tabs>
                              <w:spacing w:line="600" w:lineRule="auto"/>
                              <w:jc w:val="both"/>
                              <w:rPr>
                                <w:rFonts w:ascii="Palatino" w:hAnsi="Palatino"/>
                                <w:sz w:val="15"/>
                              </w:rPr>
                            </w:pPr>
                            <w:r>
                              <w:rPr>
                                <w:rFonts w:ascii="Palatino" w:hAnsi="Palatino"/>
                                <w:sz w:val="15"/>
                              </w:rPr>
                              <w:t>Saintly News…………...…6</w:t>
                            </w:r>
                          </w:p>
                          <w:p w14:paraId="33FE12E1" w14:textId="7437A1AF" w:rsidR="0012606C" w:rsidRDefault="0012606C" w:rsidP="00D97AFC">
                            <w:pPr>
                              <w:tabs>
                                <w:tab w:val="right" w:leader="dot" w:pos="1872"/>
                              </w:tabs>
                              <w:spacing w:line="600" w:lineRule="auto"/>
                              <w:jc w:val="both"/>
                              <w:rPr>
                                <w:rFonts w:ascii="Palatino" w:hAnsi="Palatino"/>
                                <w:sz w:val="15"/>
                              </w:rPr>
                            </w:pPr>
                            <w:r>
                              <w:rPr>
                                <w:rFonts w:ascii="Palatino" w:hAnsi="Palatino"/>
                                <w:sz w:val="15"/>
                              </w:rPr>
                              <w:t>Prayer Ministry……</w:t>
                            </w:r>
                            <w:r w:rsidR="0003705E">
                              <w:rPr>
                                <w:rFonts w:ascii="Palatino" w:hAnsi="Palatino"/>
                                <w:sz w:val="15"/>
                              </w:rPr>
                              <w:t>.</w:t>
                            </w:r>
                            <w:r>
                              <w:rPr>
                                <w:rFonts w:ascii="Palatino" w:hAnsi="Palatino"/>
                                <w:sz w:val="15"/>
                              </w:rPr>
                              <w:t>……..7</w:t>
                            </w:r>
                          </w:p>
                          <w:p w14:paraId="650F9B56" w14:textId="373AA948" w:rsidR="00CB6CEE" w:rsidRDefault="0003705E" w:rsidP="00D97AFC">
                            <w:pPr>
                              <w:tabs>
                                <w:tab w:val="right" w:leader="dot" w:pos="1872"/>
                              </w:tabs>
                              <w:spacing w:line="600" w:lineRule="auto"/>
                              <w:jc w:val="both"/>
                              <w:rPr>
                                <w:rFonts w:ascii="Palatino" w:hAnsi="Palatino"/>
                                <w:sz w:val="15"/>
                              </w:rPr>
                            </w:pPr>
                            <w:r>
                              <w:rPr>
                                <w:rFonts w:ascii="Palatino" w:hAnsi="Palatino"/>
                                <w:sz w:val="15"/>
                              </w:rPr>
                              <w:t>Hungry Students…………7</w:t>
                            </w:r>
                          </w:p>
                          <w:p w14:paraId="062CDAC9" w14:textId="14614024"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Book Note...............</w:t>
                            </w:r>
                            <w:r w:rsidR="004119B9">
                              <w:rPr>
                                <w:rFonts w:ascii="Palatino" w:hAnsi="Palatino"/>
                                <w:sz w:val="15"/>
                              </w:rPr>
                              <w:t>.............8</w:t>
                            </w:r>
                          </w:p>
                          <w:p w14:paraId="4F8DF79E" w14:textId="24B7214A" w:rsidR="004119B9" w:rsidRDefault="004119B9" w:rsidP="00D97AFC">
                            <w:pPr>
                              <w:tabs>
                                <w:tab w:val="right" w:leader="dot" w:pos="1872"/>
                              </w:tabs>
                              <w:spacing w:line="600" w:lineRule="auto"/>
                              <w:jc w:val="both"/>
                              <w:rPr>
                                <w:rFonts w:ascii="Palatino" w:hAnsi="Palatino"/>
                                <w:sz w:val="15"/>
                              </w:rPr>
                            </w:pPr>
                            <w:r>
                              <w:rPr>
                                <w:rFonts w:ascii="Palatino" w:hAnsi="Palatino"/>
                                <w:sz w:val="15"/>
                              </w:rPr>
                              <w:t>Pastoral Care……………...8</w:t>
                            </w:r>
                          </w:p>
                          <w:p w14:paraId="65722E06" w14:textId="7F96D1BE" w:rsidR="00D97AFC" w:rsidRDefault="004119B9" w:rsidP="00D97AFC">
                            <w:pPr>
                              <w:tabs>
                                <w:tab w:val="right" w:leader="dot" w:pos="1872"/>
                              </w:tabs>
                              <w:spacing w:line="600" w:lineRule="auto"/>
                              <w:jc w:val="both"/>
                              <w:rPr>
                                <w:rFonts w:ascii="Palatino" w:hAnsi="Palatino"/>
                                <w:sz w:val="15"/>
                              </w:rPr>
                            </w:pPr>
                            <w:r>
                              <w:rPr>
                                <w:rFonts w:ascii="Palatino" w:hAnsi="Palatino"/>
                                <w:sz w:val="15"/>
                              </w:rPr>
                              <w:t>Vestry Candidates…….9-10</w:t>
                            </w:r>
                          </w:p>
                          <w:p w14:paraId="3E4DCDCF" w14:textId="198E76C1"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 xml:space="preserve">From the </w:t>
                            </w:r>
                            <w:r>
                              <w:rPr>
                                <w:rFonts w:ascii="Palatino" w:hAnsi="Palatino"/>
                                <w:sz w:val="15"/>
                              </w:rPr>
                              <w:t>Bench</w:t>
                            </w:r>
                            <w:r w:rsidRPr="00AB0078">
                              <w:rPr>
                                <w:rFonts w:ascii="Palatino" w:hAnsi="Palatino"/>
                                <w:sz w:val="15"/>
                              </w:rPr>
                              <w:t>…</w:t>
                            </w:r>
                            <w:r w:rsidR="00F610C9">
                              <w:rPr>
                                <w:rFonts w:ascii="Palatino" w:hAnsi="Palatino"/>
                                <w:sz w:val="15"/>
                              </w:rPr>
                              <w:t>…...…..11</w:t>
                            </w:r>
                          </w:p>
                          <w:p w14:paraId="49DD4861" w14:textId="1F1428B8" w:rsidR="00D97AFC" w:rsidRPr="00AB0078"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Editor’s Note...........</w:t>
                            </w:r>
                            <w:r w:rsidR="00F610C9">
                              <w:rPr>
                                <w:rFonts w:ascii="Palatino" w:hAnsi="Palatino"/>
                                <w:sz w:val="15"/>
                              </w:rPr>
                              <w:t>..........12</w:t>
                            </w:r>
                          </w:p>
                          <w:p w14:paraId="492E8455" w14:textId="77777777" w:rsidR="00D97AFC" w:rsidRPr="00AB0078" w:rsidRDefault="00D97AFC" w:rsidP="00D97AFC">
                            <w:pPr>
                              <w:spacing w:line="600" w:lineRule="auto"/>
                              <w:jc w:val="both"/>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496C" id="Text Box 50" o:spid="_x0000_s1027" type="#_x0000_t202" style="position:absolute;margin-left:43.25pt;margin-top:305.8pt;width:91.8pt;height:6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" stroked="f">
                <v:textbox inset="0,0,0,0">
                  <w:txbxContent>
                    <w:p w14:paraId="28E25FC4" w14:textId="77777777" w:rsidR="00D97AFC" w:rsidRPr="00AB0078" w:rsidRDefault="00D97AFC" w:rsidP="00D97AFC">
                      <w:pPr>
                        <w:pStyle w:val="Subtitle"/>
                        <w:numPr>
                          <w:ilvl w:val="0"/>
                          <w:numId w:val="0"/>
                        </w:numPr>
                        <w:tabs>
                          <w:tab w:val="right" w:leader="dot" w:pos="1872"/>
                        </w:tabs>
                        <w:spacing w:after="0" w:line="600" w:lineRule="auto"/>
                        <w:jc w:val="both"/>
                        <w:rPr>
                          <w:rFonts w:ascii="Palatino" w:hAnsi="Palatino"/>
                          <w:sz w:val="15"/>
                        </w:rPr>
                      </w:pPr>
                      <w:r w:rsidRPr="00AB0078">
                        <w:rPr>
                          <w:rFonts w:ascii="Palatino" w:hAnsi="Palatino"/>
                          <w:sz w:val="15"/>
                        </w:rPr>
                        <w:t>In this issue…</w:t>
                      </w:r>
                    </w:p>
                    <w:p w14:paraId="0F809FA6" w14:textId="1B49C341"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From the Rector......</w:t>
                      </w:r>
                      <w:r w:rsidR="00461AF7">
                        <w:rPr>
                          <w:rFonts w:ascii="Palatino" w:hAnsi="Palatino"/>
                          <w:sz w:val="15"/>
                        </w:rPr>
                        <w:t>...</w:t>
                      </w:r>
                      <w:r w:rsidRPr="00AB0078">
                        <w:rPr>
                          <w:rFonts w:ascii="Palatino" w:hAnsi="Palatino"/>
                          <w:sz w:val="15"/>
                        </w:rPr>
                        <w:t>...1</w:t>
                      </w:r>
                      <w:r w:rsidR="00461AF7">
                        <w:rPr>
                          <w:rFonts w:ascii="Palatino" w:hAnsi="Palatino"/>
                          <w:sz w:val="15"/>
                        </w:rPr>
                        <w:t xml:space="preserve"> &amp; 2</w:t>
                      </w:r>
                    </w:p>
                    <w:p w14:paraId="396B17F9" w14:textId="7A8CBB63" w:rsidR="005C61B6" w:rsidRDefault="0003705E" w:rsidP="00D97AFC">
                      <w:pPr>
                        <w:tabs>
                          <w:tab w:val="right" w:leader="dot" w:pos="1872"/>
                        </w:tabs>
                        <w:spacing w:line="600" w:lineRule="auto"/>
                        <w:jc w:val="both"/>
                        <w:rPr>
                          <w:rFonts w:ascii="Palatino" w:hAnsi="Palatino"/>
                          <w:sz w:val="15"/>
                        </w:rPr>
                      </w:pPr>
                      <w:r>
                        <w:rPr>
                          <w:rFonts w:ascii="Palatino" w:hAnsi="Palatino"/>
                          <w:sz w:val="15"/>
                        </w:rPr>
                        <w:t>Andy</w:t>
                      </w:r>
                      <w:r w:rsidR="00D97AFC" w:rsidRPr="00AB0078">
                        <w:rPr>
                          <w:rFonts w:ascii="Palatino" w:hAnsi="Palatino"/>
                          <w:sz w:val="15"/>
                        </w:rPr>
                        <w:t>’s Poem..........</w:t>
                      </w:r>
                      <w:r>
                        <w:rPr>
                          <w:rFonts w:ascii="Palatino" w:hAnsi="Palatino"/>
                          <w:sz w:val="15"/>
                        </w:rPr>
                        <w:t>..</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w:t>
                      </w:r>
                      <w:r w:rsidR="00461AF7">
                        <w:rPr>
                          <w:rFonts w:ascii="Palatino" w:hAnsi="Palatino"/>
                          <w:sz w:val="15"/>
                        </w:rPr>
                        <w:t>..2</w:t>
                      </w:r>
                    </w:p>
                    <w:p w14:paraId="55AFC2F7" w14:textId="2C67A898" w:rsidR="00D97AFC" w:rsidRDefault="005C61B6" w:rsidP="00D97AFC">
                      <w:pPr>
                        <w:tabs>
                          <w:tab w:val="right" w:leader="dot" w:pos="1872"/>
                        </w:tabs>
                        <w:spacing w:line="600" w:lineRule="auto"/>
                        <w:jc w:val="both"/>
                        <w:rPr>
                          <w:rFonts w:ascii="Palatino" w:hAnsi="Palatino"/>
                          <w:sz w:val="15"/>
                        </w:rPr>
                      </w:pPr>
                      <w:r>
                        <w:rPr>
                          <w:rFonts w:ascii="Palatino" w:hAnsi="Palatino"/>
                          <w:sz w:val="15"/>
                        </w:rPr>
                        <w:t>Saints’ Days.</w:t>
                      </w:r>
                      <w:r w:rsidR="00D97AFC" w:rsidRPr="00AB0078">
                        <w:rPr>
                          <w:rFonts w:ascii="Palatino" w:hAnsi="Palatino"/>
                          <w:sz w:val="15"/>
                        </w:rPr>
                        <w:t>………</w:t>
                      </w:r>
                      <w:r w:rsidR="00D97AFC">
                        <w:rPr>
                          <w:rFonts w:ascii="Palatino" w:hAnsi="Palatino"/>
                          <w:sz w:val="15"/>
                        </w:rPr>
                        <w:t>..</w:t>
                      </w:r>
                      <w:r w:rsidR="00D97AFC" w:rsidRPr="00AB0078">
                        <w:rPr>
                          <w:rFonts w:ascii="Palatino" w:hAnsi="Palatino"/>
                          <w:sz w:val="15"/>
                        </w:rPr>
                        <w:t>……..3</w:t>
                      </w:r>
                    </w:p>
                    <w:p w14:paraId="52D767D4" w14:textId="1E106F55" w:rsidR="00D97AFC" w:rsidRDefault="005C61B6" w:rsidP="00D97AFC">
                      <w:pPr>
                        <w:tabs>
                          <w:tab w:val="right" w:leader="dot" w:pos="1872"/>
                        </w:tabs>
                        <w:spacing w:line="600" w:lineRule="auto"/>
                        <w:jc w:val="both"/>
                        <w:rPr>
                          <w:rFonts w:ascii="Palatino" w:hAnsi="Palatino"/>
                          <w:sz w:val="15"/>
                        </w:rPr>
                      </w:pPr>
                      <w:r>
                        <w:rPr>
                          <w:rFonts w:ascii="Palatino" w:hAnsi="Palatino"/>
                          <w:sz w:val="15"/>
                        </w:rPr>
                        <w:t>An Advent Memory</w:t>
                      </w:r>
                      <w:r w:rsidR="00D97AFC">
                        <w:rPr>
                          <w:rFonts w:ascii="Palatino" w:hAnsi="Palatino"/>
                          <w:sz w:val="15"/>
                        </w:rPr>
                        <w:t>…...…3</w:t>
                      </w:r>
                    </w:p>
                    <w:p w14:paraId="037321B2" w14:textId="598856AD" w:rsidR="00DD6713" w:rsidRDefault="00DD6713" w:rsidP="00D97AFC">
                      <w:pPr>
                        <w:tabs>
                          <w:tab w:val="right" w:leader="dot" w:pos="1872"/>
                        </w:tabs>
                        <w:spacing w:line="600" w:lineRule="auto"/>
                        <w:jc w:val="both"/>
                        <w:rPr>
                          <w:rFonts w:ascii="Palatino" w:hAnsi="Palatino"/>
                          <w:sz w:val="15"/>
                        </w:rPr>
                      </w:pPr>
                      <w:r>
                        <w:rPr>
                          <w:rFonts w:ascii="Palatino" w:hAnsi="Palatino"/>
                          <w:sz w:val="15"/>
                        </w:rPr>
                        <w:t>Christmas Services……….4</w:t>
                      </w:r>
                    </w:p>
                    <w:p w14:paraId="0675353F" w14:textId="7C3A253E" w:rsidR="00DD6713" w:rsidRPr="00AB0078" w:rsidRDefault="00DD6713" w:rsidP="00D97AFC">
                      <w:pPr>
                        <w:tabs>
                          <w:tab w:val="right" w:leader="dot" w:pos="1872"/>
                        </w:tabs>
                        <w:spacing w:line="600" w:lineRule="auto"/>
                        <w:jc w:val="both"/>
                        <w:rPr>
                          <w:rFonts w:ascii="Palatino" w:hAnsi="Palatino"/>
                          <w:sz w:val="15"/>
                        </w:rPr>
                      </w:pPr>
                      <w:r>
                        <w:rPr>
                          <w:rFonts w:ascii="Palatino" w:hAnsi="Palatino"/>
                          <w:sz w:val="15"/>
                        </w:rPr>
                        <w:t>Safety………………………4</w:t>
                      </w:r>
                    </w:p>
                    <w:p w14:paraId="2CB711A6" w14:textId="6EA7AA29" w:rsidR="00D97AFC" w:rsidRDefault="00D97AFC" w:rsidP="00D97AFC">
                      <w:pPr>
                        <w:tabs>
                          <w:tab w:val="right" w:leader="dot" w:pos="1872"/>
                        </w:tabs>
                        <w:spacing w:line="600" w:lineRule="auto"/>
                        <w:jc w:val="both"/>
                        <w:rPr>
                          <w:rFonts w:ascii="Palatino" w:hAnsi="Palatino"/>
                          <w:sz w:val="15"/>
                        </w:rPr>
                      </w:pPr>
                      <w:r>
                        <w:rPr>
                          <w:rFonts w:ascii="Palatino" w:hAnsi="Palatino"/>
                          <w:sz w:val="15"/>
                        </w:rPr>
                        <w:t>Vestry News</w:t>
                      </w:r>
                      <w:r w:rsidRPr="00AB0078">
                        <w:rPr>
                          <w:rFonts w:ascii="Palatino" w:hAnsi="Palatino"/>
                          <w:sz w:val="15"/>
                        </w:rPr>
                        <w:t>......</w:t>
                      </w:r>
                      <w:r w:rsidR="00C72D64">
                        <w:rPr>
                          <w:rFonts w:ascii="Palatino" w:hAnsi="Palatino"/>
                          <w:sz w:val="15"/>
                        </w:rPr>
                        <w:t>..................5</w:t>
                      </w:r>
                    </w:p>
                    <w:p w14:paraId="0AAECAD3" w14:textId="01F0213C" w:rsidR="00C72D64" w:rsidRDefault="0003705E" w:rsidP="00D97AFC">
                      <w:pPr>
                        <w:tabs>
                          <w:tab w:val="right" w:leader="dot" w:pos="1872"/>
                        </w:tabs>
                        <w:spacing w:line="600" w:lineRule="auto"/>
                        <w:jc w:val="both"/>
                        <w:rPr>
                          <w:rFonts w:ascii="Palatino" w:hAnsi="Palatino"/>
                          <w:sz w:val="15"/>
                        </w:rPr>
                      </w:pPr>
                      <w:r>
                        <w:rPr>
                          <w:rFonts w:ascii="Palatino" w:hAnsi="Palatino"/>
                          <w:sz w:val="15"/>
                        </w:rPr>
                        <w:t>Alma’s Poems…………….</w:t>
                      </w:r>
                      <w:r w:rsidR="00C72D64">
                        <w:rPr>
                          <w:rFonts w:ascii="Palatino" w:hAnsi="Palatino"/>
                          <w:sz w:val="15"/>
                        </w:rPr>
                        <w:t>5</w:t>
                      </w:r>
                    </w:p>
                    <w:p w14:paraId="114B1642" w14:textId="27754F2C" w:rsidR="00DE7C55" w:rsidRDefault="00DE7C55" w:rsidP="00D97AFC">
                      <w:pPr>
                        <w:tabs>
                          <w:tab w:val="right" w:leader="dot" w:pos="1872"/>
                        </w:tabs>
                        <w:spacing w:line="600" w:lineRule="auto"/>
                        <w:jc w:val="both"/>
                        <w:rPr>
                          <w:rFonts w:ascii="Palatino" w:hAnsi="Palatino"/>
                          <w:sz w:val="15"/>
                        </w:rPr>
                      </w:pPr>
                      <w:r>
                        <w:rPr>
                          <w:rFonts w:ascii="Palatino" w:hAnsi="Palatino"/>
                          <w:sz w:val="15"/>
                        </w:rPr>
                        <w:t>Sandi’s Column…………..6</w:t>
                      </w:r>
                    </w:p>
                    <w:p w14:paraId="368BACEA" w14:textId="502DF57F" w:rsidR="00DE7C55" w:rsidRDefault="00DE7C55" w:rsidP="00D97AFC">
                      <w:pPr>
                        <w:tabs>
                          <w:tab w:val="right" w:leader="dot" w:pos="1872"/>
                        </w:tabs>
                        <w:spacing w:line="600" w:lineRule="auto"/>
                        <w:jc w:val="both"/>
                        <w:rPr>
                          <w:rFonts w:ascii="Palatino" w:hAnsi="Palatino"/>
                          <w:sz w:val="15"/>
                        </w:rPr>
                      </w:pPr>
                      <w:r>
                        <w:rPr>
                          <w:rFonts w:ascii="Palatino" w:hAnsi="Palatino"/>
                          <w:sz w:val="15"/>
                        </w:rPr>
                        <w:t>Saintly News…………...…6</w:t>
                      </w:r>
                    </w:p>
                    <w:p w14:paraId="33FE12E1" w14:textId="7437A1AF" w:rsidR="0012606C" w:rsidRDefault="0012606C" w:rsidP="00D97AFC">
                      <w:pPr>
                        <w:tabs>
                          <w:tab w:val="right" w:leader="dot" w:pos="1872"/>
                        </w:tabs>
                        <w:spacing w:line="600" w:lineRule="auto"/>
                        <w:jc w:val="both"/>
                        <w:rPr>
                          <w:rFonts w:ascii="Palatino" w:hAnsi="Palatino"/>
                          <w:sz w:val="15"/>
                        </w:rPr>
                      </w:pPr>
                      <w:r>
                        <w:rPr>
                          <w:rFonts w:ascii="Palatino" w:hAnsi="Palatino"/>
                          <w:sz w:val="15"/>
                        </w:rPr>
                        <w:t>Prayer Ministry……</w:t>
                      </w:r>
                      <w:r w:rsidR="0003705E">
                        <w:rPr>
                          <w:rFonts w:ascii="Palatino" w:hAnsi="Palatino"/>
                          <w:sz w:val="15"/>
                        </w:rPr>
                        <w:t>.</w:t>
                      </w:r>
                      <w:r>
                        <w:rPr>
                          <w:rFonts w:ascii="Palatino" w:hAnsi="Palatino"/>
                          <w:sz w:val="15"/>
                        </w:rPr>
                        <w:t>……..7</w:t>
                      </w:r>
                    </w:p>
                    <w:p w14:paraId="650F9B56" w14:textId="373AA948" w:rsidR="00CB6CEE" w:rsidRDefault="0003705E" w:rsidP="00D97AFC">
                      <w:pPr>
                        <w:tabs>
                          <w:tab w:val="right" w:leader="dot" w:pos="1872"/>
                        </w:tabs>
                        <w:spacing w:line="600" w:lineRule="auto"/>
                        <w:jc w:val="both"/>
                        <w:rPr>
                          <w:rFonts w:ascii="Palatino" w:hAnsi="Palatino"/>
                          <w:sz w:val="15"/>
                        </w:rPr>
                      </w:pPr>
                      <w:r>
                        <w:rPr>
                          <w:rFonts w:ascii="Palatino" w:hAnsi="Palatino"/>
                          <w:sz w:val="15"/>
                        </w:rPr>
                        <w:t>Hungry Students…………7</w:t>
                      </w:r>
                    </w:p>
                    <w:p w14:paraId="062CDAC9" w14:textId="14614024"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Book Note...............</w:t>
                      </w:r>
                      <w:r w:rsidR="004119B9">
                        <w:rPr>
                          <w:rFonts w:ascii="Palatino" w:hAnsi="Palatino"/>
                          <w:sz w:val="15"/>
                        </w:rPr>
                        <w:t>.............8</w:t>
                      </w:r>
                    </w:p>
                    <w:p w14:paraId="4F8DF79E" w14:textId="24B7214A" w:rsidR="004119B9" w:rsidRDefault="004119B9" w:rsidP="00D97AFC">
                      <w:pPr>
                        <w:tabs>
                          <w:tab w:val="right" w:leader="dot" w:pos="1872"/>
                        </w:tabs>
                        <w:spacing w:line="600" w:lineRule="auto"/>
                        <w:jc w:val="both"/>
                        <w:rPr>
                          <w:rFonts w:ascii="Palatino" w:hAnsi="Palatino"/>
                          <w:sz w:val="15"/>
                        </w:rPr>
                      </w:pPr>
                      <w:r>
                        <w:rPr>
                          <w:rFonts w:ascii="Palatino" w:hAnsi="Palatino"/>
                          <w:sz w:val="15"/>
                        </w:rPr>
                        <w:t>Pastoral Care……………...8</w:t>
                      </w:r>
                    </w:p>
                    <w:p w14:paraId="65722E06" w14:textId="7F96D1BE" w:rsidR="00D97AFC" w:rsidRDefault="004119B9" w:rsidP="00D97AFC">
                      <w:pPr>
                        <w:tabs>
                          <w:tab w:val="right" w:leader="dot" w:pos="1872"/>
                        </w:tabs>
                        <w:spacing w:line="600" w:lineRule="auto"/>
                        <w:jc w:val="both"/>
                        <w:rPr>
                          <w:rFonts w:ascii="Palatino" w:hAnsi="Palatino"/>
                          <w:sz w:val="15"/>
                        </w:rPr>
                      </w:pPr>
                      <w:r>
                        <w:rPr>
                          <w:rFonts w:ascii="Palatino" w:hAnsi="Palatino"/>
                          <w:sz w:val="15"/>
                        </w:rPr>
                        <w:t>Vestry Candidates…….9-10</w:t>
                      </w:r>
                    </w:p>
                    <w:p w14:paraId="3E4DCDCF" w14:textId="198E76C1" w:rsidR="00D97AFC"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 xml:space="preserve">From the </w:t>
                      </w:r>
                      <w:r>
                        <w:rPr>
                          <w:rFonts w:ascii="Palatino" w:hAnsi="Palatino"/>
                          <w:sz w:val="15"/>
                        </w:rPr>
                        <w:t>Bench</w:t>
                      </w:r>
                      <w:r w:rsidRPr="00AB0078">
                        <w:rPr>
                          <w:rFonts w:ascii="Palatino" w:hAnsi="Palatino"/>
                          <w:sz w:val="15"/>
                        </w:rPr>
                        <w:t>…</w:t>
                      </w:r>
                      <w:r w:rsidR="00F610C9">
                        <w:rPr>
                          <w:rFonts w:ascii="Palatino" w:hAnsi="Palatino"/>
                          <w:sz w:val="15"/>
                        </w:rPr>
                        <w:t>…...…..11</w:t>
                      </w:r>
                    </w:p>
                    <w:p w14:paraId="49DD4861" w14:textId="1F1428B8" w:rsidR="00D97AFC" w:rsidRPr="00AB0078" w:rsidRDefault="00D97AFC" w:rsidP="00D97AFC">
                      <w:pPr>
                        <w:tabs>
                          <w:tab w:val="right" w:leader="dot" w:pos="1872"/>
                        </w:tabs>
                        <w:spacing w:line="600" w:lineRule="auto"/>
                        <w:jc w:val="both"/>
                        <w:rPr>
                          <w:rFonts w:ascii="Palatino" w:hAnsi="Palatino"/>
                          <w:sz w:val="15"/>
                        </w:rPr>
                      </w:pPr>
                      <w:r w:rsidRPr="00AB0078">
                        <w:rPr>
                          <w:rFonts w:ascii="Palatino" w:hAnsi="Palatino"/>
                          <w:sz w:val="15"/>
                        </w:rPr>
                        <w:t>Editor’s Note...........</w:t>
                      </w:r>
                      <w:r w:rsidR="00F610C9">
                        <w:rPr>
                          <w:rFonts w:ascii="Palatino" w:hAnsi="Palatino"/>
                          <w:sz w:val="15"/>
                        </w:rPr>
                        <w:t>..........12</w:t>
                      </w:r>
                    </w:p>
                    <w:p w14:paraId="492E8455" w14:textId="77777777" w:rsidR="00D97AFC" w:rsidRPr="00AB0078" w:rsidRDefault="00D97AFC" w:rsidP="00D97AFC">
                      <w:pPr>
                        <w:spacing w:line="600" w:lineRule="auto"/>
                        <w:jc w:val="both"/>
                        <w:rPr>
                          <w:sz w:val="15"/>
                        </w:rPr>
                      </w:pPr>
                    </w:p>
                  </w:txbxContent>
                </v:textbox>
                <w10:wrap type="square" anchorx="page" anchory="page"/>
              </v:shape>
            </w:pict>
          </mc:Fallback>
        </mc:AlternateContent>
      </w:r>
      <w:r w:rsidR="005D671F">
        <w:rPr>
          <w:noProof/>
        </w:rPr>
        <mc:AlternateContent>
          <mc:Choice Requires="wpg">
            <w:drawing>
              <wp:anchor distT="0" distB="0" distL="114300" distR="114300" simplePos="0" relativeHeight="251657216" behindDoc="0" locked="0" layoutInCell="1" allowOverlap="1" wp14:anchorId="6E6E9172" wp14:editId="433C940A">
                <wp:simplePos x="0" y="0"/>
                <wp:positionH relativeFrom="column">
                  <wp:posOffset>1371600</wp:posOffset>
                </wp:positionH>
                <wp:positionV relativeFrom="paragraph">
                  <wp:posOffset>1020930</wp:posOffset>
                </wp:positionV>
                <wp:extent cx="5308600" cy="1607739"/>
                <wp:effectExtent l="0" t="0" r="0" b="0"/>
                <wp:wrapThrough wrapText="bothSides">
                  <wp:wrapPolygon edited="0">
                    <wp:start x="517" y="0"/>
                    <wp:lineTo x="517" y="5462"/>
                    <wp:lineTo x="0" y="9217"/>
                    <wp:lineTo x="0" y="21165"/>
                    <wp:lineTo x="21497" y="21165"/>
                    <wp:lineTo x="21497" y="9217"/>
                    <wp:lineTo x="20980" y="5462"/>
                    <wp:lineTo x="20980" y="0"/>
                    <wp:lineTo x="517" y="0"/>
                  </wp:wrapPolygon>
                </wp:wrapThrough>
                <wp:docPr id="5" name="Group 5"/>
                <wp:cNvGraphicFramePr/>
                <a:graphic xmlns:a="http://schemas.openxmlformats.org/drawingml/2006/main">
                  <a:graphicData uri="http://schemas.microsoft.com/office/word/2010/wordprocessingGroup">
                    <wpg:wgp>
                      <wpg:cNvGrpSpPr/>
                      <wpg:grpSpPr>
                        <a:xfrm>
                          <a:off x="0" y="0"/>
                          <a:ext cx="5308600" cy="1607739"/>
                          <a:chOff x="0" y="-802"/>
                          <a:chExt cx="5308600" cy="1607929"/>
                        </a:xfrm>
                      </wpg:grpSpPr>
                      <wps:wsp>
                        <wps:cNvPr id="2" name="Text Box 46"/>
                        <wps:cNvSpPr txBox="1">
                          <a:spLocks noChangeArrowheads="1"/>
                        </wps:cNvSpPr>
                        <wps:spPr bwMode="auto">
                          <a:xfrm>
                            <a:off x="166255" y="-802"/>
                            <a:ext cx="49593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0FC20" w14:textId="430CE75B" w:rsidR="00414C1D" w:rsidRPr="008850D8" w:rsidRDefault="00414C1D" w:rsidP="00414C1D">
                              <w:pPr>
                                <w:spacing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52951B36" w14:textId="4A2AA749" w:rsidR="00414C1D" w:rsidRPr="003A0013" w:rsidRDefault="00414C1D" w:rsidP="00414C1D">
                              <w:pPr>
                                <w:spacing w:line="276" w:lineRule="auto"/>
                                <w:jc w:val="center"/>
                                <w:rPr>
                                  <w:rFonts w:ascii="Palatino" w:hAnsi="Palatino"/>
                                  <w:sz w:val="18"/>
                                </w:rPr>
                              </w:pPr>
                              <w:r w:rsidRPr="003A0013">
                                <w:rPr>
                                  <w:rFonts w:ascii="Palatino" w:hAnsi="Palatino"/>
                                  <w:sz w:val="18"/>
                                </w:rPr>
                                <w:t>Parish Office: (603) 924-</w:t>
                              </w:r>
                              <w:r w:rsidR="00B50FCA">
                                <w:rPr>
                                  <w:rFonts w:ascii="Palatino" w:hAnsi="Palatino"/>
                                  <w:sz w:val="18"/>
                                </w:rPr>
                                <w:t>3202 Office Hours M-Th 9 AM-2 PM</w:t>
                              </w:r>
                            </w:p>
                            <w:p w14:paraId="3D41BA50" w14:textId="77777777" w:rsidR="00414C1D" w:rsidRPr="003A0013" w:rsidRDefault="00414C1D" w:rsidP="00414C1D">
                              <w:pPr>
                                <w:spacing w:line="276" w:lineRule="auto"/>
                                <w:jc w:val="center"/>
                                <w:rPr>
                                  <w:rFonts w:ascii="Palatino" w:hAnsi="Palatino" w:cs="Helvetica"/>
                                  <w:color w:val="646464"/>
                                </w:rPr>
                              </w:pPr>
                              <w:r w:rsidRPr="003A0013">
                                <w:rPr>
                                  <w:rFonts w:ascii="Palatino" w:hAnsi="Palatino"/>
                                  <w:sz w:val="18"/>
                                </w:rPr>
                                <w:t xml:space="preserve">Web: allsaintsnh.org </w:t>
                              </w:r>
                              <w:r w:rsidRPr="003A0013">
                                <w:rPr>
                                  <w:rFonts w:ascii="Palatino" w:hAnsi="Palatino"/>
                                  <w:spacing w:val="-6"/>
                                  <w:sz w:val="18"/>
                                  <w:szCs w:val="28"/>
                                </w:rPr>
                                <w:t xml:space="preserve"> Office Email: </w:t>
                              </w:r>
                              <w:hyperlink r:id="rId7" w:history="1">
                                <w:r w:rsidRPr="009B382B">
                                  <w:rPr>
                                    <w:rStyle w:val="Hyperlink"/>
                                    <w:rFonts w:ascii="Palatino" w:hAnsi="Palatino" w:cs="Helvetica"/>
                                    <w:sz w:val="18"/>
                                  </w:rPr>
                                  <w:t>admin@allsaintsnh.org</w:t>
                                </w:r>
                              </w:hyperlink>
                            </w:p>
                            <w:p w14:paraId="1D9564C8" w14:textId="77777777" w:rsidR="00414C1D" w:rsidRDefault="00414C1D" w:rsidP="00414C1D">
                              <w:pPr>
                                <w:spacing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Her email: </w:t>
                              </w:r>
                              <w:hyperlink r:id="rId8" w:history="1">
                                <w:r w:rsidRPr="003C6C88">
                                  <w:rPr>
                                    <w:rStyle w:val="Hyperlink"/>
                                    <w:rFonts w:ascii="Palatino" w:hAnsi="Palatino"/>
                                    <w:sz w:val="18"/>
                                  </w:rPr>
                                  <w:t>revjamie@allsaintsnh.org</w:t>
                                </w:r>
                              </w:hyperlink>
                            </w:p>
                            <w:p w14:paraId="07481EB5" w14:textId="77777777" w:rsidR="00414C1D" w:rsidRPr="00B70025" w:rsidRDefault="00414C1D" w:rsidP="00414C1D">
                              <w:pPr>
                                <w:spacing w:line="276" w:lineRule="auto"/>
                                <w:jc w:val="center"/>
                                <w:rPr>
                                  <w:rFonts w:ascii="Wingdings" w:hAnsi="Wingdings"/>
                                  <w:i/>
                                  <w:spacing w:val="-6"/>
                                  <w:sz w:val="18"/>
                                  <w:szCs w:val="28"/>
                                </w:rPr>
                              </w:pPr>
                            </w:p>
                            <w:p w14:paraId="74CEB541" w14:textId="77777777" w:rsidR="00414C1D" w:rsidRPr="00A73144" w:rsidRDefault="00414C1D" w:rsidP="00414C1D">
                              <w:pPr>
                                <w:spacing w:line="276" w:lineRule="auto"/>
                                <w:jc w:val="center"/>
                                <w:rPr>
                                  <w:i/>
                                  <w:spacing w:val="-6"/>
                                  <w:sz w:val="18"/>
                                </w:rPr>
                              </w:pPr>
                              <w:r w:rsidRPr="00A73144">
                                <w:rPr>
                                  <w:i/>
                                  <w:spacing w:val="-6"/>
                                  <w:sz w:val="18"/>
                                </w:rPr>
                                <w:t xml:space="preserve">  </w:t>
                              </w:r>
                            </w:p>
                          </w:txbxContent>
                        </wps:txbx>
                        <wps:bodyPr rot="0" vert="horz" wrap="square" lIns="0" tIns="0" rIns="0" bIns="0" anchor="ctr" anchorCtr="0" upright="1">
                          <a:noAutofit/>
                        </wps:bodyPr>
                      </wps:wsp>
                      <wps:wsp>
                        <wps:cNvPr id="3" name="Text Box 47"/>
                        <wps:cNvSpPr txBox="1">
                          <a:spLocks noChangeArrowheads="1"/>
                        </wps:cNvSpPr>
                        <wps:spPr bwMode="auto">
                          <a:xfrm>
                            <a:off x="0" y="692727"/>
                            <a:ext cx="5308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9309" w14:textId="77777777" w:rsidR="00D47BCA" w:rsidRPr="00FB6F57" w:rsidRDefault="00D47BCA" w:rsidP="00D47BCA">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3AF2A293" w14:textId="77777777" w:rsidR="00D47BCA" w:rsidRPr="00F25345" w:rsidRDefault="00D47BCA" w:rsidP="00D47BCA">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0953C73C" w14:textId="77777777" w:rsidR="00D47BCA" w:rsidRPr="00FB6F57" w:rsidRDefault="00D47BCA" w:rsidP="00D47BCA">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6E0EF680" w14:textId="77777777" w:rsidR="00D47BCA" w:rsidRPr="00F25345" w:rsidRDefault="00D47BCA" w:rsidP="00D47BCA">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4F13850F" w14:textId="77777777" w:rsidR="00D47BCA" w:rsidRPr="00F25345" w:rsidRDefault="00D47BCA" w:rsidP="00D47BCA">
                              <w:pPr>
                                <w:widowControl w:val="0"/>
                                <w:autoSpaceDE w:val="0"/>
                                <w:autoSpaceDN w:val="0"/>
                                <w:adjustRightInd w:val="0"/>
                                <w:spacing w:line="20" w:lineRule="atLeast"/>
                                <w:jc w:val="center"/>
                                <w:rPr>
                                  <w:rFonts w:ascii="Palatino" w:hAnsi="Palatino" w:cs="Hoefler Text"/>
                                  <w:i/>
                                  <w:sz w:val="18"/>
                                  <w:szCs w:val="36"/>
                                </w:rPr>
                              </w:pPr>
                            </w:p>
                          </w:txbxContent>
                        </wps:txbx>
                        <wps:bodyPr rot="0" vert="horz" wrap="square" lIns="0" tIns="0" rIns="0" bIns="0" anchor="t" anchorCtr="0" upright="1">
                          <a:noAutofit/>
                        </wps:bodyPr>
                      </wps:wsp>
                    </wpg:wgp>
                  </a:graphicData>
                </a:graphic>
              </wp:anchor>
            </w:drawing>
          </mc:Choice>
          <mc:Fallback>
            <w:pict>
              <v:group w14:anchorId="6E6E9172" id="Group 5" o:spid="_x0000_s1028" style="position:absolute;margin-left:108pt;margin-top:80.4pt;width:418pt;height:126.6pt;z-index:251657216" coordorigin=",-802" coordsize="5308600,16079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">
                <v:shape id="Text Box 46" o:spid="_x0000_s1029" type="#_x0000_t202" style="position:absolute;left:166255;top:-802;width:495935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DSwwAA&#10;ANoAAAAPAAAAZHJzL2Rvd25yZXYueG1sRI9Ba8JAFITvgv9heYI33VQhKdFVilSpBw+1/QGv2ZdN&#10;MPs2ZLdJ2l/fFYQeh5n5htnuR9uInjpfO1bwtExAEBdO12wUfH4cF88gfEDW2DgmBT/kYb+bTraY&#10;azfwO/XXYESEsM9RQRVCm0vpi4os+qVriaNXus5iiLIzUnc4RLht5CpJUmmx5rhQYUuHiorb9dsq&#10;OPyWaJKv9nJKi7U5B8pe6zJTaj4bXzYgAo3hP/xov2kFK7hfiTd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dDSwwAAANoAAAAPAAAAAAAAAAAAAAAAAJcCAABkcnMvZG93&#10;bnJldi54bWxQSwUGAAAAAAQABAD1AAAAhwMAAAAA&#10;" stroked="f">
                  <v:textbox inset="0,0,0,0">
                    <w:txbxContent>
                      <w:p w14:paraId="3CC0FC20" w14:textId="430CE75B" w:rsidR="00414C1D" w:rsidRPr="008850D8" w:rsidRDefault="00414C1D" w:rsidP="00414C1D">
                        <w:pPr>
                          <w:spacing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52951B36" w14:textId="4A2AA749" w:rsidR="00414C1D" w:rsidRPr="003A0013" w:rsidRDefault="00414C1D" w:rsidP="00414C1D">
                        <w:pPr>
                          <w:spacing w:line="276" w:lineRule="auto"/>
                          <w:jc w:val="center"/>
                          <w:rPr>
                            <w:rFonts w:ascii="Palatino" w:hAnsi="Palatino"/>
                            <w:sz w:val="18"/>
                          </w:rPr>
                        </w:pPr>
                        <w:r w:rsidRPr="003A0013">
                          <w:rPr>
                            <w:rFonts w:ascii="Palatino" w:hAnsi="Palatino"/>
                            <w:sz w:val="18"/>
                          </w:rPr>
                          <w:t>Parish Office: (603) 924-</w:t>
                        </w:r>
                        <w:r w:rsidR="00B50FCA">
                          <w:rPr>
                            <w:rFonts w:ascii="Palatino" w:hAnsi="Palatino"/>
                            <w:sz w:val="18"/>
                          </w:rPr>
                          <w:t>3202 Office Hours M-Th 9 AM-2 PM</w:t>
                        </w:r>
                      </w:p>
                      <w:p w14:paraId="3D41BA50" w14:textId="77777777" w:rsidR="00414C1D" w:rsidRPr="003A0013" w:rsidRDefault="00414C1D" w:rsidP="00414C1D">
                        <w:pPr>
                          <w:spacing w:line="276" w:lineRule="auto"/>
                          <w:jc w:val="center"/>
                          <w:rPr>
                            <w:rFonts w:ascii="Palatino" w:hAnsi="Palatino" w:cs="Helvetica"/>
                            <w:color w:val="646464"/>
                          </w:rPr>
                        </w:pPr>
                        <w:r w:rsidRPr="003A0013">
                          <w:rPr>
                            <w:rFonts w:ascii="Palatino" w:hAnsi="Palatino"/>
                            <w:sz w:val="18"/>
                          </w:rPr>
                          <w:t xml:space="preserve">Web: allsaintsnh.org </w:t>
                        </w:r>
                        <w:r w:rsidRPr="003A0013">
                          <w:rPr>
                            <w:rFonts w:ascii="Palatino" w:hAnsi="Palatino"/>
                            <w:spacing w:val="-6"/>
                            <w:sz w:val="18"/>
                            <w:szCs w:val="28"/>
                          </w:rPr>
                          <w:t xml:space="preserve"> Office Email: </w:t>
                        </w:r>
                        <w:hyperlink r:id="rId9" w:history="1">
                          <w:r w:rsidRPr="009B382B">
                            <w:rPr>
                              <w:rStyle w:val="Hyperlink"/>
                              <w:rFonts w:ascii="Palatino" w:hAnsi="Palatino" w:cs="Helvetica"/>
                              <w:sz w:val="18"/>
                            </w:rPr>
                            <w:t>admin@allsaintsnh.org</w:t>
                          </w:r>
                        </w:hyperlink>
                      </w:p>
                      <w:p w14:paraId="1D9564C8" w14:textId="77777777" w:rsidR="00414C1D" w:rsidRDefault="00414C1D" w:rsidP="00414C1D">
                        <w:pPr>
                          <w:spacing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Her email: </w:t>
                        </w:r>
                        <w:hyperlink r:id="rId10" w:history="1">
                          <w:r w:rsidRPr="003C6C88">
                            <w:rPr>
                              <w:rStyle w:val="Hyperlink"/>
                              <w:rFonts w:ascii="Palatino" w:hAnsi="Palatino"/>
                              <w:sz w:val="18"/>
                            </w:rPr>
                            <w:t>revjamie@allsaintsnh.org</w:t>
                          </w:r>
                        </w:hyperlink>
                      </w:p>
                      <w:p w14:paraId="07481EB5" w14:textId="77777777" w:rsidR="00414C1D" w:rsidRPr="00B70025" w:rsidRDefault="00414C1D" w:rsidP="00414C1D">
                        <w:pPr>
                          <w:spacing w:line="276" w:lineRule="auto"/>
                          <w:jc w:val="center"/>
                          <w:rPr>
                            <w:rFonts w:ascii="Wingdings" w:hAnsi="Wingdings"/>
                            <w:i/>
                            <w:spacing w:val="-6"/>
                            <w:sz w:val="18"/>
                            <w:szCs w:val="28"/>
                          </w:rPr>
                        </w:pPr>
                      </w:p>
                      <w:p w14:paraId="74CEB541" w14:textId="77777777" w:rsidR="00414C1D" w:rsidRPr="00A73144" w:rsidRDefault="00414C1D" w:rsidP="00414C1D">
                        <w:pPr>
                          <w:spacing w:line="276" w:lineRule="auto"/>
                          <w:jc w:val="center"/>
                          <w:rPr>
                            <w:i/>
                            <w:spacing w:val="-6"/>
                            <w:sz w:val="18"/>
                          </w:rPr>
                        </w:pPr>
                        <w:r w:rsidRPr="00A73144">
                          <w:rPr>
                            <w:i/>
                            <w:spacing w:val="-6"/>
                            <w:sz w:val="18"/>
                          </w:rPr>
                          <w:t xml:space="preserve">  </w:t>
                        </w:r>
                      </w:p>
                    </w:txbxContent>
                  </v:textbox>
                </v:shape>
                <v:shape id="Text Box 47" o:spid="_x0000_s1030" type="#_x0000_t202" style="position:absolute;top:692727;width:5308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4zVwgAA&#10;ANoAAAAPAAAAZHJzL2Rvd25yZXYueG1sRI9Pi8IwFMTvC36H8AQvi6Yq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7jNXCAAAA2gAAAA8AAAAAAAAAAAAAAAAAlwIAAGRycy9kb3du&#10;cmV2LnhtbFBLBQYAAAAABAAEAPUAAACGAwAAAAA=&#10;" stroked="f">
                  <v:textbox inset="0,0,0,0">
                    <w:txbxContent>
                      <w:p w14:paraId="39819309" w14:textId="77777777" w:rsidR="00D47BCA" w:rsidRPr="00FB6F57" w:rsidRDefault="00D47BCA" w:rsidP="00D47BCA">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3AF2A293" w14:textId="77777777" w:rsidR="00D47BCA" w:rsidRPr="00F25345" w:rsidRDefault="00D47BCA" w:rsidP="00D47BCA">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0953C73C" w14:textId="77777777" w:rsidR="00D47BCA" w:rsidRPr="00FB6F57" w:rsidRDefault="00D47BCA" w:rsidP="00D47BCA">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6E0EF680" w14:textId="77777777" w:rsidR="00D47BCA" w:rsidRPr="00F25345" w:rsidRDefault="00D47BCA" w:rsidP="00D47BCA">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4F13850F" w14:textId="77777777" w:rsidR="00D47BCA" w:rsidRPr="00F25345" w:rsidRDefault="00D47BCA" w:rsidP="00D47BCA">
                        <w:pPr>
                          <w:widowControl w:val="0"/>
                          <w:autoSpaceDE w:val="0"/>
                          <w:autoSpaceDN w:val="0"/>
                          <w:adjustRightInd w:val="0"/>
                          <w:spacing w:line="20" w:lineRule="atLeast"/>
                          <w:jc w:val="center"/>
                          <w:rPr>
                            <w:rFonts w:ascii="Palatino" w:hAnsi="Palatino" w:cs="Hoefler Text"/>
                            <w:i/>
                            <w:sz w:val="18"/>
                            <w:szCs w:val="36"/>
                          </w:rPr>
                        </w:pPr>
                      </w:p>
                    </w:txbxContent>
                  </v:textbox>
                </v:shape>
                <w10:wrap type="through"/>
              </v:group>
            </w:pict>
          </mc:Fallback>
        </mc:AlternateContent>
      </w:r>
      <w:r w:rsidR="00AF1F21">
        <w:rPr>
          <w:noProof/>
        </w:rPr>
        <mc:AlternateContent>
          <mc:Choice Requires="wpg">
            <w:drawing>
              <wp:anchor distT="0" distB="0" distL="114300" distR="114300" simplePos="0" relativeHeight="251642879" behindDoc="0" locked="0" layoutInCell="1" allowOverlap="1" wp14:anchorId="5FB97179" wp14:editId="06080BB8">
                <wp:simplePos x="0" y="0"/>
                <wp:positionH relativeFrom="column">
                  <wp:posOffset>-509270</wp:posOffset>
                </wp:positionH>
                <wp:positionV relativeFrom="paragraph">
                  <wp:posOffset>0</wp:posOffset>
                </wp:positionV>
                <wp:extent cx="7071360" cy="9146540"/>
                <wp:effectExtent l="0" t="0" r="0" b="0"/>
                <wp:wrapThrough wrapText="bothSides">
                  <wp:wrapPolygon edited="0">
                    <wp:start x="0" y="0"/>
                    <wp:lineTo x="0" y="20814"/>
                    <wp:lineTo x="5509" y="21114"/>
                    <wp:lineTo x="5509" y="21534"/>
                    <wp:lineTo x="21414" y="21534"/>
                    <wp:lineTo x="21491" y="6778"/>
                    <wp:lineTo x="4655" y="6718"/>
                    <wp:lineTo x="4655" y="1919"/>
                    <wp:lineTo x="8379" y="1919"/>
                    <wp:lineTo x="21336" y="1200"/>
                    <wp:lineTo x="21336"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7071360" cy="9146540"/>
                          <a:chOff x="0" y="0"/>
                          <a:chExt cx="7071822" cy="9146540"/>
                        </a:xfrm>
                      </wpg:grpSpPr>
                      <wpg:grpSp>
                        <wpg:cNvPr id="1" name="Group 1"/>
                        <wpg:cNvGrpSpPr/>
                        <wpg:grpSpPr>
                          <a:xfrm>
                            <a:off x="0" y="0"/>
                            <a:ext cx="6969183" cy="8801100"/>
                            <a:chOff x="0" y="0"/>
                            <a:chExt cx="6969183" cy="8801100"/>
                          </a:xfrm>
                        </wpg:grpSpPr>
                        <pic:pic xmlns:pic="http://schemas.openxmlformats.org/drawingml/2006/picture">
                          <pic:nvPicPr>
                            <pic:cNvPr id="7" name="Picture 2" descr="allsaints_frontpage_header.gif"/>
                            <pic:cNvPicPr>
                              <a:picLocks noChangeAspect="1"/>
                            </pic:cNvPicPr>
                          </pic:nvPicPr>
                          <pic:blipFill>
                            <a:blip r:embed="rId11"/>
                            <a:srcRect/>
                            <a:stretch>
                              <a:fillRect/>
                            </a:stretch>
                          </pic:blipFill>
                          <pic:spPr bwMode="auto">
                            <a:xfrm>
                              <a:off x="1745673" y="0"/>
                              <a:ext cx="5223510" cy="518160"/>
                            </a:xfrm>
                            <a:prstGeom prst="rect">
                              <a:avLst/>
                            </a:prstGeom>
                            <a:noFill/>
                            <a:ln w="9525">
                              <a:noFill/>
                              <a:miter lim="800000"/>
                              <a:headEnd/>
                              <a:tailEnd/>
                            </a:ln>
                          </pic:spPr>
                        </pic:pic>
                        <pic:pic xmlns:pic="http://schemas.openxmlformats.org/drawingml/2006/picture">
                          <pic:nvPicPr>
                            <pic:cNvPr id="4" name="Picture 1" descr="allsaints_frontpage_sidebar.gif"/>
                            <pic:cNvPicPr>
                              <a:picLocks noChangeAspect="1"/>
                            </pic:cNvPicPr>
                          </pic:nvPicPr>
                          <pic:blipFill>
                            <a:blip r:embed="rId12"/>
                            <a:srcRect/>
                            <a:stretch>
                              <a:fillRect/>
                            </a:stretch>
                          </pic:blipFill>
                          <pic:spPr bwMode="auto">
                            <a:xfrm>
                              <a:off x="0" y="0"/>
                              <a:ext cx="1492250" cy="8801100"/>
                            </a:xfrm>
                            <a:prstGeom prst="rect">
                              <a:avLst/>
                            </a:prstGeom>
                            <a:noFill/>
                            <a:ln w="9525">
                              <a:noFill/>
                              <a:miter lim="800000"/>
                              <a:headEnd/>
                              <a:tailEnd/>
                            </a:ln>
                          </pic:spPr>
                        </pic:pic>
                      </wpg:grpSp>
                      <wps:wsp>
                        <wps:cNvPr id="9" name="Text Box 9"/>
                        <wps:cNvSpPr txBox="1"/>
                        <wps:spPr>
                          <a:xfrm>
                            <a:off x="1773382" y="2868295"/>
                            <a:ext cx="5298440" cy="6278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D2078"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Dear Parishioners, </w:t>
                              </w:r>
                            </w:p>
                            <w:p w14:paraId="6A537714"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Over a year ago, while I was working out at the Wellness Center, a gym acquaintance asked me if All Saints’ was buying a parking lot.  </w:t>
                              </w:r>
                            </w:p>
                            <w:p w14:paraId="1F0C3227"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“Yes,” I responded. “We’re excited by the possibility.”</w:t>
                              </w:r>
                            </w:p>
                            <w:p w14:paraId="31ECCD9F"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“Really?  If I may be so blunt, isn’t tha</w:t>
                              </w:r>
                              <w:r>
                                <w:rPr>
                                  <w:rFonts w:ascii="Palatino" w:hAnsi="Palatino" w:cs="Times New Roman"/>
                                  <w:sz w:val="20"/>
                                  <w:szCs w:val="20"/>
                                </w:rPr>
                                <w:t xml:space="preserve">t being awfully optimistic? </w:t>
                              </w:r>
                              <w:r w:rsidRPr="00645E31">
                                <w:rPr>
                                  <w:rFonts w:ascii="Palatino" w:hAnsi="Palatino" w:cs="Times New Roman"/>
                                  <w:sz w:val="20"/>
                                  <w:szCs w:val="20"/>
                                </w:rPr>
                                <w:t xml:space="preserve">Aren’t the mainline churches dying?  Won’t the next 25 years prove to you that your purchase was a waste of your resources?” </w:t>
                              </w:r>
                            </w:p>
                            <w:p w14:paraId="6499233A" w14:textId="77777777" w:rsidR="00523366" w:rsidRPr="00645E31" w:rsidRDefault="00523366" w:rsidP="00523366">
                              <w:pPr>
                                <w:spacing w:after="120"/>
                                <w:rPr>
                                  <w:rFonts w:ascii="Palatino" w:hAnsi="Palatino" w:cs="Times New Roman"/>
                                  <w:sz w:val="20"/>
                                  <w:szCs w:val="20"/>
                                </w:rPr>
                              </w:pPr>
                              <w:r>
                                <w:rPr>
                                  <w:rFonts w:ascii="Palatino" w:hAnsi="Palatino" w:cs="Times New Roman"/>
                                  <w:sz w:val="20"/>
                                  <w:szCs w:val="20"/>
                                </w:rPr>
                                <w:t xml:space="preserve">Wow, I didn’t see that coming. </w:t>
                              </w:r>
                              <w:r w:rsidRPr="00645E31">
                                <w:rPr>
                                  <w:rFonts w:ascii="Palatino" w:hAnsi="Palatino" w:cs="Times New Roman"/>
                                  <w:sz w:val="20"/>
                                  <w:szCs w:val="20"/>
                                </w:rPr>
                                <w:t>Maybe people feel more free to speak after endorphins are released from exercising.</w:t>
                              </w:r>
                              <w:r>
                                <w:rPr>
                                  <w:rFonts w:ascii="Palatino" w:hAnsi="Palatino" w:cs="Times New Roman"/>
                                  <w:sz w:val="20"/>
                                  <w:szCs w:val="20"/>
                                </w:rPr>
                                <w:t xml:space="preserve"> </w:t>
                              </w:r>
                              <w:r w:rsidRPr="00645E31">
                                <w:rPr>
                                  <w:rFonts w:ascii="Palatino" w:hAnsi="Palatino" w:cs="Times New Roman"/>
                                  <w:sz w:val="20"/>
                                  <w:szCs w:val="20"/>
                                </w:rPr>
                                <w:t>I was taken aback, so I said, (maybe a little flippantly), “You know, the church knows something about dying, and it’s this:  death never has the last word.”</w:t>
                              </w:r>
                            </w:p>
                            <w:p w14:paraId="61E9596F"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I think that’s called a conversation stopper. Looking back, I wish I could have had this conversation instead:</w:t>
                              </w:r>
                            </w:p>
                            <w:p w14:paraId="5018F0B5"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About 2600 years ago, Prophet Jeremiah, while living in a Jerusalem under siege, bought a plot of land.  The Babylonians had marched in, camped in the city streets, and were destroying life as everyone knew it</w:t>
                              </w:r>
                              <w:r>
                                <w:rPr>
                                  <w:rFonts w:ascii="Palatino" w:hAnsi="Palatino" w:cs="Times New Roman"/>
                                  <w:sz w:val="20"/>
                                  <w:szCs w:val="20"/>
                                </w:rPr>
                                <w:t xml:space="preserve">. </w:t>
                              </w:r>
                              <w:r w:rsidRPr="00645E31">
                                <w:rPr>
                                  <w:rFonts w:ascii="Palatino" w:hAnsi="Palatino" w:cs="Times New Roman"/>
                                  <w:sz w:val="20"/>
                                  <w:szCs w:val="20"/>
                                </w:rPr>
                                <w:t>The enemy was pillaging, plundering, and burning the place down.  Nothing was sacred. Everything was smashed.  And yet, while the survivors were being carted off to the outer darkness of Babylon to be forever swallowed up in the diaspora, Jeremiah stepped aside to buy a plot of land!</w:t>
                              </w:r>
                              <w:r>
                                <w:rPr>
                                  <w:rFonts w:ascii="Palatino" w:hAnsi="Palatino" w:cs="Times New Roman"/>
                                  <w:sz w:val="20"/>
                                  <w:szCs w:val="20"/>
                                </w:rPr>
                                <w:t xml:space="preserve"> </w:t>
                              </w:r>
                              <w:r w:rsidRPr="00645E31">
                                <w:rPr>
                                  <w:rFonts w:ascii="Palatino" w:hAnsi="Palatino" w:cs="Times New Roman"/>
                                  <w:sz w:val="20"/>
                                  <w:szCs w:val="20"/>
                                </w:rPr>
                                <w:t xml:space="preserve">He took the land deed and sealed it in an earthen vessel, to keep it safe as a sign of hope of his people’s return.  </w:t>
                              </w:r>
                            </w:p>
                            <w:p w14:paraId="67D7337B"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A real estate investment nightmare turned prophetic!  </w:t>
                              </w:r>
                            </w:p>
                            <w:p w14:paraId="45DEECD2"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I’m not suggesting that Mainline Christianity is under enemy siege, b</w:t>
                              </w:r>
                              <w:r>
                                <w:rPr>
                                  <w:rFonts w:ascii="Palatino" w:hAnsi="Palatino" w:cs="Times New Roman"/>
                                  <w:sz w:val="20"/>
                                  <w:szCs w:val="20"/>
                                </w:rPr>
                                <w:t xml:space="preserve">ut my gym mate was. </w:t>
                              </w:r>
                              <w:r w:rsidRPr="00645E31">
                                <w:rPr>
                                  <w:rFonts w:ascii="Palatino" w:hAnsi="Palatino" w:cs="Times New Roman"/>
                                  <w:sz w:val="20"/>
                                  <w:szCs w:val="20"/>
                                </w:rPr>
                                <w:t>And he has a point. Long gone are the days that people belong to the church of their parents “just because.” Numbers of Christians are dropping and ‘Nones’ are soaring. Yet, instead of interpreting this so-called “decline” as dying, I think w</w:t>
                              </w:r>
                              <w:r>
                                <w:rPr>
                                  <w:rFonts w:ascii="Palatino" w:hAnsi="Palatino" w:cs="Times New Roman"/>
                                  <w:sz w:val="20"/>
                                  <w:szCs w:val="20"/>
                                </w:rPr>
                                <w:t xml:space="preserve">e should see it as clarifying. </w:t>
                              </w:r>
                              <w:r w:rsidRPr="00645E31">
                                <w:rPr>
                                  <w:rFonts w:ascii="Palatino" w:hAnsi="Palatino" w:cs="Times New Roman"/>
                                  <w:sz w:val="20"/>
                                  <w:szCs w:val="20"/>
                                </w:rPr>
                                <w:t>Instead, people, including the young, are becoming a part of church as a deep-seated commitment to the living Christ.  I don’t think that’s a bad thing</w:t>
                              </w:r>
                              <w:r>
                                <w:rPr>
                                  <w:rFonts w:ascii="Palatino" w:hAnsi="Palatino" w:cs="Times New Roman"/>
                                  <w:sz w:val="20"/>
                                  <w:szCs w:val="20"/>
                                </w:rPr>
                                <w:t xml:space="preserve">. </w:t>
                              </w:r>
                              <w:r w:rsidRPr="00645E31">
                                <w:rPr>
                                  <w:rFonts w:ascii="Palatino" w:hAnsi="Palatino" w:cs="Times New Roman"/>
                                  <w:sz w:val="20"/>
                                  <w:szCs w:val="20"/>
                                </w:rPr>
                                <w:t>In fact, it might be just the right time to buy a plot of land!</w:t>
                              </w:r>
                            </w:p>
                            <w:p w14:paraId="143006CA" w14:textId="77777777" w:rsidR="00523366" w:rsidRPr="00645E31" w:rsidRDefault="00523366" w:rsidP="00523366">
                              <w:pPr>
                                <w:spacing w:after="120"/>
                                <w:rPr>
                                  <w:rFonts w:ascii="Palatino" w:hAnsi="Palatino" w:cs="Times New Roman"/>
                                  <w:sz w:val="20"/>
                                  <w:szCs w:val="20"/>
                                </w:rPr>
                              </w:pPr>
                              <w:r>
                                <w:rPr>
                                  <w:rFonts w:ascii="Palatino" w:hAnsi="Palatino" w:cs="Times New Roman"/>
                                  <w:sz w:val="20"/>
                                  <w:szCs w:val="20"/>
                                </w:rPr>
                                <w:t xml:space="preserve">We have something to live for: we follow Jesus unabashedly. He’s the real deal. </w:t>
                              </w:r>
                              <w:r w:rsidRPr="00645E31">
                                <w:rPr>
                                  <w:rFonts w:ascii="Palatino" w:hAnsi="Palatino" w:cs="Times New Roman"/>
                                  <w:sz w:val="20"/>
                                  <w:szCs w:val="20"/>
                                </w:rPr>
                                <w:t>And by following the way of Jesus, we embrace the Holy Spirit of human potential that is found here and now, rightly</w:t>
                              </w:r>
                              <w:r>
                                <w:rPr>
                                  <w:rFonts w:ascii="Palatino" w:hAnsi="Palatino" w:cs="Times New Roman"/>
                                  <w:sz w:val="20"/>
                                  <w:szCs w:val="20"/>
                                </w:rPr>
                                <w:t xml:space="preserve"> called the Kingdom of God. </w:t>
                              </w:r>
                              <w:r w:rsidRPr="00645E31">
                                <w:rPr>
                                  <w:rFonts w:ascii="Palatino" w:hAnsi="Palatino" w:cs="Times New Roman"/>
                                  <w:sz w:val="20"/>
                                  <w:szCs w:val="20"/>
                                </w:rPr>
                                <w:t>We are inclusive with doors flung</w:t>
                              </w:r>
                              <w:r>
                                <w:rPr>
                                  <w:rFonts w:ascii="Palatino" w:hAnsi="Palatino" w:cs="Times New Roman"/>
                                  <w:sz w:val="20"/>
                                  <w:szCs w:val="20"/>
                                </w:rPr>
                                <w:t xml:space="preserve"> open:</w:t>
                              </w:r>
                              <w:r w:rsidRPr="00645E31">
                                <w:rPr>
                                  <w:rFonts w:ascii="Palatino" w:hAnsi="Palatino" w:cs="Times New Roman"/>
                                  <w:sz w:val="20"/>
                                  <w:szCs w:val="20"/>
                                </w:rPr>
                                <w:t xml:space="preserve"> we believe in reconciliation, healing, forgiveness, mercy and hope. We trust in making ourselves anew, deeming our inter-dependence as a thing of beauty</w:t>
                              </w:r>
                              <w:r>
                                <w:rPr>
                                  <w:rFonts w:ascii="Palatino" w:hAnsi="Palatino" w:cs="Times New Roman"/>
                                  <w:sz w:val="20"/>
                                  <w:szCs w:val="20"/>
                                </w:rPr>
                                <w:t xml:space="preserve">. </w:t>
                              </w:r>
                              <w:r w:rsidRPr="00645E31">
                                <w:rPr>
                                  <w:rFonts w:ascii="Palatino" w:hAnsi="Palatino" w:cs="Times New Roman"/>
                                  <w:sz w:val="20"/>
                                  <w:szCs w:val="20"/>
                                </w:rPr>
                                <w:t>We find courage in recovery, meaning in mission, and power in contemplation. We believe that the only thing that matters is faith expressing itself in love (Galatians 5:6).</w:t>
                              </w:r>
                              <w:r>
                                <w:rPr>
                                  <w:rFonts w:ascii="Palatino" w:hAnsi="Palatino" w:cs="Times New Roman"/>
                                  <w:sz w:val="20"/>
                                  <w:szCs w:val="20"/>
                                </w:rPr>
                                <w:t xml:space="preserve"> </w:t>
                              </w:r>
                              <w:r w:rsidRPr="00645E31">
                                <w:rPr>
                                  <w:rFonts w:ascii="Palatino" w:hAnsi="Palatino" w:cs="Times New Roman"/>
                                  <w:sz w:val="20"/>
                                  <w:szCs w:val="20"/>
                                </w:rPr>
                                <w:t>The world is a-thirst for these living waters.</w:t>
                              </w:r>
                            </w:p>
                            <w:p w14:paraId="0187356A" w14:textId="32EB3CCF" w:rsidR="0005709C" w:rsidRPr="00523366" w:rsidRDefault="00523366" w:rsidP="00523366">
                              <w:pPr>
                                <w:jc w:val="right"/>
                                <w:rPr>
                                  <w:rFonts w:ascii="Palatino" w:hAnsi="Palatino"/>
                                  <w:i/>
                                  <w:sz w:val="20"/>
                                  <w:szCs w:val="20"/>
                                </w:rPr>
                              </w:pPr>
                              <w:r>
                                <w:rPr>
                                  <w:rFonts w:ascii="Palatino" w:hAnsi="Palatino"/>
                                  <w:i/>
                                  <w:sz w:val="20"/>
                                  <w:szCs w:val="20"/>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B97179" id="Group 10" o:spid="_x0000_s1031" style="position:absolute;margin-left:-40.1pt;margin-top:0;width:556.8pt;height:720.2pt;z-index:251642879;mso-height-relative:margin" coordsize="7071822,9146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">
                <v:group id="Group 1" o:spid="_x0000_s1032" style="position:absolute;width:6969183;height:8801100" coordsize="6969183,8801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allsaints_frontpage_header.gif" style="position:absolute;left:1745673;width:5223510;height:518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7&#10;/p7FAAAA2gAAAA8AAABkcnMvZG93bnJldi54bWxEj0FrwkAUhO9C/8PyCt500whaoquUWtGDB7U9&#10;1Nsj+5qkzb5Nd9cY++u7guBxmJlvmNmiM7VoyfnKsoKnYQKCOLe64kLBx/tq8AzCB2SNtWVScCEP&#10;i/lDb4aZtmfeU3sIhYgQ9hkqKENoMil9XpJBP7QNcfS+rDMYonSF1A7PEW5qmSbJWBqsOC6U2NBr&#10;SfnP4WQUbL+Xx8/ftzZ1eduN/tLlyq53tVL9x+5lCiJQF+7hW3ujFUzgeiXeADn/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e/6exQAAANoAAAAPAAAAAAAAAAAAAAAAAJwC&#10;AABkcnMvZG93bnJldi54bWxQSwUGAAAAAAQABAD3AAAAjgMAAAAA&#10;">
                    <v:imagedata r:id="rId13" o:title="allsaints_frontpage_header.gif"/>
                    <v:path arrowok="t"/>
                  </v:shape>
                  <v:shape id="Picture 1" o:spid="_x0000_s1034" type="#_x0000_t75" alt="allsaints_frontpage_sidebar.gif" style="position:absolute;width:1492250;height:8801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K&#10;PifEAAAA2gAAAA8AAABkcnMvZG93bnJldi54bWxEj09rwkAUxO9Cv8PyCr2ZjVJEUlcRsX8gvZiE&#10;nl+zr0kw+zbNrkn67d2C4HGYmd8wm91kWjFQ7xrLChZRDIK4tLrhSkGRv87XIJxH1thaJgV/5GC3&#10;fZhtMNF25BMNma9EgLBLUEHtfZdI6cqaDLrIdsTB+7G9QR9kX0nd4xjgppXLOF5Jgw2HhRo7OtRU&#10;nrOLUfD1uTzvj/FRXorx9Pab03eRvqdKPT1O+xcQniZ/D9/aH1rBM/xfCTdAb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KPifEAAAA2gAAAA8AAAAAAAAAAAAAAAAAnAIA&#10;AGRycy9kb3ducmV2LnhtbFBLBQYAAAAABAAEAPcAAACNAwAAAAA=&#10;">
                    <v:imagedata r:id="rId14" o:title="allsaints_frontpage_sidebar.gif"/>
                    <v:path arrowok="t"/>
                  </v:shape>
                </v:group>
                <v:shape id="Text Box 9" o:spid="_x0000_s1035" type="#_x0000_t202" style="position:absolute;left:1773382;top:2868295;width:5298440;height:6278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5B7D2078"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Dear Parishioners, </w:t>
                        </w:r>
                      </w:p>
                      <w:p w14:paraId="6A537714"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Over a year ago, while I was working out at the Wellness Center, a gym acquaintance asked me if All Saints’ was buying a parking lot.  </w:t>
                        </w:r>
                      </w:p>
                      <w:p w14:paraId="1F0C3227"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“Yes,” I responded. “We’re excited by the possibility.”</w:t>
                        </w:r>
                      </w:p>
                      <w:p w14:paraId="31ECCD9F"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“Really?  If I may be so blunt, isn’t tha</w:t>
                        </w:r>
                        <w:r>
                          <w:rPr>
                            <w:rFonts w:ascii="Palatino" w:hAnsi="Palatino" w:cs="Times New Roman"/>
                            <w:sz w:val="20"/>
                            <w:szCs w:val="20"/>
                          </w:rPr>
                          <w:t xml:space="preserve">t being awfully optimistic? </w:t>
                        </w:r>
                        <w:r w:rsidRPr="00645E31">
                          <w:rPr>
                            <w:rFonts w:ascii="Palatino" w:hAnsi="Palatino" w:cs="Times New Roman"/>
                            <w:sz w:val="20"/>
                            <w:szCs w:val="20"/>
                          </w:rPr>
                          <w:t xml:space="preserve">Aren’t the mainline churches dying?  Won’t the next 25 years prove to you that your purchase was a waste of your resources?” </w:t>
                        </w:r>
                      </w:p>
                      <w:p w14:paraId="6499233A" w14:textId="77777777" w:rsidR="00523366" w:rsidRPr="00645E31" w:rsidRDefault="00523366" w:rsidP="00523366">
                        <w:pPr>
                          <w:spacing w:after="120"/>
                          <w:rPr>
                            <w:rFonts w:ascii="Palatino" w:hAnsi="Palatino" w:cs="Times New Roman"/>
                            <w:sz w:val="20"/>
                            <w:szCs w:val="20"/>
                          </w:rPr>
                        </w:pPr>
                        <w:r>
                          <w:rPr>
                            <w:rFonts w:ascii="Palatino" w:hAnsi="Palatino" w:cs="Times New Roman"/>
                            <w:sz w:val="20"/>
                            <w:szCs w:val="20"/>
                          </w:rPr>
                          <w:t xml:space="preserve">Wow, I didn’t see that coming. </w:t>
                        </w:r>
                        <w:r w:rsidRPr="00645E31">
                          <w:rPr>
                            <w:rFonts w:ascii="Palatino" w:hAnsi="Palatino" w:cs="Times New Roman"/>
                            <w:sz w:val="20"/>
                            <w:szCs w:val="20"/>
                          </w:rPr>
                          <w:t>Maybe people feel more free to speak after endorphins are released from exercising.</w:t>
                        </w:r>
                        <w:r>
                          <w:rPr>
                            <w:rFonts w:ascii="Palatino" w:hAnsi="Palatino" w:cs="Times New Roman"/>
                            <w:sz w:val="20"/>
                            <w:szCs w:val="20"/>
                          </w:rPr>
                          <w:t xml:space="preserve"> </w:t>
                        </w:r>
                        <w:r w:rsidRPr="00645E31">
                          <w:rPr>
                            <w:rFonts w:ascii="Palatino" w:hAnsi="Palatino" w:cs="Times New Roman"/>
                            <w:sz w:val="20"/>
                            <w:szCs w:val="20"/>
                          </w:rPr>
                          <w:t>I was taken aback, so I said, (maybe a little flippantly), “You know, the church knows something about dying, and it’s this:  death never has the last word.”</w:t>
                        </w:r>
                      </w:p>
                      <w:p w14:paraId="61E9596F"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I think that’s called a conversation stopper. Looking back, I wish I could have had this conversation instead:</w:t>
                        </w:r>
                      </w:p>
                      <w:p w14:paraId="5018F0B5"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About 2600 years ago, Prophet Jeremiah, while living in a Jerusalem under siege, bought a plot of land.  The Babylonians had marched in, camped in the city streets, and were destroying life as everyone knew it</w:t>
                        </w:r>
                        <w:r>
                          <w:rPr>
                            <w:rFonts w:ascii="Palatino" w:hAnsi="Palatino" w:cs="Times New Roman"/>
                            <w:sz w:val="20"/>
                            <w:szCs w:val="20"/>
                          </w:rPr>
                          <w:t xml:space="preserve">. </w:t>
                        </w:r>
                        <w:r w:rsidRPr="00645E31">
                          <w:rPr>
                            <w:rFonts w:ascii="Palatino" w:hAnsi="Palatino" w:cs="Times New Roman"/>
                            <w:sz w:val="20"/>
                            <w:szCs w:val="20"/>
                          </w:rPr>
                          <w:t>The enemy was pillaging, plundering, and burning the place down.  Nothing was sacred. Everything was smashed.  And yet, while the survivors were being carted off to the outer darkness of Babylon to be forever swallowed up in the diaspora, Jeremiah stepped aside to buy a plot of land!</w:t>
                        </w:r>
                        <w:r>
                          <w:rPr>
                            <w:rFonts w:ascii="Palatino" w:hAnsi="Palatino" w:cs="Times New Roman"/>
                            <w:sz w:val="20"/>
                            <w:szCs w:val="20"/>
                          </w:rPr>
                          <w:t xml:space="preserve"> </w:t>
                        </w:r>
                        <w:r w:rsidRPr="00645E31">
                          <w:rPr>
                            <w:rFonts w:ascii="Palatino" w:hAnsi="Palatino" w:cs="Times New Roman"/>
                            <w:sz w:val="20"/>
                            <w:szCs w:val="20"/>
                          </w:rPr>
                          <w:t xml:space="preserve">He took the land deed and sealed it in an earthen vessel, to keep it safe as a sign of hope of his people’s return.  </w:t>
                        </w:r>
                      </w:p>
                      <w:p w14:paraId="67D7337B"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A real estate investment nightmare turned prophetic!  </w:t>
                        </w:r>
                      </w:p>
                      <w:p w14:paraId="45DEECD2"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I’m not suggesting that Mainline Christianity is under enemy siege, b</w:t>
                        </w:r>
                        <w:r>
                          <w:rPr>
                            <w:rFonts w:ascii="Palatino" w:hAnsi="Palatino" w:cs="Times New Roman"/>
                            <w:sz w:val="20"/>
                            <w:szCs w:val="20"/>
                          </w:rPr>
                          <w:t xml:space="preserve">ut my gym mate was. </w:t>
                        </w:r>
                        <w:r w:rsidRPr="00645E31">
                          <w:rPr>
                            <w:rFonts w:ascii="Palatino" w:hAnsi="Palatino" w:cs="Times New Roman"/>
                            <w:sz w:val="20"/>
                            <w:szCs w:val="20"/>
                          </w:rPr>
                          <w:t>And he has a point. Long gone are the days that people belong to the church of their parents “just because.” Numbers of Christians are dropping and ‘Nones’ are soaring. Yet, instead of interpreting this so-called “decline” as dying, I think w</w:t>
                        </w:r>
                        <w:r>
                          <w:rPr>
                            <w:rFonts w:ascii="Palatino" w:hAnsi="Palatino" w:cs="Times New Roman"/>
                            <w:sz w:val="20"/>
                            <w:szCs w:val="20"/>
                          </w:rPr>
                          <w:t xml:space="preserve">e should see it as clarifying. </w:t>
                        </w:r>
                        <w:r w:rsidRPr="00645E31">
                          <w:rPr>
                            <w:rFonts w:ascii="Palatino" w:hAnsi="Palatino" w:cs="Times New Roman"/>
                            <w:sz w:val="20"/>
                            <w:szCs w:val="20"/>
                          </w:rPr>
                          <w:t>Instead, people, including the young, are becoming a part of church as a deep-seated commitment to the living Christ.  I don’t think that’s a bad thing</w:t>
                        </w:r>
                        <w:r>
                          <w:rPr>
                            <w:rFonts w:ascii="Palatino" w:hAnsi="Palatino" w:cs="Times New Roman"/>
                            <w:sz w:val="20"/>
                            <w:szCs w:val="20"/>
                          </w:rPr>
                          <w:t xml:space="preserve">. </w:t>
                        </w:r>
                        <w:r w:rsidRPr="00645E31">
                          <w:rPr>
                            <w:rFonts w:ascii="Palatino" w:hAnsi="Palatino" w:cs="Times New Roman"/>
                            <w:sz w:val="20"/>
                            <w:szCs w:val="20"/>
                          </w:rPr>
                          <w:t>In fact, it might be just the right time to buy a plot of land!</w:t>
                        </w:r>
                      </w:p>
                      <w:p w14:paraId="143006CA" w14:textId="77777777" w:rsidR="00523366" w:rsidRPr="00645E31" w:rsidRDefault="00523366" w:rsidP="00523366">
                        <w:pPr>
                          <w:spacing w:after="120"/>
                          <w:rPr>
                            <w:rFonts w:ascii="Palatino" w:hAnsi="Palatino" w:cs="Times New Roman"/>
                            <w:sz w:val="20"/>
                            <w:szCs w:val="20"/>
                          </w:rPr>
                        </w:pPr>
                        <w:r>
                          <w:rPr>
                            <w:rFonts w:ascii="Palatino" w:hAnsi="Palatino" w:cs="Times New Roman"/>
                            <w:sz w:val="20"/>
                            <w:szCs w:val="20"/>
                          </w:rPr>
                          <w:t xml:space="preserve">We have something to live for: we follow Jesus unabashedly. He’s the real deal. </w:t>
                        </w:r>
                        <w:r w:rsidRPr="00645E31">
                          <w:rPr>
                            <w:rFonts w:ascii="Palatino" w:hAnsi="Palatino" w:cs="Times New Roman"/>
                            <w:sz w:val="20"/>
                            <w:szCs w:val="20"/>
                          </w:rPr>
                          <w:t>And by following the way of Jesus, we embrace the Holy Spirit of human potential that is found here and now, rightly</w:t>
                        </w:r>
                        <w:r>
                          <w:rPr>
                            <w:rFonts w:ascii="Palatino" w:hAnsi="Palatino" w:cs="Times New Roman"/>
                            <w:sz w:val="20"/>
                            <w:szCs w:val="20"/>
                          </w:rPr>
                          <w:t xml:space="preserve"> called the Kingdom of God. </w:t>
                        </w:r>
                        <w:r w:rsidRPr="00645E31">
                          <w:rPr>
                            <w:rFonts w:ascii="Palatino" w:hAnsi="Palatino" w:cs="Times New Roman"/>
                            <w:sz w:val="20"/>
                            <w:szCs w:val="20"/>
                          </w:rPr>
                          <w:t>We are inclusive with doors flung</w:t>
                        </w:r>
                        <w:r>
                          <w:rPr>
                            <w:rFonts w:ascii="Palatino" w:hAnsi="Palatino" w:cs="Times New Roman"/>
                            <w:sz w:val="20"/>
                            <w:szCs w:val="20"/>
                          </w:rPr>
                          <w:t xml:space="preserve"> open:</w:t>
                        </w:r>
                        <w:r w:rsidRPr="00645E31">
                          <w:rPr>
                            <w:rFonts w:ascii="Palatino" w:hAnsi="Palatino" w:cs="Times New Roman"/>
                            <w:sz w:val="20"/>
                            <w:szCs w:val="20"/>
                          </w:rPr>
                          <w:t xml:space="preserve"> we believe in reconciliation, healing, forgiveness, mercy and hope. We trust in making ourselves anew, deeming our inter-dependence as a thing of beauty</w:t>
                        </w:r>
                        <w:r>
                          <w:rPr>
                            <w:rFonts w:ascii="Palatino" w:hAnsi="Palatino" w:cs="Times New Roman"/>
                            <w:sz w:val="20"/>
                            <w:szCs w:val="20"/>
                          </w:rPr>
                          <w:t xml:space="preserve">. </w:t>
                        </w:r>
                        <w:r w:rsidRPr="00645E31">
                          <w:rPr>
                            <w:rFonts w:ascii="Palatino" w:hAnsi="Palatino" w:cs="Times New Roman"/>
                            <w:sz w:val="20"/>
                            <w:szCs w:val="20"/>
                          </w:rPr>
                          <w:t>We find courage in recovery, meaning in mission, and power in contemplation. We believe that the only thing that matters is faith expressing itself in love (Galatians 5:6).</w:t>
                        </w:r>
                        <w:r>
                          <w:rPr>
                            <w:rFonts w:ascii="Palatino" w:hAnsi="Palatino" w:cs="Times New Roman"/>
                            <w:sz w:val="20"/>
                            <w:szCs w:val="20"/>
                          </w:rPr>
                          <w:t xml:space="preserve"> </w:t>
                        </w:r>
                        <w:r w:rsidRPr="00645E31">
                          <w:rPr>
                            <w:rFonts w:ascii="Palatino" w:hAnsi="Palatino" w:cs="Times New Roman"/>
                            <w:sz w:val="20"/>
                            <w:szCs w:val="20"/>
                          </w:rPr>
                          <w:t>The world is a-thirst for these living waters.</w:t>
                        </w:r>
                      </w:p>
                      <w:p w14:paraId="0187356A" w14:textId="32EB3CCF" w:rsidR="0005709C" w:rsidRPr="00523366" w:rsidRDefault="00523366" w:rsidP="00523366">
                        <w:pPr>
                          <w:jc w:val="right"/>
                          <w:rPr>
                            <w:rFonts w:ascii="Palatino" w:hAnsi="Palatino"/>
                            <w:i/>
                            <w:sz w:val="20"/>
                            <w:szCs w:val="20"/>
                          </w:rPr>
                        </w:pPr>
                        <w:r>
                          <w:rPr>
                            <w:rFonts w:ascii="Palatino" w:hAnsi="Palatino"/>
                            <w:i/>
                            <w:sz w:val="20"/>
                            <w:szCs w:val="20"/>
                          </w:rPr>
                          <w:t>Continued on next page…</w:t>
                        </w:r>
                      </w:p>
                    </w:txbxContent>
                  </v:textbox>
                </v:shape>
                <w10:wrap type="through"/>
              </v:group>
            </w:pict>
          </mc:Fallback>
        </mc:AlternateContent>
      </w:r>
      <w:r w:rsidR="00D97AFC" w:rsidRPr="00D97AFC">
        <w:rPr>
          <w:noProof/>
        </w:rPr>
        <w:t xml:space="preserve"> </w:t>
      </w:r>
    </w:p>
    <w:p w14:paraId="7D2A1FD8" w14:textId="04FC01E0" w:rsidR="00816994" w:rsidRDefault="00DE6FE9" w:rsidP="00523366">
      <w:pPr>
        <w:pStyle w:val="Messenger"/>
      </w:pPr>
      <w:r>
        <w:rPr>
          <w:noProof/>
        </w:rPr>
        <w:lastRenderedPageBreak/>
        <mc:AlternateContent>
          <mc:Choice Requires="wps">
            <w:drawing>
              <wp:anchor distT="0" distB="0" distL="114300" distR="114300" simplePos="0" relativeHeight="251667456" behindDoc="0" locked="0" layoutInCell="1" allowOverlap="1" wp14:anchorId="278B9E99" wp14:editId="7DB63B47">
                <wp:simplePos x="0" y="0"/>
                <wp:positionH relativeFrom="column">
                  <wp:posOffset>1231265</wp:posOffset>
                </wp:positionH>
                <wp:positionV relativeFrom="paragraph">
                  <wp:posOffset>117475</wp:posOffset>
                </wp:positionV>
                <wp:extent cx="5106035" cy="3427730"/>
                <wp:effectExtent l="0" t="0" r="0" b="1270"/>
                <wp:wrapSquare wrapText="bothSides"/>
                <wp:docPr id="8" name="Text Box 8"/>
                <wp:cNvGraphicFramePr/>
                <a:graphic xmlns:a="http://schemas.openxmlformats.org/drawingml/2006/main">
                  <a:graphicData uri="http://schemas.microsoft.com/office/word/2010/wordprocessingShape">
                    <wps:wsp>
                      <wps:cNvSpPr txBox="1"/>
                      <wps:spPr>
                        <a:xfrm>
                          <a:off x="0" y="0"/>
                          <a:ext cx="5106035" cy="3427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18C58E" w14:textId="7FE15AD4" w:rsidR="00523366" w:rsidRPr="00523366" w:rsidRDefault="00523366" w:rsidP="00523366">
                            <w:pPr>
                              <w:spacing w:after="120"/>
                              <w:rPr>
                                <w:rFonts w:ascii="Palatino" w:hAnsi="Palatino" w:cs="Times New Roman"/>
                                <w:i/>
                                <w:sz w:val="20"/>
                                <w:szCs w:val="20"/>
                              </w:rPr>
                            </w:pPr>
                            <w:r>
                              <w:rPr>
                                <w:rFonts w:ascii="Palatino" w:hAnsi="Palatino" w:cs="Times New Roman"/>
                                <w:i/>
                                <w:sz w:val="20"/>
                                <w:szCs w:val="20"/>
                              </w:rPr>
                              <w:t>…continued  from page 1</w:t>
                            </w:r>
                          </w:p>
                          <w:p w14:paraId="70E029F4"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Today, 100 years after the first cornerstone was set, we are setting a new cornerstone for All Saints’, jump-started by buying a parking plot o</w:t>
                            </w:r>
                            <w:r>
                              <w:rPr>
                                <w:rFonts w:ascii="Palatino" w:hAnsi="Palatino" w:cs="Times New Roman"/>
                                <w:sz w:val="20"/>
                                <w:szCs w:val="20"/>
                              </w:rPr>
                              <w:t xml:space="preserve">f land (God’s sense of humor). </w:t>
                            </w:r>
                            <w:r w:rsidRPr="00645E31">
                              <w:rPr>
                                <w:rFonts w:ascii="Palatino" w:hAnsi="Palatino" w:cs="Times New Roman"/>
                                <w:sz w:val="20"/>
                                <w:szCs w:val="20"/>
                              </w:rPr>
                              <w:t xml:space="preserve">And yet, here we are. The results of our Tentative Case Statement and Feasibility Study encourage us to trust in our capacity to raise money through a Capital Campaign (the full report is linked on our website). And now during the season of Advent, as we wait for the birth of the Christ that burns already within us, we have the opportunity to pray, reflect, share, question, debate, ponder, discern and deliberate over our proposed projects and to continue to articulate with each other how completing these projects will continue to support us as we follow the way of Jesus.  </w:t>
                            </w:r>
                          </w:p>
                          <w:p w14:paraId="62B67385"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We need your thoughts and prayers and input as we move forward, building on our trust in God’s call to be God’s people.  </w:t>
                            </w:r>
                          </w:p>
                          <w:p w14:paraId="0C7A9527"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By the way, just last week, another gym buddy said to me, “You know, I don’t go to church, but it’s way cool to drive by All Saints’ on Sundays and see how packed your new parking lot is.” </w:t>
                            </w:r>
                          </w:p>
                          <w:p w14:paraId="55B8B8DB"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Way cool!  Imagine, a parking lot as a tool for evangelism!</w:t>
                            </w:r>
                          </w:p>
                          <w:p w14:paraId="2A989289"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Merry Christmas!</w:t>
                            </w:r>
                          </w:p>
                          <w:p w14:paraId="3A3A579A"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With much love,</w:t>
                            </w:r>
                          </w:p>
                          <w:p w14:paraId="3FFBDE11" w14:textId="69DFA754" w:rsidR="00DE6FE9" w:rsidRPr="00DE6FE9" w:rsidRDefault="00523366" w:rsidP="005D671F">
                            <w:pPr>
                              <w:spacing w:after="120"/>
                              <w:rPr>
                                <w:rFonts w:ascii="Palatino" w:hAnsi="Palatino" w:cs="Times New Roman"/>
                                <w:i/>
                                <w:sz w:val="20"/>
                                <w:szCs w:val="20"/>
                              </w:rPr>
                            </w:pPr>
                            <w:r w:rsidRPr="00942D63">
                              <w:rPr>
                                <w:rFonts w:ascii="Palatino" w:hAnsi="Palatino" w:cs="Times New Roman"/>
                                <w:i/>
                                <w:sz w:val="20"/>
                                <w:szCs w:val="20"/>
                              </w:rPr>
                              <w:t>Jamie+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9E99" id="Text Box 8" o:spid="_x0000_s1036" type="#_x0000_t202" style="position:absolute;margin-left:96.95pt;margin-top:9.25pt;width:402.05pt;height:26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" filled="f" stroked="f">
                <v:textbox>
                  <w:txbxContent>
                    <w:p w14:paraId="0118C58E" w14:textId="7FE15AD4" w:rsidR="00523366" w:rsidRPr="00523366" w:rsidRDefault="00523366" w:rsidP="00523366">
                      <w:pPr>
                        <w:spacing w:after="120"/>
                        <w:rPr>
                          <w:rFonts w:ascii="Palatino" w:hAnsi="Palatino" w:cs="Times New Roman"/>
                          <w:i/>
                          <w:sz w:val="20"/>
                          <w:szCs w:val="20"/>
                        </w:rPr>
                      </w:pPr>
                      <w:r>
                        <w:rPr>
                          <w:rFonts w:ascii="Palatino" w:hAnsi="Palatino" w:cs="Times New Roman"/>
                          <w:i/>
                          <w:sz w:val="20"/>
                          <w:szCs w:val="20"/>
                        </w:rPr>
                        <w:t>…continued  from page 1</w:t>
                      </w:r>
                    </w:p>
                    <w:p w14:paraId="70E029F4"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Today, 100 years after the first cornerstone was set, we are setting a new cornerstone for All Saints’, jump-started by buying a parking plot o</w:t>
                      </w:r>
                      <w:r>
                        <w:rPr>
                          <w:rFonts w:ascii="Palatino" w:hAnsi="Palatino" w:cs="Times New Roman"/>
                          <w:sz w:val="20"/>
                          <w:szCs w:val="20"/>
                        </w:rPr>
                        <w:t xml:space="preserve">f land (God’s sense of humor). </w:t>
                      </w:r>
                      <w:r w:rsidRPr="00645E31">
                        <w:rPr>
                          <w:rFonts w:ascii="Palatino" w:hAnsi="Palatino" w:cs="Times New Roman"/>
                          <w:sz w:val="20"/>
                          <w:szCs w:val="20"/>
                        </w:rPr>
                        <w:t xml:space="preserve">And yet, here we are. The results of our Tentative Case Statement and Feasibility Study encourage us to trust in our capacity to raise money through a Capital Campaign (the full report is linked on our website). And now during the season of Advent, as we wait for the birth of the Christ that burns already within us, we have the opportunity to pray, reflect, share, question, debate, ponder, discern and deliberate over our proposed projects and to continue to articulate with each other how completing these projects will continue to support us as we follow the way of Jesus.  </w:t>
                      </w:r>
                    </w:p>
                    <w:p w14:paraId="62B67385"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We need your thoughts and prayers and input as we move forward, building on our trust in God’s call to be God’s people.  </w:t>
                      </w:r>
                    </w:p>
                    <w:p w14:paraId="0C7A9527"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 xml:space="preserve">By the way, just last week, another gym buddy said to me, “You know, I don’t go to church, but it’s way cool to drive by All Saints’ on Sundays and see how packed your new parking lot is.” </w:t>
                      </w:r>
                    </w:p>
                    <w:p w14:paraId="55B8B8DB"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Way cool!  Imagine, a parking lot as a tool for evangelism!</w:t>
                      </w:r>
                    </w:p>
                    <w:p w14:paraId="2A989289"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Merry Christmas!</w:t>
                      </w:r>
                    </w:p>
                    <w:p w14:paraId="3A3A579A" w14:textId="77777777" w:rsidR="00523366" w:rsidRPr="00645E31" w:rsidRDefault="00523366" w:rsidP="00523366">
                      <w:pPr>
                        <w:spacing w:after="120"/>
                        <w:rPr>
                          <w:rFonts w:ascii="Palatino" w:hAnsi="Palatino" w:cs="Times New Roman"/>
                          <w:sz w:val="20"/>
                          <w:szCs w:val="20"/>
                        </w:rPr>
                      </w:pPr>
                      <w:r w:rsidRPr="00645E31">
                        <w:rPr>
                          <w:rFonts w:ascii="Palatino" w:hAnsi="Palatino" w:cs="Times New Roman"/>
                          <w:sz w:val="20"/>
                          <w:szCs w:val="20"/>
                        </w:rPr>
                        <w:t>With much love,</w:t>
                      </w:r>
                    </w:p>
                    <w:p w14:paraId="3FFBDE11" w14:textId="69DFA754" w:rsidR="00DE6FE9" w:rsidRPr="00DE6FE9" w:rsidRDefault="00523366" w:rsidP="005D671F">
                      <w:pPr>
                        <w:spacing w:after="120"/>
                        <w:rPr>
                          <w:rFonts w:ascii="Palatino" w:hAnsi="Palatino" w:cs="Times New Roman"/>
                          <w:i/>
                          <w:sz w:val="20"/>
                          <w:szCs w:val="20"/>
                        </w:rPr>
                      </w:pPr>
                      <w:r w:rsidRPr="00942D63">
                        <w:rPr>
                          <w:rFonts w:ascii="Palatino" w:hAnsi="Palatino" w:cs="Times New Roman"/>
                          <w:i/>
                          <w:sz w:val="20"/>
                          <w:szCs w:val="20"/>
                        </w:rPr>
                        <w:t>Jamie+</w:t>
                      </w:r>
                    </w:p>
                  </w:txbxContent>
                </v:textbox>
                <w10:wrap type="square"/>
              </v:shape>
            </w:pict>
          </mc:Fallback>
        </mc:AlternateContent>
      </w:r>
      <w:r w:rsidR="00244F8F">
        <w:rPr>
          <w:noProof/>
        </w:rPr>
        <mc:AlternateContent>
          <mc:Choice Requires="wpg">
            <w:drawing>
              <wp:anchor distT="0" distB="0" distL="114300" distR="114300" simplePos="0" relativeHeight="251662336" behindDoc="0" locked="0" layoutInCell="1" allowOverlap="1" wp14:anchorId="0FDC8AAC" wp14:editId="530CFDCA">
                <wp:simplePos x="0" y="0"/>
                <wp:positionH relativeFrom="column">
                  <wp:posOffset>-290830</wp:posOffset>
                </wp:positionH>
                <wp:positionV relativeFrom="paragraph">
                  <wp:posOffset>-115098</wp:posOffset>
                </wp:positionV>
                <wp:extent cx="1363980" cy="8889365"/>
                <wp:effectExtent l="0" t="0" r="7620" b="635"/>
                <wp:wrapNone/>
                <wp:docPr id="14" name="Group 14"/>
                <wp:cNvGraphicFramePr/>
                <a:graphic xmlns:a="http://schemas.openxmlformats.org/drawingml/2006/main">
                  <a:graphicData uri="http://schemas.microsoft.com/office/word/2010/wordprocessingGroup">
                    <wpg:wgp>
                      <wpg:cNvGrpSpPr/>
                      <wpg:grpSpPr>
                        <a:xfrm>
                          <a:off x="0" y="0"/>
                          <a:ext cx="1363980" cy="8889365"/>
                          <a:chOff x="0" y="0"/>
                          <a:chExt cx="1363980" cy="8889365"/>
                        </a:xfrm>
                      </wpg:grpSpPr>
                      <pic:pic xmlns:pic="http://schemas.openxmlformats.org/drawingml/2006/picture">
                        <pic:nvPicPr>
                          <pic:cNvPr id="17" name="Picture 36" descr="allsaints_sidebar.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980" cy="888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s:wsp>
                        <wps:cNvPr id="18" name="Text Box 291"/>
                        <wps:cNvSpPr txBox="1">
                          <a:spLocks noChangeArrowheads="1"/>
                        </wps:cNvSpPr>
                        <wps:spPr bwMode="auto">
                          <a:xfrm>
                            <a:off x="152400" y="1482436"/>
                            <a:ext cx="1095285" cy="736672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CED4E66" w14:textId="77777777" w:rsidR="00A24A07" w:rsidRPr="00B4002D" w:rsidRDefault="00A24A07" w:rsidP="00A24A07">
                              <w:pPr>
                                <w:spacing w:after="120" w:line="336" w:lineRule="auto"/>
                                <w:ind w:left="144"/>
                                <w:rPr>
                                  <w:rFonts w:ascii="Palatino" w:hAnsi="Palatino" w:cs="Palatino Linotype"/>
                                  <w:b/>
                                  <w:smallCaps/>
                                  <w:color w:val="000000"/>
                                  <w:sz w:val="20"/>
                                  <w:szCs w:val="26"/>
                                </w:rPr>
                              </w:pPr>
                              <w:r w:rsidRPr="00B4002D">
                                <w:rPr>
                                  <w:rFonts w:ascii="Palatino" w:hAnsi="Palatino" w:cs="Palatino Linotype"/>
                                  <w:b/>
                                  <w:smallCaps/>
                                  <w:color w:val="000000"/>
                                  <w:sz w:val="20"/>
                                  <w:szCs w:val="26"/>
                                </w:rPr>
                                <w:t>The Messenger</w:t>
                              </w:r>
                            </w:p>
                            <w:p w14:paraId="365387BC" w14:textId="1720CB4D" w:rsidR="00365F37" w:rsidRPr="00365F37" w:rsidRDefault="00365F37" w:rsidP="00365F37">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 xml:space="preserve">Sue Ernst, </w:t>
                              </w:r>
                              <w:r>
                                <w:rPr>
                                  <w:rFonts w:ascii="Palatino" w:hAnsi="Palatino" w:cs="Palatino Linotype"/>
                                  <w:i/>
                                  <w:color w:val="000000"/>
                                  <w:sz w:val="16"/>
                                  <w:szCs w:val="21"/>
                                </w:rPr>
                                <w:t>Publisher</w:t>
                              </w:r>
                              <w:r>
                                <w:rPr>
                                  <w:rFonts w:ascii="Palatino" w:hAnsi="Palatino" w:cs="Palatino Linotype"/>
                                  <w:color w:val="000000"/>
                                  <w:sz w:val="16"/>
                                  <w:szCs w:val="21"/>
                                </w:rPr>
                                <w:t xml:space="preserve"> 207-716-2151</w:t>
                              </w:r>
                            </w:p>
                            <w:p w14:paraId="16E57C1F" w14:textId="69BA9784" w:rsidR="00A24A07" w:rsidRPr="008B0D93" w:rsidRDefault="00A24A07" w:rsidP="00A24A07">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i/>
                                  <w:color w:val="000000"/>
                                  <w:sz w:val="16"/>
                                  <w:szCs w:val="21"/>
                                </w:rPr>
                                <w:t>Publisher</w:t>
                              </w:r>
                              <w:r w:rsidR="00365F37">
                                <w:rPr>
                                  <w:rFonts w:ascii="Palatino" w:hAnsi="Palatino" w:cs="Palatino Linotype"/>
                                  <w:i/>
                                  <w:color w:val="000000"/>
                                  <w:sz w:val="16"/>
                                  <w:szCs w:val="21"/>
                                </w:rPr>
                                <w:t xml:space="preserve"> Emeritus</w:t>
                              </w:r>
                              <w:r w:rsidRPr="008B0D93">
                                <w:rPr>
                                  <w:rFonts w:ascii="Palatino" w:hAnsi="Palatino" w:cs="Palatino Linotype"/>
                                  <w:color w:val="000000"/>
                                  <w:sz w:val="16"/>
                                  <w:szCs w:val="21"/>
                                </w:rPr>
                                <w:t>, 924-3534</w:t>
                              </w:r>
                            </w:p>
                            <w:p w14:paraId="7CD76329" w14:textId="77777777" w:rsidR="00A24A07" w:rsidRPr="008B0D93" w:rsidRDefault="00A24A07" w:rsidP="00A24A07">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Christine Howe </w:t>
                              </w:r>
                              <w:r w:rsidRPr="008B0D93">
                                <w:rPr>
                                  <w:rFonts w:ascii="Palatino" w:hAnsi="Palatino" w:cs="Palatino Linotype"/>
                                  <w:i/>
                                  <w:color w:val="000000"/>
                                  <w:sz w:val="16"/>
                                  <w:szCs w:val="21"/>
                                </w:rPr>
                                <w:t>Editor</w:t>
                              </w:r>
                              <w:r w:rsidRPr="008B0D93">
                                <w:rPr>
                                  <w:rFonts w:ascii="Palatino" w:hAnsi="Palatino" w:cs="Palatino Linotype"/>
                                  <w:color w:val="000000"/>
                                  <w:sz w:val="16"/>
                                  <w:szCs w:val="21"/>
                                </w:rPr>
                                <w:t xml:space="preserve">, </w:t>
                              </w:r>
                              <w:r>
                                <w:rPr>
                                  <w:rFonts w:ascii="Palatino" w:hAnsi="Palatino" w:cs="Palatino Linotype"/>
                                  <w:color w:val="000000"/>
                                  <w:sz w:val="16"/>
                                  <w:szCs w:val="21"/>
                                </w:rPr>
                                <w:t>759-5626</w:t>
                              </w:r>
                            </w:p>
                            <w:p w14:paraId="6E041B0C" w14:textId="77777777" w:rsidR="00A24A07" w:rsidRDefault="00A24A07" w:rsidP="00A24A07">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Brad Taylor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 xml:space="preserve">Assistant Editor     </w:t>
                              </w:r>
                              <w:r>
                                <w:rPr>
                                  <w:rFonts w:ascii="Palatino" w:hAnsi="Palatino" w:cs="Palatino Linotype"/>
                                  <w:i/>
                                  <w:color w:val="000000"/>
                                  <w:sz w:val="16"/>
                                  <w:szCs w:val="21"/>
                                </w:rPr>
                                <w:t xml:space="preserve"> </w:t>
                              </w:r>
                              <w:r w:rsidRPr="008B0D93">
                                <w:rPr>
                                  <w:rFonts w:ascii="Palatino" w:hAnsi="Palatino" w:cs="Palatino Linotype"/>
                                  <w:color w:val="000000"/>
                                  <w:sz w:val="16"/>
                                  <w:szCs w:val="21"/>
                                </w:rPr>
                                <w:t>924-</w:t>
                              </w:r>
                              <w:r>
                                <w:rPr>
                                  <w:rFonts w:ascii="Palatino" w:hAnsi="Palatino" w:cs="Palatino Linotype"/>
                                  <w:color w:val="000000"/>
                                  <w:sz w:val="16"/>
                                  <w:szCs w:val="21"/>
                                </w:rPr>
                                <w:t>6595</w:t>
                              </w:r>
                            </w:p>
                            <w:p w14:paraId="2B9D26FB" w14:textId="4DCDD0C7" w:rsidR="00A24A07" w:rsidRPr="00244F8F" w:rsidRDefault="00A24A07" w:rsidP="00244F8F">
                              <w:pPr>
                                <w:spacing w:line="336"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Production</w:t>
                              </w:r>
                            </w:p>
                            <w:p w14:paraId="46ED3703" w14:textId="77777777" w:rsidR="00A24A07"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Janet Fiedler         Steve Fowle  </w:t>
                              </w:r>
                            </w:p>
                            <w:p w14:paraId="1564410A" w14:textId="77777777" w:rsidR="00A24A07" w:rsidRPr="008B0D93"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Bev Kemp</w:t>
                              </w:r>
                            </w:p>
                            <w:p w14:paraId="421FD308" w14:textId="77777777" w:rsidR="00A24A07"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Alma Ruth</w:t>
                              </w:r>
                            </w:p>
                            <w:p w14:paraId="59EFAECC" w14:textId="77777777" w:rsidR="00A24A07" w:rsidRPr="008B0D93" w:rsidRDefault="00A24A07" w:rsidP="00A24A07">
                              <w:pPr>
                                <w:spacing w:line="336" w:lineRule="auto"/>
                                <w:ind w:left="144"/>
                                <w:rPr>
                                  <w:rFonts w:ascii="Palatino" w:hAnsi="Palatino" w:cs="Palatino Linotype"/>
                                  <w:color w:val="000000"/>
                                  <w:sz w:val="16"/>
                                  <w:szCs w:val="21"/>
                                </w:rPr>
                              </w:pPr>
                              <w:r>
                                <w:rPr>
                                  <w:rFonts w:ascii="Palatino" w:hAnsi="Palatino" w:cs="Palatino Linotype"/>
                                  <w:color w:val="000000"/>
                                  <w:sz w:val="16"/>
                                  <w:szCs w:val="21"/>
                                </w:rPr>
                                <w:t>Charlie Ruth</w:t>
                              </w:r>
                              <w:r w:rsidRPr="008B0D93">
                                <w:rPr>
                                  <w:rFonts w:ascii="Palatino" w:hAnsi="Palatino" w:cs="Palatino Linotype"/>
                                  <w:color w:val="000000"/>
                                  <w:sz w:val="16"/>
                                  <w:szCs w:val="21"/>
                                </w:rPr>
                                <w:t xml:space="preserve"> </w:t>
                              </w:r>
                            </w:p>
                            <w:p w14:paraId="5B11C098" w14:textId="77777777" w:rsidR="00A24A07" w:rsidRPr="008B0D93"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Bob Weathers</w:t>
                              </w:r>
                            </w:p>
                            <w:p w14:paraId="5316640E" w14:textId="77777777" w:rsidR="00A24A07" w:rsidRDefault="00A24A07" w:rsidP="00A24A07">
                              <w:pPr>
                                <w:spacing w:line="336" w:lineRule="auto"/>
                                <w:ind w:left="144"/>
                                <w:rPr>
                                  <w:rFonts w:ascii="Palatino" w:hAnsi="Palatino" w:cs="Palatino Linotype"/>
                                  <w:color w:val="000000"/>
                                  <w:sz w:val="16"/>
                                  <w:szCs w:val="21"/>
                                </w:rPr>
                              </w:pPr>
                            </w:p>
                            <w:p w14:paraId="1D0948F3" w14:textId="77777777" w:rsidR="00A24A07" w:rsidRDefault="00A24A07" w:rsidP="00A24A07">
                              <w:pPr>
                                <w:spacing w:line="312" w:lineRule="auto"/>
                                <w:ind w:left="144"/>
                                <w:rPr>
                                  <w:rFonts w:ascii="Palatino" w:hAnsi="Palatino" w:cs="Palatino Linotype"/>
                                  <w:smallCaps/>
                                  <w:color w:val="000000"/>
                                  <w:sz w:val="18"/>
                                  <w:szCs w:val="26"/>
                                </w:rPr>
                              </w:pPr>
                              <w:r w:rsidRPr="008811D3">
                                <w:rPr>
                                  <w:rFonts w:ascii="Palatino" w:hAnsi="Palatino" w:cs="Palatino Linotype"/>
                                  <w:smallCaps/>
                                  <w:color w:val="000000"/>
                                  <w:sz w:val="18"/>
                                  <w:szCs w:val="26"/>
                                </w:rPr>
                                <w:t>The Vestry</w:t>
                              </w:r>
                            </w:p>
                            <w:p w14:paraId="08406048" w14:textId="77777777" w:rsidR="00A24A07" w:rsidRPr="008811D3" w:rsidRDefault="00A24A07" w:rsidP="00A24A07">
                              <w:pPr>
                                <w:spacing w:line="312" w:lineRule="auto"/>
                                <w:ind w:left="144"/>
                                <w:rPr>
                                  <w:rFonts w:ascii="Palatino" w:hAnsi="Palatino" w:cs="Palatino Linotype"/>
                                  <w:smallCaps/>
                                  <w:color w:val="000000"/>
                                  <w:sz w:val="18"/>
                                  <w:szCs w:val="26"/>
                                </w:rPr>
                              </w:pPr>
                              <w:r w:rsidRPr="008B0D93">
                                <w:rPr>
                                  <w:rFonts w:ascii="Palatino" w:hAnsi="Palatino" w:cs="Palatino Linotype"/>
                                  <w:i/>
                                  <w:color w:val="000000"/>
                                  <w:sz w:val="16"/>
                                  <w:szCs w:val="21"/>
                                </w:rPr>
                                <w:t>Senior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Warden</w:t>
                              </w:r>
                            </w:p>
                            <w:p w14:paraId="28BA6101" w14:textId="77777777" w:rsidR="00A24A07" w:rsidRDefault="00A24A07" w:rsidP="00A24A07">
                              <w:pPr>
                                <w:ind w:left="144"/>
                                <w:rPr>
                                  <w:rFonts w:ascii="Palatino" w:hAnsi="Palatino" w:cs="Palatino Linotype"/>
                                  <w:color w:val="000000"/>
                                  <w:sz w:val="16"/>
                                  <w:szCs w:val="21"/>
                                </w:rPr>
                              </w:pPr>
                              <w:r>
                                <w:rPr>
                                  <w:rFonts w:ascii="Palatino" w:hAnsi="Palatino" w:cs="Palatino Linotype"/>
                                  <w:color w:val="000000"/>
                                  <w:sz w:val="16"/>
                                  <w:szCs w:val="21"/>
                                </w:rPr>
                                <w:t>Phil Suter</w:t>
                              </w:r>
                            </w:p>
                            <w:p w14:paraId="11283BB5" w14:textId="77777777" w:rsidR="00A24A07" w:rsidRPr="00CE06CB" w:rsidRDefault="00A24A07" w:rsidP="00A24A07">
                              <w:pPr>
                                <w:ind w:left="144"/>
                                <w:rPr>
                                  <w:rFonts w:ascii="Palatino" w:hAnsi="Palatino" w:cs="Palatino Linotype"/>
                                  <w:color w:val="000000"/>
                                  <w:sz w:val="16"/>
                                  <w:szCs w:val="21"/>
                                </w:rPr>
                              </w:pPr>
                            </w:p>
                            <w:p w14:paraId="4F874826" w14:textId="77777777" w:rsidR="00A24A07" w:rsidRDefault="00A24A07" w:rsidP="00A24A07">
                              <w:pPr>
                                <w:spacing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Junior Warden</w:t>
                              </w:r>
                            </w:p>
                            <w:p w14:paraId="13E7B8E4" w14:textId="77777777" w:rsidR="00A24A07" w:rsidRPr="00CE06CB" w:rsidRDefault="00A24A07" w:rsidP="00A24A07">
                              <w:pPr>
                                <w:ind w:left="144"/>
                                <w:rPr>
                                  <w:rFonts w:ascii="Palatino" w:hAnsi="Palatino" w:cs="Palatino Linotype"/>
                                  <w:color w:val="000000"/>
                                  <w:sz w:val="16"/>
                                  <w:szCs w:val="21"/>
                                </w:rPr>
                              </w:pPr>
                              <w:r>
                                <w:rPr>
                                  <w:rFonts w:ascii="Palatino" w:hAnsi="Palatino" w:cs="Palatino Linotype"/>
                                  <w:color w:val="000000"/>
                                  <w:sz w:val="16"/>
                                  <w:szCs w:val="21"/>
                                </w:rPr>
                                <w:t>Greg Naudascher</w:t>
                              </w:r>
                            </w:p>
                            <w:p w14:paraId="3BACC990" w14:textId="77777777" w:rsidR="00A24A07" w:rsidRDefault="00A24A07" w:rsidP="00A24A07">
                              <w:pPr>
                                <w:spacing w:line="288" w:lineRule="auto"/>
                                <w:ind w:left="144"/>
                                <w:rPr>
                                  <w:rFonts w:ascii="Palatino" w:hAnsi="Palatino" w:cs="Palatino Linotype"/>
                                  <w:color w:val="000000"/>
                                  <w:sz w:val="16"/>
                                  <w:szCs w:val="21"/>
                                </w:rPr>
                              </w:pPr>
                              <w:r w:rsidRPr="008B0D93">
                                <w:rPr>
                                  <w:rFonts w:ascii="Palatino" w:hAnsi="Palatino" w:cs="Palatino Linotype"/>
                                  <w:color w:val="000000"/>
                                  <w:sz w:val="16"/>
                                  <w:szCs w:val="21"/>
                                </w:rPr>
                                <w:br/>
                              </w:r>
                              <w:r w:rsidRPr="008B0D93">
                                <w:rPr>
                                  <w:rFonts w:ascii="Palatino" w:hAnsi="Palatino" w:cs="Palatino Linotype"/>
                                  <w:i/>
                                  <w:color w:val="000000"/>
                                  <w:sz w:val="16"/>
                                  <w:szCs w:val="21"/>
                                </w:rPr>
                                <w:t>Clerk of the Vestry</w:t>
                              </w:r>
                            </w:p>
                            <w:p w14:paraId="6EBD5EC5" w14:textId="77777777" w:rsidR="00A24A07" w:rsidRPr="00CE06CB" w:rsidRDefault="00A24A07" w:rsidP="00A24A07">
                              <w:pPr>
                                <w:spacing w:after="60"/>
                                <w:ind w:left="144"/>
                                <w:rPr>
                                  <w:rFonts w:ascii="Palatino" w:hAnsi="Palatino" w:cs="Palatino Linotype"/>
                                  <w:color w:val="000000"/>
                                  <w:sz w:val="16"/>
                                  <w:szCs w:val="21"/>
                                </w:rPr>
                              </w:pPr>
                              <w:r>
                                <w:rPr>
                                  <w:rFonts w:ascii="Palatino" w:hAnsi="Palatino" w:cs="Palatino Linotype"/>
                                  <w:color w:val="000000"/>
                                  <w:sz w:val="16"/>
                                  <w:szCs w:val="21"/>
                                </w:rPr>
                                <w:t>Philip Huckins</w:t>
                              </w:r>
                            </w:p>
                            <w:p w14:paraId="71E99404" w14:textId="77777777" w:rsidR="00A24A07" w:rsidRPr="00CE06CB" w:rsidRDefault="00A24A07" w:rsidP="00A24A07">
                              <w:pPr>
                                <w:spacing w:after="12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Treasurer</w:t>
                              </w:r>
                              <w:r>
                                <w:rPr>
                                  <w:rFonts w:ascii="Palatino" w:hAnsi="Palatino" w:cs="Palatino Linotype"/>
                                  <w:i/>
                                  <w:color w:val="000000"/>
                                  <w:sz w:val="16"/>
                                  <w:szCs w:val="21"/>
                                </w:rPr>
                                <w:t xml:space="preserve">     </w:t>
                              </w:r>
                              <w:r>
                                <w:rPr>
                                  <w:rFonts w:ascii="Palatino" w:hAnsi="Palatino" w:cs="Palatino Linotype"/>
                                  <w:color w:val="000000"/>
                                  <w:sz w:val="16"/>
                                  <w:szCs w:val="21"/>
                                </w:rPr>
                                <w:t>Christina Meinke</w:t>
                              </w:r>
                            </w:p>
                            <w:p w14:paraId="28E03F63" w14:textId="77777777" w:rsidR="00A24A07" w:rsidRDefault="00A24A07" w:rsidP="00A24A07">
                              <w:pPr>
                                <w:spacing w:after="120" w:line="312" w:lineRule="auto"/>
                                <w:ind w:left="144"/>
                                <w:rPr>
                                  <w:rFonts w:ascii="Palatino" w:hAnsi="Palatino" w:cs="Palatino Linotype"/>
                                  <w:color w:val="000000"/>
                                  <w:sz w:val="16"/>
                                  <w:szCs w:val="21"/>
                                </w:rPr>
                              </w:pPr>
                              <w:r>
                                <w:rPr>
                                  <w:rFonts w:ascii="Palatino" w:hAnsi="Palatino" w:cs="Palatino Linotype"/>
                                  <w:i/>
                                  <w:color w:val="000000"/>
                                  <w:sz w:val="16"/>
                                  <w:szCs w:val="21"/>
                                </w:rPr>
                                <w:t>Assistant Treasurers</w:t>
                              </w:r>
                              <w:r>
                                <w:rPr>
                                  <w:rFonts w:ascii="Palatino" w:hAnsi="Palatino" w:cs="Palatino Linotype"/>
                                  <w:color w:val="000000"/>
                                  <w:sz w:val="16"/>
                                  <w:szCs w:val="21"/>
                                </w:rPr>
                                <w:t xml:space="preserve"> Kelley Conley Arthur Eldredge   Steve Smillie</w:t>
                              </w:r>
                            </w:p>
                            <w:p w14:paraId="3DEC7C07" w14:textId="77777777" w:rsidR="00A24A07" w:rsidRDefault="00A24A07" w:rsidP="00A24A07">
                              <w:pPr>
                                <w:spacing w:after="6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Vestry Members</w:t>
                              </w:r>
                            </w:p>
                            <w:p w14:paraId="345EE1D3" w14:textId="77777777" w:rsidR="00A24A07" w:rsidRPr="00F72061" w:rsidRDefault="00A24A07" w:rsidP="00A24A07">
                              <w:pPr>
                                <w:spacing w:after="60" w:line="312" w:lineRule="auto"/>
                                <w:rPr>
                                  <w:rFonts w:ascii="Palatino" w:hAnsi="Palatino" w:cs="Palatino Linotype"/>
                                  <w:color w:val="000000"/>
                                  <w:sz w:val="16"/>
                                  <w:szCs w:val="21"/>
                                </w:rPr>
                              </w:pPr>
                              <w:r>
                                <w:rPr>
                                  <w:rFonts w:ascii="Palatino" w:hAnsi="Palatino" w:cs="Palatino Linotype"/>
                                  <w:color w:val="000000"/>
                                  <w:sz w:val="16"/>
                                  <w:szCs w:val="21"/>
                                </w:rPr>
                                <w:t>John Catlin</w:t>
                              </w:r>
                              <w:r>
                                <w:rPr>
                                  <w:rFonts w:ascii="Palatino" w:hAnsi="Palatino" w:cs="Palatino Linotype"/>
                                  <w:i/>
                                  <w:color w:val="000000"/>
                                  <w:sz w:val="16"/>
                                  <w:szCs w:val="21"/>
                                </w:rPr>
                                <w:t xml:space="preserve">        </w:t>
                              </w:r>
                              <w:r>
                                <w:rPr>
                                  <w:rFonts w:ascii="Palatino" w:hAnsi="Palatino" w:cs="Palatino Linotype"/>
                                  <w:i/>
                                  <w:color w:val="000000"/>
                                  <w:sz w:val="16"/>
                                  <w:szCs w:val="21"/>
                                </w:rPr>
                                <w:tab/>
                                <w:t xml:space="preserve">     </w:t>
                              </w:r>
                              <w:r>
                                <w:rPr>
                                  <w:rFonts w:ascii="Palatino" w:hAnsi="Palatino" w:cs="Palatino Linotype"/>
                                  <w:color w:val="000000"/>
                                  <w:sz w:val="16"/>
                                  <w:szCs w:val="21"/>
                                </w:rPr>
                                <w:t>Joan Cunningham</w:t>
                              </w:r>
                              <w:r>
                                <w:rPr>
                                  <w:rFonts w:ascii="Palatino" w:hAnsi="Palatino" w:cs="Palatino Linotype"/>
                                  <w:i/>
                                  <w:color w:val="000000"/>
                                  <w:sz w:val="16"/>
                                  <w:szCs w:val="21"/>
                                </w:rPr>
                                <w:t xml:space="preserve"> </w:t>
                              </w:r>
                              <w:r>
                                <w:rPr>
                                  <w:rFonts w:ascii="Palatino" w:hAnsi="Palatino" w:cs="Palatino Linotype"/>
                                  <w:color w:val="000000"/>
                                  <w:sz w:val="16"/>
                                  <w:szCs w:val="21"/>
                                </w:rPr>
                                <w:t>Pam Everson</w:t>
                              </w:r>
                              <w:r>
                                <w:rPr>
                                  <w:rFonts w:ascii="Palatino" w:hAnsi="Palatino" w:cs="Palatino Linotype"/>
                                  <w:i/>
                                  <w:color w:val="000000"/>
                                  <w:sz w:val="16"/>
                                  <w:szCs w:val="21"/>
                                </w:rPr>
                                <w:t xml:space="preserve">     </w:t>
                              </w:r>
                              <w:r>
                                <w:rPr>
                                  <w:rFonts w:ascii="Palatino" w:hAnsi="Palatino" w:cs="Palatino Linotype"/>
                                  <w:i/>
                                  <w:color w:val="000000"/>
                                  <w:sz w:val="16"/>
                                  <w:szCs w:val="21"/>
                                </w:rPr>
                                <w:tab/>
                                <w:t xml:space="preserve">    </w:t>
                              </w:r>
                              <w:r>
                                <w:rPr>
                                  <w:rFonts w:ascii="Palatino" w:hAnsi="Palatino" w:cs="Palatino Linotype"/>
                                  <w:color w:val="000000"/>
                                  <w:sz w:val="16"/>
                                  <w:szCs w:val="21"/>
                                </w:rPr>
                                <w:t>Beth Healy</w:t>
                              </w:r>
                              <w:r>
                                <w:rPr>
                                  <w:rFonts w:ascii="Palatino" w:hAnsi="Palatino" w:cs="Palatino Linotype"/>
                                  <w:i/>
                                  <w:color w:val="000000"/>
                                  <w:sz w:val="16"/>
                                  <w:szCs w:val="21"/>
                                </w:rPr>
                                <w:t xml:space="preserve">        </w:t>
                              </w:r>
                              <w:r>
                                <w:rPr>
                                  <w:rFonts w:ascii="Palatino" w:hAnsi="Palatino" w:cs="Palatino Linotype"/>
                                  <w:color w:val="000000"/>
                                  <w:sz w:val="16"/>
                                  <w:szCs w:val="21"/>
                                </w:rPr>
                                <w:t>Barbara Kaufmann</w:t>
                              </w:r>
                              <w:r>
                                <w:rPr>
                                  <w:rFonts w:ascii="Palatino" w:hAnsi="Palatino" w:cs="Palatino Linotype"/>
                                  <w:i/>
                                  <w:color w:val="000000"/>
                                  <w:sz w:val="16"/>
                                  <w:szCs w:val="21"/>
                                </w:rPr>
                                <w:t xml:space="preserve">  </w:t>
                              </w:r>
                              <w:r>
                                <w:rPr>
                                  <w:rFonts w:ascii="Palatino" w:hAnsi="Palatino" w:cs="Palatino Linotype"/>
                                  <w:color w:val="000000"/>
                                  <w:sz w:val="16"/>
                                  <w:szCs w:val="21"/>
                                </w:rPr>
                                <w:t>Madelyn Morris</w:t>
                              </w:r>
                              <w:r>
                                <w:rPr>
                                  <w:rFonts w:ascii="Palatino" w:hAnsi="Palatino" w:cs="Palatino Linotype"/>
                                  <w:i/>
                                  <w:color w:val="000000"/>
                                  <w:sz w:val="16"/>
                                  <w:szCs w:val="21"/>
                                </w:rPr>
                                <w:t xml:space="preserve"> </w:t>
                              </w:r>
                              <w:r>
                                <w:rPr>
                                  <w:rFonts w:ascii="Palatino" w:hAnsi="Palatino" w:cs="Palatino Linotype"/>
                                  <w:color w:val="000000"/>
                                  <w:sz w:val="16"/>
                                  <w:szCs w:val="21"/>
                                </w:rPr>
                                <w:t xml:space="preserve">             Lara Niemela                Autumn Roberts           Sally Steere</w:t>
                              </w:r>
                            </w:p>
                            <w:p w14:paraId="370A27DB" w14:textId="77777777" w:rsidR="00A24A07" w:rsidRPr="00CE06CB" w:rsidRDefault="00A24A07" w:rsidP="00A24A07">
                              <w:pPr>
                                <w:spacing w:after="60"/>
                                <w:ind w:left="144"/>
                                <w:rPr>
                                  <w:rFonts w:ascii="Palatino" w:hAnsi="Palatino" w:cs="Palatino Linotype"/>
                                  <w:color w:val="000000"/>
                                  <w:sz w:val="16"/>
                                  <w:szCs w:val="21"/>
                                </w:rPr>
                              </w:pPr>
                            </w:p>
                            <w:p w14:paraId="1BA7CBFC" w14:textId="77777777" w:rsidR="00A24A07" w:rsidRPr="008B0D93" w:rsidRDefault="00A24A07" w:rsidP="00A24A07">
                              <w:pPr>
                                <w:spacing w:line="336" w:lineRule="auto"/>
                                <w:ind w:left="144"/>
                                <w:rPr>
                                  <w:rFonts w:ascii="Palatino" w:hAnsi="Palatino" w:cs="Palatino Linotype"/>
                                  <w:color w:val="000000"/>
                                  <w:sz w:val="16"/>
                                  <w:szCs w:val="21"/>
                                </w:rPr>
                              </w:pPr>
                            </w:p>
                          </w:txbxContent>
                        </wps:txbx>
                        <wps:bodyPr rot="0" vert="horz" wrap="square" lIns="91440" tIns="0" rIns="0" bIns="0" anchor="t" anchorCtr="0" upright="1">
                          <a:noAutofit/>
                        </wps:bodyPr>
                      </wps:wsp>
                    </wpg:wgp>
                  </a:graphicData>
                </a:graphic>
              </wp:anchor>
            </w:drawing>
          </mc:Choice>
          <mc:Fallback>
            <w:pict>
              <v:group w14:anchorId="0FDC8AAC" id="Group 14" o:spid="_x0000_s1037" style="position:absolute;margin-left:-22.9pt;margin-top:-9pt;width:107.4pt;height:699.95pt;z-index:251662336" coordsize="1363980,8889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">
                <v:shape id="Picture 36" o:spid="_x0000_s1038" type="#_x0000_t75" alt="allsaints_sidebar.gif" style="position:absolute;width:1363980;height:8889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R&#10;WmrDAAAA2wAAAA8AAABkcnMvZG93bnJldi54bWxET0trwkAQvgv9D8sUvDWbqtiSuooWig88tFGw&#10;xyE7TdJmZ8PuqvHfu0LB23x8z5nMOtOIEzlfW1bwnKQgiAuray4V7HcfT68gfEDW2FgmBRfyMJs+&#10;9CaYaXvmLzrloRQxhH2GCqoQ2kxKX1Rk0Ce2JY7cj3UGQ4SulNrhOYabRg7SdCwN1hwbKmzpvaLi&#10;Lz8aBaPlyq2H5e73U2/0Jp9/89YtDkr1H7v5G4hAXbiL/90rHee/wO2XeICcX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VFaasMAAADbAAAADwAAAAAAAAAAAAAAAACcAgAA&#10;ZHJzL2Rvd25yZXYueG1sUEsFBgAAAAAEAAQA9wAAAIwDAAAAAA==&#10;" strokeweight=".25pt">
                  <v:imagedata r:id="rId16" o:title="allsaints_sidebar.gif"/>
                  <v:path arrowok="t"/>
                </v:shape>
                <v:shape id="Text Box 291" o:spid="_x0000_s1039" type="#_x0000_t202" style="position:absolute;left:152400;top:1482436;width:1095285;height:7366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Z4mxQAA&#10;ANsAAAAPAAAAZHJzL2Rvd25yZXYueG1sRI9Ba8JAEIXvBf/DMkJvdaOVKqmraEAReiimxV6H7JgE&#10;s7Mhu2r013cOhd5meG/e+2ax6l2jrtSF2rOB8SgBRVx4W3Np4Ptr+zIHFSKyxcYzGbhTgNVy8LTA&#10;1PobH+iax1JJCIcUDVQxtqnWoajIYRj5lli0k+8cRlm7UtsObxLuGj1JkjftsGZpqLClrKLinF+c&#10;gcdxc59t+SPPdsVrps+f49P0pzHmediv30FF6uO/+e96bwVfYOUXGUA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VnibFAAAA2wAAAA8AAAAAAAAAAAAAAAAAlwIAAGRycy9k&#10;b3ducmV2LnhtbFBLBQYAAAAABAAEAPUAAACJAwAAAAA=&#10;" stroked="f" strokeweight=".25pt">
                  <v:textbox inset=",0,0,0">
                    <w:txbxContent>
                      <w:p w14:paraId="5CED4E66" w14:textId="77777777" w:rsidR="00A24A07" w:rsidRPr="00B4002D" w:rsidRDefault="00A24A07" w:rsidP="00A24A07">
                        <w:pPr>
                          <w:spacing w:after="120" w:line="336" w:lineRule="auto"/>
                          <w:ind w:left="144"/>
                          <w:rPr>
                            <w:rFonts w:ascii="Palatino" w:hAnsi="Palatino" w:cs="Palatino Linotype"/>
                            <w:b/>
                            <w:smallCaps/>
                            <w:color w:val="000000"/>
                            <w:sz w:val="20"/>
                            <w:szCs w:val="26"/>
                          </w:rPr>
                        </w:pPr>
                        <w:r w:rsidRPr="00B4002D">
                          <w:rPr>
                            <w:rFonts w:ascii="Palatino" w:hAnsi="Palatino" w:cs="Palatino Linotype"/>
                            <w:b/>
                            <w:smallCaps/>
                            <w:color w:val="000000"/>
                            <w:sz w:val="20"/>
                            <w:szCs w:val="26"/>
                          </w:rPr>
                          <w:t>The Messenger</w:t>
                        </w:r>
                      </w:p>
                      <w:p w14:paraId="365387BC" w14:textId="1720CB4D" w:rsidR="00365F37" w:rsidRPr="00365F37" w:rsidRDefault="00365F37" w:rsidP="00365F37">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 xml:space="preserve">Sue Ernst, </w:t>
                        </w:r>
                        <w:r>
                          <w:rPr>
                            <w:rFonts w:ascii="Palatino" w:hAnsi="Palatino" w:cs="Palatino Linotype"/>
                            <w:i/>
                            <w:color w:val="000000"/>
                            <w:sz w:val="16"/>
                            <w:szCs w:val="21"/>
                          </w:rPr>
                          <w:t>Publisher</w:t>
                        </w:r>
                        <w:r>
                          <w:rPr>
                            <w:rFonts w:ascii="Palatino" w:hAnsi="Palatino" w:cs="Palatino Linotype"/>
                            <w:color w:val="000000"/>
                            <w:sz w:val="16"/>
                            <w:szCs w:val="21"/>
                          </w:rPr>
                          <w:t xml:space="preserve"> 207-716-2151</w:t>
                        </w:r>
                      </w:p>
                      <w:p w14:paraId="16E57C1F" w14:textId="69BA9784" w:rsidR="00A24A07" w:rsidRPr="008B0D93" w:rsidRDefault="00A24A07" w:rsidP="00A24A07">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i/>
                            <w:color w:val="000000"/>
                            <w:sz w:val="16"/>
                            <w:szCs w:val="21"/>
                          </w:rPr>
                          <w:t>Publisher</w:t>
                        </w:r>
                        <w:r w:rsidR="00365F37">
                          <w:rPr>
                            <w:rFonts w:ascii="Palatino" w:hAnsi="Palatino" w:cs="Palatino Linotype"/>
                            <w:i/>
                            <w:color w:val="000000"/>
                            <w:sz w:val="16"/>
                            <w:szCs w:val="21"/>
                          </w:rPr>
                          <w:t xml:space="preserve"> Emeritus</w:t>
                        </w:r>
                        <w:r w:rsidRPr="008B0D93">
                          <w:rPr>
                            <w:rFonts w:ascii="Palatino" w:hAnsi="Palatino" w:cs="Palatino Linotype"/>
                            <w:color w:val="000000"/>
                            <w:sz w:val="16"/>
                            <w:szCs w:val="21"/>
                          </w:rPr>
                          <w:t>, 924-3534</w:t>
                        </w:r>
                      </w:p>
                      <w:p w14:paraId="7CD76329" w14:textId="77777777" w:rsidR="00A24A07" w:rsidRPr="008B0D93" w:rsidRDefault="00A24A07" w:rsidP="00A24A07">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Christine Howe </w:t>
                        </w:r>
                        <w:r w:rsidRPr="008B0D93">
                          <w:rPr>
                            <w:rFonts w:ascii="Palatino" w:hAnsi="Palatino" w:cs="Palatino Linotype"/>
                            <w:i/>
                            <w:color w:val="000000"/>
                            <w:sz w:val="16"/>
                            <w:szCs w:val="21"/>
                          </w:rPr>
                          <w:t>Editor</w:t>
                        </w:r>
                        <w:r w:rsidRPr="008B0D93">
                          <w:rPr>
                            <w:rFonts w:ascii="Palatino" w:hAnsi="Palatino" w:cs="Palatino Linotype"/>
                            <w:color w:val="000000"/>
                            <w:sz w:val="16"/>
                            <w:szCs w:val="21"/>
                          </w:rPr>
                          <w:t xml:space="preserve">, </w:t>
                        </w:r>
                        <w:r>
                          <w:rPr>
                            <w:rFonts w:ascii="Palatino" w:hAnsi="Palatino" w:cs="Palatino Linotype"/>
                            <w:color w:val="000000"/>
                            <w:sz w:val="16"/>
                            <w:szCs w:val="21"/>
                          </w:rPr>
                          <w:t>759-5626</w:t>
                        </w:r>
                      </w:p>
                      <w:p w14:paraId="6E041B0C" w14:textId="77777777" w:rsidR="00A24A07" w:rsidRDefault="00A24A07" w:rsidP="00A24A07">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Brad Taylor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 xml:space="preserve">Assistant Editor     </w:t>
                        </w:r>
                        <w:r>
                          <w:rPr>
                            <w:rFonts w:ascii="Palatino" w:hAnsi="Palatino" w:cs="Palatino Linotype"/>
                            <w:i/>
                            <w:color w:val="000000"/>
                            <w:sz w:val="16"/>
                            <w:szCs w:val="21"/>
                          </w:rPr>
                          <w:t xml:space="preserve"> </w:t>
                        </w:r>
                        <w:r w:rsidRPr="008B0D93">
                          <w:rPr>
                            <w:rFonts w:ascii="Palatino" w:hAnsi="Palatino" w:cs="Palatino Linotype"/>
                            <w:color w:val="000000"/>
                            <w:sz w:val="16"/>
                            <w:szCs w:val="21"/>
                          </w:rPr>
                          <w:t>924-</w:t>
                        </w:r>
                        <w:r>
                          <w:rPr>
                            <w:rFonts w:ascii="Palatino" w:hAnsi="Palatino" w:cs="Palatino Linotype"/>
                            <w:color w:val="000000"/>
                            <w:sz w:val="16"/>
                            <w:szCs w:val="21"/>
                          </w:rPr>
                          <w:t>6595</w:t>
                        </w:r>
                      </w:p>
                      <w:p w14:paraId="2B9D26FB" w14:textId="4DCDD0C7" w:rsidR="00A24A07" w:rsidRPr="00244F8F" w:rsidRDefault="00A24A07" w:rsidP="00244F8F">
                        <w:pPr>
                          <w:spacing w:line="336"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Production</w:t>
                        </w:r>
                      </w:p>
                      <w:p w14:paraId="46ED3703" w14:textId="77777777" w:rsidR="00A24A07"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Janet Fiedler         Steve Fowle  </w:t>
                        </w:r>
                      </w:p>
                      <w:p w14:paraId="1564410A" w14:textId="77777777" w:rsidR="00A24A07" w:rsidRPr="008B0D93"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Bev Kemp</w:t>
                        </w:r>
                      </w:p>
                      <w:p w14:paraId="421FD308" w14:textId="77777777" w:rsidR="00A24A07"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Alma Ruth</w:t>
                        </w:r>
                      </w:p>
                      <w:p w14:paraId="59EFAECC" w14:textId="77777777" w:rsidR="00A24A07" w:rsidRPr="008B0D93" w:rsidRDefault="00A24A07" w:rsidP="00A24A07">
                        <w:pPr>
                          <w:spacing w:line="336" w:lineRule="auto"/>
                          <w:ind w:left="144"/>
                          <w:rPr>
                            <w:rFonts w:ascii="Palatino" w:hAnsi="Palatino" w:cs="Palatino Linotype"/>
                            <w:color w:val="000000"/>
                            <w:sz w:val="16"/>
                            <w:szCs w:val="21"/>
                          </w:rPr>
                        </w:pPr>
                        <w:r>
                          <w:rPr>
                            <w:rFonts w:ascii="Palatino" w:hAnsi="Palatino" w:cs="Palatino Linotype"/>
                            <w:color w:val="000000"/>
                            <w:sz w:val="16"/>
                            <w:szCs w:val="21"/>
                          </w:rPr>
                          <w:t>Charlie Ruth</w:t>
                        </w:r>
                        <w:r w:rsidRPr="008B0D93">
                          <w:rPr>
                            <w:rFonts w:ascii="Palatino" w:hAnsi="Palatino" w:cs="Palatino Linotype"/>
                            <w:color w:val="000000"/>
                            <w:sz w:val="16"/>
                            <w:szCs w:val="21"/>
                          </w:rPr>
                          <w:t xml:space="preserve"> </w:t>
                        </w:r>
                      </w:p>
                      <w:p w14:paraId="5B11C098" w14:textId="77777777" w:rsidR="00A24A07" w:rsidRPr="008B0D93" w:rsidRDefault="00A24A07" w:rsidP="00A24A07">
                        <w:pPr>
                          <w:spacing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Bob Weathers</w:t>
                        </w:r>
                      </w:p>
                      <w:p w14:paraId="5316640E" w14:textId="77777777" w:rsidR="00A24A07" w:rsidRDefault="00A24A07" w:rsidP="00A24A07">
                        <w:pPr>
                          <w:spacing w:line="336" w:lineRule="auto"/>
                          <w:ind w:left="144"/>
                          <w:rPr>
                            <w:rFonts w:ascii="Palatino" w:hAnsi="Palatino" w:cs="Palatino Linotype"/>
                            <w:color w:val="000000"/>
                            <w:sz w:val="16"/>
                            <w:szCs w:val="21"/>
                          </w:rPr>
                        </w:pPr>
                      </w:p>
                      <w:p w14:paraId="1D0948F3" w14:textId="77777777" w:rsidR="00A24A07" w:rsidRDefault="00A24A07" w:rsidP="00A24A07">
                        <w:pPr>
                          <w:spacing w:line="312" w:lineRule="auto"/>
                          <w:ind w:left="144"/>
                          <w:rPr>
                            <w:rFonts w:ascii="Palatino" w:hAnsi="Palatino" w:cs="Palatino Linotype"/>
                            <w:smallCaps/>
                            <w:color w:val="000000"/>
                            <w:sz w:val="18"/>
                            <w:szCs w:val="26"/>
                          </w:rPr>
                        </w:pPr>
                        <w:r w:rsidRPr="008811D3">
                          <w:rPr>
                            <w:rFonts w:ascii="Palatino" w:hAnsi="Palatino" w:cs="Palatino Linotype"/>
                            <w:smallCaps/>
                            <w:color w:val="000000"/>
                            <w:sz w:val="18"/>
                            <w:szCs w:val="26"/>
                          </w:rPr>
                          <w:t>The Vestry</w:t>
                        </w:r>
                      </w:p>
                      <w:p w14:paraId="08406048" w14:textId="77777777" w:rsidR="00A24A07" w:rsidRPr="008811D3" w:rsidRDefault="00A24A07" w:rsidP="00A24A07">
                        <w:pPr>
                          <w:spacing w:line="312" w:lineRule="auto"/>
                          <w:ind w:left="144"/>
                          <w:rPr>
                            <w:rFonts w:ascii="Palatino" w:hAnsi="Palatino" w:cs="Palatino Linotype"/>
                            <w:smallCaps/>
                            <w:color w:val="000000"/>
                            <w:sz w:val="18"/>
                            <w:szCs w:val="26"/>
                          </w:rPr>
                        </w:pPr>
                        <w:r w:rsidRPr="008B0D93">
                          <w:rPr>
                            <w:rFonts w:ascii="Palatino" w:hAnsi="Palatino" w:cs="Palatino Linotype"/>
                            <w:i/>
                            <w:color w:val="000000"/>
                            <w:sz w:val="16"/>
                            <w:szCs w:val="21"/>
                          </w:rPr>
                          <w:t>Senior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Warden</w:t>
                        </w:r>
                      </w:p>
                      <w:p w14:paraId="28BA6101" w14:textId="77777777" w:rsidR="00A24A07" w:rsidRDefault="00A24A07" w:rsidP="00A24A07">
                        <w:pPr>
                          <w:ind w:left="144"/>
                          <w:rPr>
                            <w:rFonts w:ascii="Palatino" w:hAnsi="Palatino" w:cs="Palatino Linotype"/>
                            <w:color w:val="000000"/>
                            <w:sz w:val="16"/>
                            <w:szCs w:val="21"/>
                          </w:rPr>
                        </w:pPr>
                        <w:r>
                          <w:rPr>
                            <w:rFonts w:ascii="Palatino" w:hAnsi="Palatino" w:cs="Palatino Linotype"/>
                            <w:color w:val="000000"/>
                            <w:sz w:val="16"/>
                            <w:szCs w:val="21"/>
                          </w:rPr>
                          <w:t>Phil Suter</w:t>
                        </w:r>
                      </w:p>
                      <w:p w14:paraId="11283BB5" w14:textId="77777777" w:rsidR="00A24A07" w:rsidRPr="00CE06CB" w:rsidRDefault="00A24A07" w:rsidP="00A24A07">
                        <w:pPr>
                          <w:ind w:left="144"/>
                          <w:rPr>
                            <w:rFonts w:ascii="Palatino" w:hAnsi="Palatino" w:cs="Palatino Linotype"/>
                            <w:color w:val="000000"/>
                            <w:sz w:val="16"/>
                            <w:szCs w:val="21"/>
                          </w:rPr>
                        </w:pPr>
                      </w:p>
                      <w:p w14:paraId="4F874826" w14:textId="77777777" w:rsidR="00A24A07" w:rsidRDefault="00A24A07" w:rsidP="00A24A07">
                        <w:pPr>
                          <w:spacing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Junior Warden</w:t>
                        </w:r>
                      </w:p>
                      <w:p w14:paraId="13E7B8E4" w14:textId="77777777" w:rsidR="00A24A07" w:rsidRPr="00CE06CB" w:rsidRDefault="00A24A07" w:rsidP="00A24A07">
                        <w:pPr>
                          <w:ind w:left="144"/>
                          <w:rPr>
                            <w:rFonts w:ascii="Palatino" w:hAnsi="Palatino" w:cs="Palatino Linotype"/>
                            <w:color w:val="000000"/>
                            <w:sz w:val="16"/>
                            <w:szCs w:val="21"/>
                          </w:rPr>
                        </w:pPr>
                        <w:r>
                          <w:rPr>
                            <w:rFonts w:ascii="Palatino" w:hAnsi="Palatino" w:cs="Palatino Linotype"/>
                            <w:color w:val="000000"/>
                            <w:sz w:val="16"/>
                            <w:szCs w:val="21"/>
                          </w:rPr>
                          <w:t>Greg Naudascher</w:t>
                        </w:r>
                      </w:p>
                      <w:p w14:paraId="3BACC990" w14:textId="77777777" w:rsidR="00A24A07" w:rsidRDefault="00A24A07" w:rsidP="00A24A07">
                        <w:pPr>
                          <w:spacing w:line="288" w:lineRule="auto"/>
                          <w:ind w:left="144"/>
                          <w:rPr>
                            <w:rFonts w:ascii="Palatino" w:hAnsi="Palatino" w:cs="Palatino Linotype"/>
                            <w:color w:val="000000"/>
                            <w:sz w:val="16"/>
                            <w:szCs w:val="21"/>
                          </w:rPr>
                        </w:pPr>
                        <w:r w:rsidRPr="008B0D93">
                          <w:rPr>
                            <w:rFonts w:ascii="Palatino" w:hAnsi="Palatino" w:cs="Palatino Linotype"/>
                            <w:color w:val="000000"/>
                            <w:sz w:val="16"/>
                            <w:szCs w:val="21"/>
                          </w:rPr>
                          <w:br/>
                        </w:r>
                        <w:r w:rsidRPr="008B0D93">
                          <w:rPr>
                            <w:rFonts w:ascii="Palatino" w:hAnsi="Palatino" w:cs="Palatino Linotype"/>
                            <w:i/>
                            <w:color w:val="000000"/>
                            <w:sz w:val="16"/>
                            <w:szCs w:val="21"/>
                          </w:rPr>
                          <w:t>Clerk of the Vestry</w:t>
                        </w:r>
                      </w:p>
                      <w:p w14:paraId="6EBD5EC5" w14:textId="77777777" w:rsidR="00A24A07" w:rsidRPr="00CE06CB" w:rsidRDefault="00A24A07" w:rsidP="00A24A07">
                        <w:pPr>
                          <w:spacing w:after="60"/>
                          <w:ind w:left="144"/>
                          <w:rPr>
                            <w:rFonts w:ascii="Palatino" w:hAnsi="Palatino" w:cs="Palatino Linotype"/>
                            <w:color w:val="000000"/>
                            <w:sz w:val="16"/>
                            <w:szCs w:val="21"/>
                          </w:rPr>
                        </w:pPr>
                        <w:r>
                          <w:rPr>
                            <w:rFonts w:ascii="Palatino" w:hAnsi="Palatino" w:cs="Palatino Linotype"/>
                            <w:color w:val="000000"/>
                            <w:sz w:val="16"/>
                            <w:szCs w:val="21"/>
                          </w:rPr>
                          <w:t>Philip Huckins</w:t>
                        </w:r>
                      </w:p>
                      <w:p w14:paraId="71E99404" w14:textId="77777777" w:rsidR="00A24A07" w:rsidRPr="00CE06CB" w:rsidRDefault="00A24A07" w:rsidP="00A24A07">
                        <w:pPr>
                          <w:spacing w:after="12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Treasurer</w:t>
                        </w:r>
                        <w:r>
                          <w:rPr>
                            <w:rFonts w:ascii="Palatino" w:hAnsi="Palatino" w:cs="Palatino Linotype"/>
                            <w:i/>
                            <w:color w:val="000000"/>
                            <w:sz w:val="16"/>
                            <w:szCs w:val="21"/>
                          </w:rPr>
                          <w:t xml:space="preserve">     </w:t>
                        </w:r>
                        <w:r>
                          <w:rPr>
                            <w:rFonts w:ascii="Palatino" w:hAnsi="Palatino" w:cs="Palatino Linotype"/>
                            <w:color w:val="000000"/>
                            <w:sz w:val="16"/>
                            <w:szCs w:val="21"/>
                          </w:rPr>
                          <w:t>Christina Meinke</w:t>
                        </w:r>
                      </w:p>
                      <w:p w14:paraId="28E03F63" w14:textId="77777777" w:rsidR="00A24A07" w:rsidRDefault="00A24A07" w:rsidP="00A24A07">
                        <w:pPr>
                          <w:spacing w:after="120" w:line="312" w:lineRule="auto"/>
                          <w:ind w:left="144"/>
                          <w:rPr>
                            <w:rFonts w:ascii="Palatino" w:hAnsi="Palatino" w:cs="Palatino Linotype"/>
                            <w:color w:val="000000"/>
                            <w:sz w:val="16"/>
                            <w:szCs w:val="21"/>
                          </w:rPr>
                        </w:pPr>
                        <w:r>
                          <w:rPr>
                            <w:rFonts w:ascii="Palatino" w:hAnsi="Palatino" w:cs="Palatino Linotype"/>
                            <w:i/>
                            <w:color w:val="000000"/>
                            <w:sz w:val="16"/>
                            <w:szCs w:val="21"/>
                          </w:rPr>
                          <w:t>Assistant Treasurers</w:t>
                        </w:r>
                        <w:r>
                          <w:rPr>
                            <w:rFonts w:ascii="Palatino" w:hAnsi="Palatino" w:cs="Palatino Linotype"/>
                            <w:color w:val="000000"/>
                            <w:sz w:val="16"/>
                            <w:szCs w:val="21"/>
                          </w:rPr>
                          <w:t xml:space="preserve"> Kelley Conley Arthur Eldredge   Steve Smillie</w:t>
                        </w:r>
                      </w:p>
                      <w:p w14:paraId="3DEC7C07" w14:textId="77777777" w:rsidR="00A24A07" w:rsidRDefault="00A24A07" w:rsidP="00A24A07">
                        <w:pPr>
                          <w:spacing w:after="6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Vestry Members</w:t>
                        </w:r>
                      </w:p>
                      <w:p w14:paraId="345EE1D3" w14:textId="77777777" w:rsidR="00A24A07" w:rsidRPr="00F72061" w:rsidRDefault="00A24A07" w:rsidP="00A24A07">
                        <w:pPr>
                          <w:spacing w:after="60" w:line="312" w:lineRule="auto"/>
                          <w:rPr>
                            <w:rFonts w:ascii="Palatino" w:hAnsi="Palatino" w:cs="Palatino Linotype"/>
                            <w:color w:val="000000"/>
                            <w:sz w:val="16"/>
                            <w:szCs w:val="21"/>
                          </w:rPr>
                        </w:pPr>
                        <w:r>
                          <w:rPr>
                            <w:rFonts w:ascii="Palatino" w:hAnsi="Palatino" w:cs="Palatino Linotype"/>
                            <w:color w:val="000000"/>
                            <w:sz w:val="16"/>
                            <w:szCs w:val="21"/>
                          </w:rPr>
                          <w:t>John Catlin</w:t>
                        </w:r>
                        <w:r>
                          <w:rPr>
                            <w:rFonts w:ascii="Palatino" w:hAnsi="Palatino" w:cs="Palatino Linotype"/>
                            <w:i/>
                            <w:color w:val="000000"/>
                            <w:sz w:val="16"/>
                            <w:szCs w:val="21"/>
                          </w:rPr>
                          <w:t xml:space="preserve">        </w:t>
                        </w:r>
                        <w:r>
                          <w:rPr>
                            <w:rFonts w:ascii="Palatino" w:hAnsi="Palatino" w:cs="Palatino Linotype"/>
                            <w:i/>
                            <w:color w:val="000000"/>
                            <w:sz w:val="16"/>
                            <w:szCs w:val="21"/>
                          </w:rPr>
                          <w:tab/>
                          <w:t xml:space="preserve">     </w:t>
                        </w:r>
                        <w:r>
                          <w:rPr>
                            <w:rFonts w:ascii="Palatino" w:hAnsi="Palatino" w:cs="Palatino Linotype"/>
                            <w:color w:val="000000"/>
                            <w:sz w:val="16"/>
                            <w:szCs w:val="21"/>
                          </w:rPr>
                          <w:t>Joan Cunningham</w:t>
                        </w:r>
                        <w:r>
                          <w:rPr>
                            <w:rFonts w:ascii="Palatino" w:hAnsi="Palatino" w:cs="Palatino Linotype"/>
                            <w:i/>
                            <w:color w:val="000000"/>
                            <w:sz w:val="16"/>
                            <w:szCs w:val="21"/>
                          </w:rPr>
                          <w:t xml:space="preserve"> </w:t>
                        </w:r>
                        <w:r>
                          <w:rPr>
                            <w:rFonts w:ascii="Palatino" w:hAnsi="Palatino" w:cs="Palatino Linotype"/>
                            <w:color w:val="000000"/>
                            <w:sz w:val="16"/>
                            <w:szCs w:val="21"/>
                          </w:rPr>
                          <w:t>Pam Everson</w:t>
                        </w:r>
                        <w:r>
                          <w:rPr>
                            <w:rFonts w:ascii="Palatino" w:hAnsi="Palatino" w:cs="Palatino Linotype"/>
                            <w:i/>
                            <w:color w:val="000000"/>
                            <w:sz w:val="16"/>
                            <w:szCs w:val="21"/>
                          </w:rPr>
                          <w:t xml:space="preserve">     </w:t>
                        </w:r>
                        <w:r>
                          <w:rPr>
                            <w:rFonts w:ascii="Palatino" w:hAnsi="Palatino" w:cs="Palatino Linotype"/>
                            <w:i/>
                            <w:color w:val="000000"/>
                            <w:sz w:val="16"/>
                            <w:szCs w:val="21"/>
                          </w:rPr>
                          <w:tab/>
                          <w:t xml:space="preserve">    </w:t>
                        </w:r>
                        <w:r>
                          <w:rPr>
                            <w:rFonts w:ascii="Palatino" w:hAnsi="Palatino" w:cs="Palatino Linotype"/>
                            <w:color w:val="000000"/>
                            <w:sz w:val="16"/>
                            <w:szCs w:val="21"/>
                          </w:rPr>
                          <w:t>Beth Healy</w:t>
                        </w:r>
                        <w:r>
                          <w:rPr>
                            <w:rFonts w:ascii="Palatino" w:hAnsi="Palatino" w:cs="Palatino Linotype"/>
                            <w:i/>
                            <w:color w:val="000000"/>
                            <w:sz w:val="16"/>
                            <w:szCs w:val="21"/>
                          </w:rPr>
                          <w:t xml:space="preserve">        </w:t>
                        </w:r>
                        <w:r>
                          <w:rPr>
                            <w:rFonts w:ascii="Palatino" w:hAnsi="Palatino" w:cs="Palatino Linotype"/>
                            <w:color w:val="000000"/>
                            <w:sz w:val="16"/>
                            <w:szCs w:val="21"/>
                          </w:rPr>
                          <w:t>Barbara Kaufmann</w:t>
                        </w:r>
                        <w:r>
                          <w:rPr>
                            <w:rFonts w:ascii="Palatino" w:hAnsi="Palatino" w:cs="Palatino Linotype"/>
                            <w:i/>
                            <w:color w:val="000000"/>
                            <w:sz w:val="16"/>
                            <w:szCs w:val="21"/>
                          </w:rPr>
                          <w:t xml:space="preserve">  </w:t>
                        </w:r>
                        <w:r>
                          <w:rPr>
                            <w:rFonts w:ascii="Palatino" w:hAnsi="Palatino" w:cs="Palatino Linotype"/>
                            <w:color w:val="000000"/>
                            <w:sz w:val="16"/>
                            <w:szCs w:val="21"/>
                          </w:rPr>
                          <w:t>Madelyn Morris</w:t>
                        </w:r>
                        <w:r>
                          <w:rPr>
                            <w:rFonts w:ascii="Palatino" w:hAnsi="Palatino" w:cs="Palatino Linotype"/>
                            <w:i/>
                            <w:color w:val="000000"/>
                            <w:sz w:val="16"/>
                            <w:szCs w:val="21"/>
                          </w:rPr>
                          <w:t xml:space="preserve"> </w:t>
                        </w:r>
                        <w:r>
                          <w:rPr>
                            <w:rFonts w:ascii="Palatino" w:hAnsi="Palatino" w:cs="Palatino Linotype"/>
                            <w:color w:val="000000"/>
                            <w:sz w:val="16"/>
                            <w:szCs w:val="21"/>
                          </w:rPr>
                          <w:t xml:space="preserve">             Lara Niemela                Autumn Roberts           Sally Steere</w:t>
                        </w:r>
                      </w:p>
                      <w:p w14:paraId="370A27DB" w14:textId="77777777" w:rsidR="00A24A07" w:rsidRPr="00CE06CB" w:rsidRDefault="00A24A07" w:rsidP="00A24A07">
                        <w:pPr>
                          <w:spacing w:after="60"/>
                          <w:ind w:left="144"/>
                          <w:rPr>
                            <w:rFonts w:ascii="Palatino" w:hAnsi="Palatino" w:cs="Palatino Linotype"/>
                            <w:color w:val="000000"/>
                            <w:sz w:val="16"/>
                            <w:szCs w:val="21"/>
                          </w:rPr>
                        </w:pPr>
                      </w:p>
                      <w:p w14:paraId="1BA7CBFC" w14:textId="77777777" w:rsidR="00A24A07" w:rsidRPr="008B0D93" w:rsidRDefault="00A24A07" w:rsidP="00A24A07">
                        <w:pPr>
                          <w:spacing w:line="336" w:lineRule="auto"/>
                          <w:ind w:left="144"/>
                          <w:rPr>
                            <w:rFonts w:ascii="Palatino" w:hAnsi="Palatino" w:cs="Palatino Linotype"/>
                            <w:color w:val="000000"/>
                            <w:sz w:val="16"/>
                            <w:szCs w:val="21"/>
                          </w:rPr>
                        </w:pPr>
                      </w:p>
                    </w:txbxContent>
                  </v:textbox>
                </v:shape>
              </v:group>
            </w:pict>
          </mc:Fallback>
        </mc:AlternateContent>
      </w:r>
    </w:p>
    <w:p w14:paraId="54C4CD4C" w14:textId="77777777" w:rsidR="00A42A51" w:rsidRPr="00CB3249" w:rsidRDefault="00A42A51" w:rsidP="2CE9B070">
      <w:pPr>
        <w:rPr>
          <w:rFonts w:ascii="Palatino" w:eastAsia="Times New Roman" w:hAnsi="Palatino" w:cs="Times New Roman"/>
          <w:sz w:val="20"/>
          <w:szCs w:val="20"/>
        </w:rPr>
      </w:pPr>
      <w:r w:rsidRPr="00CB3249">
        <w:rPr>
          <w:rFonts w:ascii="Palatino" w:eastAsia="Times New Roman" w:hAnsi="Palatino" w:cs="Arial"/>
          <w:color w:val="000000"/>
          <w:sz w:val="20"/>
          <w:szCs w:val="20"/>
          <w:shd w:val="clear" w:color="auto" w:fill="FFFFFF"/>
        </w:rPr>
        <w:t>             Advent</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The air is glowing with Christmas lights</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 Christmas carols and other delights</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Although my light is very small</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That doesn't stop me at all</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As I welcome the coming of the Divine</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I'm going to let it shine</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Love, Alma</w:t>
      </w:r>
    </w:p>
    <w:p w14:paraId="1D04D2C6" w14:textId="2D876CB3" w:rsidR="00A42A51" w:rsidRPr="00CB3249" w:rsidRDefault="00A42A51" w:rsidP="2CE9B070">
      <w:pPr>
        <w:rPr>
          <w:rFonts w:ascii="Palatino" w:eastAsia="Times New Roman" w:hAnsi="Palatino" w:cs="Times New Roman"/>
          <w:sz w:val="20"/>
          <w:szCs w:val="20"/>
        </w:rPr>
      </w:pPr>
      <w:r w:rsidRPr="00CB3249">
        <w:rPr>
          <w:rFonts w:ascii="Palatino" w:eastAsia="Times New Roman" w:hAnsi="Palatino" w:cs="Arial"/>
          <w:color w:val="000000"/>
          <w:sz w:val="20"/>
          <w:szCs w:val="20"/>
          <w:shd w:val="clear" w:color="auto" w:fill="FFFFFF"/>
        </w:rPr>
        <w:t>             Advent</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The air is glowing with Christmas lights</w:t>
      </w:r>
      <w:r w:rsidRPr="00CB3249">
        <w:rPr>
          <w:rFonts w:ascii="Palatino" w:eastAsia="Times New Roman" w:hAnsi="Palatino" w:cs="Arial"/>
          <w:color w:val="000000"/>
          <w:sz w:val="20"/>
          <w:szCs w:val="20"/>
        </w:rPr>
        <w:br/>
      </w:r>
      <w:r w:rsidRPr="00CB3249">
        <w:rPr>
          <w:rFonts w:ascii="Palatino" w:eastAsia="Times New Roman" w:hAnsi="Palatino" w:cs="Arial"/>
          <w:color w:val="000000"/>
          <w:sz w:val="20"/>
          <w:szCs w:val="20"/>
          <w:shd w:val="clear" w:color="auto" w:fill="FFFFFF"/>
        </w:rPr>
        <w:t> Christmas carols</w:t>
      </w:r>
    </w:p>
    <w:p w14:paraId="493465C1" w14:textId="77777777" w:rsidR="00DE6FE9" w:rsidRDefault="00DE6FE9" w:rsidP="00DE6FE9">
      <w:pPr>
        <w:ind w:left="1440" w:firstLine="720"/>
        <w:jc w:val="center"/>
        <w:rPr>
          <w:rFonts w:ascii="Palatino" w:hAnsi="Palatino"/>
          <w:b/>
          <w:sz w:val="32"/>
          <w:szCs w:val="32"/>
        </w:rPr>
      </w:pPr>
    </w:p>
    <w:p w14:paraId="7A3088EF" w14:textId="77777777" w:rsidR="00DE6FE9" w:rsidRDefault="00DE6FE9" w:rsidP="00DE6FE9">
      <w:pPr>
        <w:ind w:left="1440" w:firstLine="720"/>
        <w:jc w:val="center"/>
        <w:rPr>
          <w:rFonts w:ascii="Palatino" w:hAnsi="Palatino"/>
          <w:b/>
          <w:sz w:val="32"/>
          <w:szCs w:val="32"/>
        </w:rPr>
      </w:pPr>
    </w:p>
    <w:p w14:paraId="1372C01B" w14:textId="0A0A92AC" w:rsidR="00DE6FE9" w:rsidRPr="00C95246" w:rsidRDefault="2CE9B070" w:rsidP="2CE9B070">
      <w:pPr>
        <w:ind w:left="1440" w:firstLine="720"/>
        <w:jc w:val="center"/>
        <w:rPr>
          <w:rFonts w:ascii="Palatino" w:hAnsi="Palatino"/>
          <w:b/>
          <w:bCs/>
          <w:sz w:val="32"/>
          <w:szCs w:val="32"/>
        </w:rPr>
      </w:pPr>
      <w:r w:rsidRPr="2CE9B070">
        <w:rPr>
          <w:rFonts w:ascii="Palatino" w:hAnsi="Palatino"/>
          <w:b/>
          <w:bCs/>
          <w:sz w:val="32"/>
          <w:szCs w:val="32"/>
        </w:rPr>
        <w:t>Happiness is not an Overcoat</w:t>
      </w:r>
    </w:p>
    <w:p w14:paraId="28577117" w14:textId="77777777" w:rsidR="00DE6FE9" w:rsidRPr="0079285A" w:rsidRDefault="00DE6FE9" w:rsidP="00DE6FE9">
      <w:pPr>
        <w:jc w:val="center"/>
        <w:rPr>
          <w:rFonts w:ascii="Palatino" w:hAnsi="Palatino"/>
          <w:sz w:val="20"/>
          <w:szCs w:val="20"/>
        </w:rPr>
      </w:pPr>
    </w:p>
    <w:p w14:paraId="3D9A5440"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Happiness is not an overcoat</w:t>
      </w:r>
    </w:p>
    <w:p w14:paraId="649EED5F"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To be put on when times are bad</w:t>
      </w:r>
    </w:p>
    <w:p w14:paraId="40053259"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Or times are good--for if we only could</w:t>
      </w:r>
    </w:p>
    <w:p w14:paraId="22695C32"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Don a garment to be glad</w:t>
      </w:r>
    </w:p>
    <w:p w14:paraId="3F02B82A"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If we could trust in our possessions</w:t>
      </w:r>
    </w:p>
    <w:p w14:paraId="66600077"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To make the angels sing</w:t>
      </w:r>
    </w:p>
    <w:p w14:paraId="0BFED3F0"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Then why go to the bother</w:t>
      </w:r>
    </w:p>
    <w:p w14:paraId="4A155795"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To see in a fellow being</w:t>
      </w:r>
    </w:p>
    <w:p w14:paraId="2FCDCE37"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The love that springs eternal</w:t>
      </w:r>
    </w:p>
    <w:p w14:paraId="056CDAB7"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And ever is brand new</w:t>
      </w:r>
    </w:p>
    <w:p w14:paraId="3C0F63F1"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Come sit here by the fire</w:t>
      </w:r>
    </w:p>
    <w:p w14:paraId="3579D6A3"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For that coat will never do</w:t>
      </w:r>
    </w:p>
    <w:p w14:paraId="1E2C0D00"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The work of ageless glory</w:t>
      </w:r>
    </w:p>
    <w:p w14:paraId="1AFB6E0D"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Found in your eyes so blue</w:t>
      </w:r>
    </w:p>
    <w:p w14:paraId="3AB9B347"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Let’s learn to love each other</w:t>
      </w:r>
    </w:p>
    <w:p w14:paraId="011F7A5F" w14:textId="77777777" w:rsidR="00DE6FE9" w:rsidRPr="0079285A" w:rsidRDefault="2CE9B070" w:rsidP="2CE9B070">
      <w:pPr>
        <w:ind w:left="1440" w:firstLine="720"/>
        <w:jc w:val="center"/>
        <w:rPr>
          <w:rFonts w:ascii="Palatino" w:hAnsi="Palatino"/>
          <w:sz w:val="20"/>
          <w:szCs w:val="20"/>
        </w:rPr>
      </w:pPr>
      <w:r w:rsidRPr="2CE9B070">
        <w:rPr>
          <w:rFonts w:ascii="Palatino" w:hAnsi="Palatino"/>
          <w:sz w:val="20"/>
          <w:szCs w:val="20"/>
        </w:rPr>
        <w:t>And laugh this Christmas, too.</w:t>
      </w:r>
    </w:p>
    <w:p w14:paraId="2FA63E3E" w14:textId="77777777" w:rsidR="00DE6FE9" w:rsidRPr="0079285A" w:rsidRDefault="2CE9B070" w:rsidP="00DE6FE9">
      <w:pPr>
        <w:pStyle w:val="Messenger"/>
        <w:spacing w:after="0"/>
        <w:jc w:val="right"/>
        <w:rPr>
          <w:szCs w:val="20"/>
        </w:rPr>
        <w:sectPr w:rsidR="00DE6FE9" w:rsidRPr="0079285A" w:rsidSect="003D1BEB">
          <w:headerReference w:type="even" r:id="rId17"/>
          <w:headerReference w:type="default" r:id="rId18"/>
          <w:headerReference w:type="first" r:id="rId19"/>
          <w:type w:val="continuous"/>
          <w:pgSz w:w="12240" w:h="15840"/>
          <w:pgMar w:top="1440" w:right="1440" w:bottom="1440" w:left="1440" w:header="720" w:footer="432" w:gutter="0"/>
          <w:cols w:space="720"/>
          <w:titlePg/>
          <w:docGrid w:linePitch="360"/>
        </w:sectPr>
      </w:pPr>
      <w:r w:rsidRPr="2CE9B070">
        <w:rPr>
          <w:i/>
          <w:iCs/>
        </w:rPr>
        <w:t>Andy Peterson</w:t>
      </w:r>
    </w:p>
    <w:p w14:paraId="59D17ED9" w14:textId="110A35DB" w:rsidR="00816994" w:rsidRDefault="00816994"/>
    <w:p w14:paraId="52A97580" w14:textId="77777777" w:rsidR="00DE6FE9" w:rsidRDefault="00DE6FE9" w:rsidP="00D97AFC">
      <w:pPr>
        <w:pStyle w:val="Messenger"/>
        <w:spacing w:after="0"/>
        <w:jc w:val="center"/>
        <w:rPr>
          <w:b/>
          <w:sz w:val="32"/>
          <w:szCs w:val="32"/>
        </w:rPr>
      </w:pPr>
    </w:p>
    <w:p w14:paraId="4A0D7F00" w14:textId="77777777" w:rsidR="00DE6FE9" w:rsidRDefault="00DE6FE9" w:rsidP="00D97AFC">
      <w:pPr>
        <w:pStyle w:val="Messenger"/>
        <w:spacing w:after="0"/>
        <w:jc w:val="center"/>
        <w:rPr>
          <w:b/>
          <w:sz w:val="32"/>
          <w:szCs w:val="32"/>
        </w:rPr>
      </w:pPr>
    </w:p>
    <w:p w14:paraId="02CDF221" w14:textId="77777777" w:rsidR="00DE6FE9" w:rsidRDefault="00DE6FE9" w:rsidP="00D97AFC">
      <w:pPr>
        <w:pStyle w:val="Messenger"/>
        <w:spacing w:after="0"/>
        <w:jc w:val="center"/>
        <w:rPr>
          <w:b/>
          <w:sz w:val="32"/>
          <w:szCs w:val="32"/>
        </w:rPr>
      </w:pPr>
    </w:p>
    <w:p w14:paraId="31CE8846" w14:textId="77777777" w:rsidR="00DE6FE9" w:rsidRDefault="00DE6FE9" w:rsidP="00D97AFC">
      <w:pPr>
        <w:pStyle w:val="Messenger"/>
        <w:spacing w:after="0"/>
        <w:jc w:val="center"/>
        <w:rPr>
          <w:b/>
          <w:sz w:val="32"/>
          <w:szCs w:val="32"/>
        </w:rPr>
      </w:pPr>
    </w:p>
    <w:p w14:paraId="5B4EA652" w14:textId="77777777" w:rsidR="00DE6FE9" w:rsidRDefault="00DE6FE9" w:rsidP="00D97AFC">
      <w:pPr>
        <w:pStyle w:val="Messenger"/>
        <w:spacing w:after="0"/>
        <w:jc w:val="center"/>
        <w:rPr>
          <w:b/>
          <w:sz w:val="32"/>
          <w:szCs w:val="32"/>
        </w:rPr>
      </w:pPr>
    </w:p>
    <w:p w14:paraId="70A25F6B" w14:textId="519B19BD" w:rsidR="00D97AFC" w:rsidRPr="00967712" w:rsidRDefault="2CE9B070" w:rsidP="2CE9B070">
      <w:pPr>
        <w:pStyle w:val="Messenger"/>
        <w:spacing w:after="0"/>
        <w:jc w:val="center"/>
        <w:rPr>
          <w:b/>
          <w:bCs/>
          <w:sz w:val="32"/>
          <w:szCs w:val="32"/>
        </w:rPr>
      </w:pPr>
      <w:r w:rsidRPr="2CE9B070">
        <w:rPr>
          <w:b/>
          <w:bCs/>
          <w:sz w:val="32"/>
          <w:szCs w:val="32"/>
        </w:rPr>
        <w:t>December Saints’ Days</w:t>
      </w:r>
    </w:p>
    <w:p w14:paraId="48728BD4" w14:textId="77777777" w:rsidR="005D671F" w:rsidRDefault="005D671F" w:rsidP="00D97AFC">
      <w:pPr>
        <w:pStyle w:val="Messenger"/>
        <w:spacing w:after="0"/>
        <w:sectPr w:rsidR="005D671F" w:rsidSect="005D671F">
          <w:headerReference w:type="even" r:id="rId20"/>
          <w:headerReference w:type="default" r:id="rId21"/>
          <w:headerReference w:type="first" r:id="rId22"/>
          <w:type w:val="continuous"/>
          <w:pgSz w:w="12240" w:h="15840"/>
          <w:pgMar w:top="1440" w:right="1440" w:bottom="1440" w:left="1440" w:header="720" w:footer="432" w:gutter="0"/>
          <w:cols w:space="720"/>
          <w:titlePg/>
          <w:docGrid w:linePitch="360"/>
        </w:sectPr>
      </w:pPr>
    </w:p>
    <w:p w14:paraId="7ED24B20" w14:textId="50E6FC86" w:rsidR="00D97AFC" w:rsidRDefault="00D97AFC" w:rsidP="00D97AFC">
      <w:pPr>
        <w:pStyle w:val="Messenger"/>
        <w:spacing w:after="0"/>
      </w:pPr>
    </w:p>
    <w:p w14:paraId="3FEF7D0B" w14:textId="77777777" w:rsidR="005D671F" w:rsidRDefault="005D671F" w:rsidP="00523366">
      <w:pPr>
        <w:pStyle w:val="Messenger"/>
        <w:spacing w:after="0"/>
        <w:sectPr w:rsidR="005D671F" w:rsidSect="005D671F">
          <w:type w:val="continuous"/>
          <w:pgSz w:w="12240" w:h="15840"/>
          <w:pgMar w:top="1440" w:right="1440" w:bottom="1440" w:left="1440" w:header="720" w:footer="432" w:gutter="0"/>
          <w:cols w:num="3" w:space="720"/>
          <w:titlePg/>
          <w:docGrid w:linePitch="360"/>
        </w:sectPr>
      </w:pPr>
    </w:p>
    <w:p w14:paraId="0ABCE4A5" w14:textId="6D6B141D" w:rsidR="00523366" w:rsidRPr="009E36B9" w:rsidRDefault="00523366" w:rsidP="00523366">
      <w:pPr>
        <w:pStyle w:val="Messenger"/>
        <w:spacing w:after="0"/>
      </w:pPr>
      <w:r w:rsidRPr="009E36B9">
        <w:t>12/1</w:t>
      </w:r>
      <w:r w:rsidRPr="009E36B9">
        <w:tab/>
        <w:t>William Raymond</w:t>
      </w:r>
    </w:p>
    <w:p w14:paraId="0B9C5726" w14:textId="77777777" w:rsidR="00523366" w:rsidRPr="009E36B9" w:rsidRDefault="00523366" w:rsidP="00523366">
      <w:pPr>
        <w:pStyle w:val="Messenger"/>
        <w:spacing w:after="0"/>
      </w:pPr>
      <w:r w:rsidRPr="009E36B9">
        <w:tab/>
        <w:t>Timothy Ryan</w:t>
      </w:r>
    </w:p>
    <w:p w14:paraId="07C8120B" w14:textId="77777777" w:rsidR="00523366" w:rsidRPr="009E36B9" w:rsidRDefault="00523366" w:rsidP="00523366">
      <w:pPr>
        <w:pStyle w:val="Messenger"/>
        <w:spacing w:after="0"/>
      </w:pPr>
      <w:r w:rsidRPr="009E36B9">
        <w:t>12/2</w:t>
      </w:r>
      <w:r w:rsidRPr="009E36B9">
        <w:tab/>
        <w:t>William Marot</w:t>
      </w:r>
    </w:p>
    <w:p w14:paraId="2168DD2E" w14:textId="77777777" w:rsidR="00523366" w:rsidRPr="009E36B9" w:rsidRDefault="00523366" w:rsidP="00523366">
      <w:pPr>
        <w:pStyle w:val="Messenger"/>
        <w:spacing w:after="0"/>
      </w:pPr>
      <w:r w:rsidRPr="009E36B9">
        <w:t>12/3</w:t>
      </w:r>
      <w:r w:rsidRPr="009E36B9">
        <w:tab/>
        <w:t>Janet Fiedler</w:t>
      </w:r>
    </w:p>
    <w:p w14:paraId="4EF9F57E" w14:textId="77777777" w:rsidR="00523366" w:rsidRPr="009E36B9" w:rsidRDefault="00523366" w:rsidP="00523366">
      <w:pPr>
        <w:pStyle w:val="Messenger"/>
        <w:spacing w:after="0"/>
      </w:pPr>
      <w:r w:rsidRPr="009E36B9">
        <w:t>12/6</w:t>
      </w:r>
      <w:r w:rsidRPr="009E36B9">
        <w:tab/>
        <w:t>Hellyn Egan</w:t>
      </w:r>
    </w:p>
    <w:p w14:paraId="664BBD0F" w14:textId="77777777" w:rsidR="00523366" w:rsidRPr="009E36B9" w:rsidRDefault="00523366" w:rsidP="00523366">
      <w:pPr>
        <w:pStyle w:val="Messenger"/>
        <w:spacing w:after="0"/>
      </w:pPr>
      <w:r w:rsidRPr="009E36B9">
        <w:tab/>
        <w:t>Christine Howe</w:t>
      </w:r>
    </w:p>
    <w:p w14:paraId="02A0E3EF" w14:textId="77777777" w:rsidR="00523366" w:rsidRPr="009E36B9" w:rsidRDefault="00523366" w:rsidP="00523366">
      <w:pPr>
        <w:pStyle w:val="Messenger"/>
        <w:spacing w:after="0"/>
      </w:pPr>
      <w:r w:rsidRPr="009E36B9">
        <w:t>12/7</w:t>
      </w:r>
      <w:r w:rsidRPr="009E36B9">
        <w:tab/>
        <w:t>Lily Bell</w:t>
      </w:r>
    </w:p>
    <w:p w14:paraId="7155087C" w14:textId="77777777" w:rsidR="00523366" w:rsidRPr="009E36B9" w:rsidRDefault="00523366" w:rsidP="00523366">
      <w:pPr>
        <w:pStyle w:val="Messenger"/>
        <w:spacing w:after="0"/>
      </w:pPr>
      <w:r w:rsidRPr="009E36B9">
        <w:t>12/9</w:t>
      </w:r>
      <w:r w:rsidRPr="009E36B9">
        <w:tab/>
        <w:t>Hadley Bates</w:t>
      </w:r>
    </w:p>
    <w:p w14:paraId="663373E2" w14:textId="77777777" w:rsidR="00523366" w:rsidRPr="009E36B9" w:rsidRDefault="00523366" w:rsidP="00523366">
      <w:pPr>
        <w:pStyle w:val="Messenger"/>
        <w:spacing w:after="0"/>
      </w:pPr>
      <w:r w:rsidRPr="009E36B9">
        <w:tab/>
        <w:t>Carleigh Brown</w:t>
      </w:r>
    </w:p>
    <w:p w14:paraId="5EF1992A" w14:textId="77777777" w:rsidR="00523366" w:rsidRPr="009E36B9" w:rsidRDefault="00523366" w:rsidP="00523366">
      <w:pPr>
        <w:pStyle w:val="Messenger"/>
        <w:spacing w:after="0"/>
      </w:pPr>
      <w:r w:rsidRPr="009E36B9">
        <w:t>12/10</w:t>
      </w:r>
      <w:r w:rsidRPr="009E36B9">
        <w:tab/>
        <w:t>Renée Charney</w:t>
      </w:r>
    </w:p>
    <w:p w14:paraId="758DC7F5" w14:textId="69C84E8D" w:rsidR="00523366" w:rsidRPr="009E36B9" w:rsidRDefault="005D671F" w:rsidP="00523366">
      <w:pPr>
        <w:pStyle w:val="Messenger"/>
        <w:spacing w:after="0"/>
      </w:pPr>
      <w:r>
        <w:br w:type="column"/>
      </w:r>
      <w:r w:rsidR="00523366" w:rsidRPr="009E36B9">
        <w:t>12/11</w:t>
      </w:r>
      <w:r w:rsidR="00523366" w:rsidRPr="009E36B9">
        <w:tab/>
        <w:t>Max Scheinblum</w:t>
      </w:r>
    </w:p>
    <w:p w14:paraId="5B3CEAD4" w14:textId="755F72E9" w:rsidR="00523366" w:rsidRPr="009E36B9" w:rsidRDefault="00523366" w:rsidP="00523366">
      <w:pPr>
        <w:pStyle w:val="Messenger"/>
        <w:spacing w:after="0"/>
      </w:pPr>
      <w:r w:rsidRPr="009E36B9">
        <w:t>12/12</w:t>
      </w:r>
      <w:r w:rsidRPr="009E36B9">
        <w:tab/>
        <w:t>John Calhoun</w:t>
      </w:r>
    </w:p>
    <w:p w14:paraId="4B09A55A" w14:textId="77777777" w:rsidR="00523366" w:rsidRPr="009E36B9" w:rsidRDefault="00523366" w:rsidP="00523366">
      <w:pPr>
        <w:pStyle w:val="Messenger"/>
        <w:spacing w:after="0"/>
      </w:pPr>
      <w:r w:rsidRPr="009E36B9">
        <w:tab/>
        <w:t>Martha Manley</w:t>
      </w:r>
    </w:p>
    <w:p w14:paraId="4C193B78" w14:textId="77777777" w:rsidR="00523366" w:rsidRPr="009E36B9" w:rsidRDefault="00523366" w:rsidP="00523366">
      <w:pPr>
        <w:pStyle w:val="Messenger"/>
        <w:spacing w:after="0"/>
      </w:pPr>
      <w:r w:rsidRPr="009E36B9">
        <w:t>12/15</w:t>
      </w:r>
      <w:r w:rsidRPr="009E36B9">
        <w:tab/>
        <w:t>Deborah Rogers</w:t>
      </w:r>
    </w:p>
    <w:p w14:paraId="7F0B5942" w14:textId="77777777" w:rsidR="00523366" w:rsidRPr="009E36B9" w:rsidRDefault="00523366" w:rsidP="00523366">
      <w:pPr>
        <w:pStyle w:val="Messenger"/>
        <w:spacing w:after="0"/>
      </w:pPr>
      <w:r w:rsidRPr="009E36B9">
        <w:t>12/16</w:t>
      </w:r>
      <w:r w:rsidRPr="009E36B9">
        <w:tab/>
        <w:t>Catherine Cauthorne</w:t>
      </w:r>
    </w:p>
    <w:p w14:paraId="716C440A" w14:textId="77777777" w:rsidR="00523366" w:rsidRPr="009E36B9" w:rsidRDefault="00523366" w:rsidP="005D671F">
      <w:pPr>
        <w:pStyle w:val="Messenger"/>
        <w:spacing w:after="0"/>
        <w:ind w:left="720" w:hanging="720"/>
      </w:pPr>
      <w:r w:rsidRPr="009E36B9">
        <w:t>12/17</w:t>
      </w:r>
      <w:r w:rsidRPr="009E36B9">
        <w:tab/>
        <w:t>Matthew Belliveau-Ryan</w:t>
      </w:r>
    </w:p>
    <w:p w14:paraId="617B38A1" w14:textId="77777777" w:rsidR="00523366" w:rsidRPr="009E36B9" w:rsidRDefault="00523366" w:rsidP="00523366">
      <w:pPr>
        <w:pStyle w:val="Messenger"/>
        <w:spacing w:after="0"/>
      </w:pPr>
      <w:r w:rsidRPr="009E36B9">
        <w:tab/>
        <w:t>Michael Carter</w:t>
      </w:r>
    </w:p>
    <w:p w14:paraId="4F386236" w14:textId="77777777" w:rsidR="00523366" w:rsidRPr="009E36B9" w:rsidRDefault="00523366" w:rsidP="00523366">
      <w:pPr>
        <w:pStyle w:val="Messenger"/>
        <w:spacing w:after="0"/>
      </w:pPr>
      <w:r w:rsidRPr="009E36B9">
        <w:tab/>
        <w:t>Caroline Sarles</w:t>
      </w:r>
    </w:p>
    <w:p w14:paraId="411C96C5" w14:textId="77777777" w:rsidR="00523366" w:rsidRPr="009E36B9" w:rsidRDefault="00523366" w:rsidP="00523366">
      <w:pPr>
        <w:pStyle w:val="Messenger"/>
        <w:spacing w:after="0"/>
      </w:pPr>
      <w:r w:rsidRPr="009E36B9">
        <w:t>12/18</w:t>
      </w:r>
      <w:r w:rsidRPr="009E36B9">
        <w:tab/>
        <w:t>Barbara Wood</w:t>
      </w:r>
    </w:p>
    <w:p w14:paraId="00D0E5A7" w14:textId="447A6571" w:rsidR="00523366" w:rsidRPr="009E36B9" w:rsidRDefault="005D671F" w:rsidP="00523366">
      <w:pPr>
        <w:pStyle w:val="Messenger"/>
        <w:spacing w:after="0"/>
      </w:pPr>
      <w:r>
        <w:br w:type="column"/>
      </w:r>
      <w:r w:rsidR="00523366" w:rsidRPr="009E36B9">
        <w:t>12/19</w:t>
      </w:r>
      <w:r w:rsidR="00523366" w:rsidRPr="009E36B9">
        <w:tab/>
        <w:t>Sheridan Johnston</w:t>
      </w:r>
    </w:p>
    <w:p w14:paraId="6906E23A" w14:textId="60FD6D85" w:rsidR="00523366" w:rsidRPr="009E36B9" w:rsidRDefault="00523366" w:rsidP="00523366">
      <w:pPr>
        <w:pStyle w:val="Messenger"/>
        <w:spacing w:after="0"/>
      </w:pPr>
      <w:r w:rsidRPr="009E36B9">
        <w:t>12/20</w:t>
      </w:r>
      <w:r w:rsidRPr="009E36B9">
        <w:tab/>
        <w:t>Sarah Kendall</w:t>
      </w:r>
    </w:p>
    <w:p w14:paraId="4821AB81" w14:textId="77777777" w:rsidR="00523366" w:rsidRPr="009E36B9" w:rsidRDefault="00523366" w:rsidP="00523366">
      <w:pPr>
        <w:pStyle w:val="Messenger"/>
        <w:spacing w:after="0"/>
      </w:pPr>
      <w:r w:rsidRPr="009E36B9">
        <w:tab/>
        <w:t>Carl Wagner, jr.</w:t>
      </w:r>
    </w:p>
    <w:p w14:paraId="4EBD5066" w14:textId="77777777" w:rsidR="00523366" w:rsidRPr="009E36B9" w:rsidRDefault="00523366" w:rsidP="00523366">
      <w:pPr>
        <w:pStyle w:val="Messenger"/>
        <w:spacing w:after="0"/>
      </w:pPr>
      <w:r w:rsidRPr="009E36B9">
        <w:t>12/21</w:t>
      </w:r>
      <w:r w:rsidRPr="009E36B9">
        <w:tab/>
        <w:t>Kate Coon</w:t>
      </w:r>
    </w:p>
    <w:p w14:paraId="4FC23F68" w14:textId="77777777" w:rsidR="00523366" w:rsidRPr="009E36B9" w:rsidRDefault="00523366" w:rsidP="00523366">
      <w:pPr>
        <w:pStyle w:val="Messenger"/>
        <w:spacing w:after="0"/>
      </w:pPr>
      <w:r w:rsidRPr="009E36B9">
        <w:t>12/25</w:t>
      </w:r>
      <w:r w:rsidRPr="009E36B9">
        <w:tab/>
        <w:t>Jesus of Nazareth</w:t>
      </w:r>
    </w:p>
    <w:p w14:paraId="6A075743" w14:textId="77777777" w:rsidR="00523366" w:rsidRPr="009E36B9" w:rsidRDefault="00523366" w:rsidP="00523366">
      <w:pPr>
        <w:pStyle w:val="Messenger"/>
        <w:spacing w:after="0"/>
      </w:pPr>
      <w:r w:rsidRPr="009E36B9">
        <w:t>12/26</w:t>
      </w:r>
      <w:r w:rsidRPr="009E36B9">
        <w:tab/>
        <w:t>Finnian Brown</w:t>
      </w:r>
    </w:p>
    <w:p w14:paraId="36ABA76B" w14:textId="77777777" w:rsidR="00523366" w:rsidRPr="009E36B9" w:rsidRDefault="2CE9B070" w:rsidP="00523366">
      <w:pPr>
        <w:pStyle w:val="Messenger"/>
        <w:spacing w:after="0"/>
        <w:ind w:firstLine="720"/>
      </w:pPr>
      <w:r>
        <w:t>William Cahill</w:t>
      </w:r>
    </w:p>
    <w:p w14:paraId="724273EF" w14:textId="77777777" w:rsidR="00523366" w:rsidRPr="009E36B9" w:rsidRDefault="00523366" w:rsidP="00523366">
      <w:pPr>
        <w:pStyle w:val="Messenger"/>
        <w:spacing w:after="0"/>
      </w:pPr>
      <w:r w:rsidRPr="009E36B9">
        <w:t>12/27</w:t>
      </w:r>
      <w:r w:rsidRPr="009E36B9">
        <w:tab/>
        <w:t>Lois Whalen</w:t>
      </w:r>
    </w:p>
    <w:p w14:paraId="7A667D46" w14:textId="76AC2A37" w:rsidR="00523366" w:rsidRDefault="00523366" w:rsidP="00523366">
      <w:pPr>
        <w:pStyle w:val="Messenger"/>
        <w:spacing w:after="0"/>
      </w:pPr>
      <w:r>
        <w:t>12/3</w:t>
      </w:r>
      <w:r w:rsidRPr="009E36B9">
        <w:t>0</w:t>
      </w:r>
      <w:r w:rsidRPr="009E36B9">
        <w:tab/>
        <w:t>Nicholas Ryan</w:t>
      </w:r>
    </w:p>
    <w:p w14:paraId="0E95AA1F" w14:textId="77777777" w:rsidR="00944597" w:rsidRDefault="00944597" w:rsidP="00523366">
      <w:pPr>
        <w:pStyle w:val="Messenger"/>
        <w:spacing w:after="0"/>
      </w:pPr>
    </w:p>
    <w:p w14:paraId="1EAC0E01" w14:textId="77777777" w:rsidR="00944597" w:rsidRDefault="00944597" w:rsidP="00523366">
      <w:pPr>
        <w:pStyle w:val="Messenger"/>
        <w:spacing w:after="0"/>
      </w:pPr>
    </w:p>
    <w:p w14:paraId="63F3C2DB" w14:textId="77777777" w:rsidR="00944597" w:rsidRDefault="00944597" w:rsidP="00523366">
      <w:pPr>
        <w:pStyle w:val="Messenger"/>
        <w:spacing w:after="0"/>
      </w:pPr>
    </w:p>
    <w:p w14:paraId="50F0D224" w14:textId="77777777" w:rsidR="00944597" w:rsidRDefault="00944597" w:rsidP="00523366">
      <w:pPr>
        <w:pStyle w:val="Messenger"/>
        <w:spacing w:after="0"/>
        <w:sectPr w:rsidR="00944597" w:rsidSect="005D671F">
          <w:type w:val="continuous"/>
          <w:pgSz w:w="12240" w:h="15840"/>
          <w:pgMar w:top="1440" w:right="1440" w:bottom="1440" w:left="1440" w:header="720" w:footer="432" w:gutter="0"/>
          <w:cols w:num="3" w:space="720"/>
          <w:titlePg/>
          <w:docGrid w:linePitch="360"/>
        </w:sectPr>
      </w:pPr>
    </w:p>
    <w:p w14:paraId="198726D3" w14:textId="24F10ECB" w:rsidR="00944597" w:rsidRPr="00944597" w:rsidRDefault="2CE9B070" w:rsidP="2CE9B070">
      <w:pPr>
        <w:pStyle w:val="Messenger"/>
        <w:spacing w:after="0"/>
        <w:jc w:val="center"/>
        <w:rPr>
          <w:b/>
          <w:bCs/>
          <w:sz w:val="32"/>
          <w:szCs w:val="32"/>
        </w:rPr>
      </w:pPr>
      <w:r w:rsidRPr="2CE9B070">
        <w:rPr>
          <w:b/>
          <w:bCs/>
          <w:sz w:val="32"/>
          <w:szCs w:val="32"/>
        </w:rPr>
        <w:t>January Saints’ Days</w:t>
      </w:r>
    </w:p>
    <w:p w14:paraId="2CF267BC" w14:textId="77777777" w:rsidR="00944597" w:rsidRDefault="00944597" w:rsidP="00523366">
      <w:pPr>
        <w:pStyle w:val="Messenger"/>
        <w:spacing w:after="0"/>
      </w:pPr>
    </w:p>
    <w:p w14:paraId="4ED1361F" w14:textId="77777777" w:rsidR="00944597" w:rsidRDefault="00944597" w:rsidP="00523366">
      <w:pPr>
        <w:pStyle w:val="Messenger"/>
        <w:spacing w:after="0"/>
      </w:pPr>
    </w:p>
    <w:p w14:paraId="5E94971B" w14:textId="77777777" w:rsidR="00944597" w:rsidRDefault="00944597" w:rsidP="00944597">
      <w:pPr>
        <w:pStyle w:val="Messenger"/>
        <w:spacing w:after="0"/>
        <w:sectPr w:rsidR="00944597" w:rsidSect="00944597">
          <w:type w:val="continuous"/>
          <w:pgSz w:w="12240" w:h="15840"/>
          <w:pgMar w:top="1440" w:right="1440" w:bottom="1440" w:left="1440" w:header="720" w:footer="432" w:gutter="0"/>
          <w:cols w:space="720"/>
          <w:titlePg/>
          <w:docGrid w:linePitch="360"/>
        </w:sectPr>
      </w:pPr>
    </w:p>
    <w:p w14:paraId="2A366251" w14:textId="21413B81" w:rsidR="00944597" w:rsidRPr="009E36B9" w:rsidRDefault="00944597" w:rsidP="00944597">
      <w:pPr>
        <w:pStyle w:val="Messenger"/>
        <w:spacing w:after="0"/>
      </w:pPr>
      <w:r w:rsidRPr="009E36B9">
        <w:t>1/01</w:t>
      </w:r>
      <w:r w:rsidRPr="009E36B9">
        <w:tab/>
        <w:t>Andrew Goss</w:t>
      </w:r>
    </w:p>
    <w:p w14:paraId="03669027" w14:textId="77777777" w:rsidR="00944597" w:rsidRPr="009E36B9" w:rsidRDefault="00944597" w:rsidP="00944597">
      <w:pPr>
        <w:pStyle w:val="Messenger"/>
        <w:spacing w:after="0"/>
      </w:pPr>
      <w:r w:rsidRPr="009E36B9">
        <w:t>1/03</w:t>
      </w:r>
      <w:r w:rsidRPr="009E36B9">
        <w:tab/>
        <w:t>Lucas Gregory</w:t>
      </w:r>
    </w:p>
    <w:p w14:paraId="10B4C9AA" w14:textId="77777777" w:rsidR="00944597" w:rsidRPr="009E36B9" w:rsidRDefault="00944597" w:rsidP="00944597">
      <w:pPr>
        <w:pStyle w:val="Messenger"/>
        <w:spacing w:after="0"/>
      </w:pPr>
      <w:r w:rsidRPr="009E36B9">
        <w:t>1/05</w:t>
      </w:r>
      <w:r w:rsidRPr="009E36B9">
        <w:tab/>
        <w:t>Ryan Betz</w:t>
      </w:r>
    </w:p>
    <w:p w14:paraId="02A939A8" w14:textId="77777777" w:rsidR="00944597" w:rsidRPr="009E36B9" w:rsidRDefault="2CE9B070" w:rsidP="00944597">
      <w:pPr>
        <w:pStyle w:val="Messenger"/>
        <w:spacing w:after="0"/>
        <w:ind w:firstLine="720"/>
      </w:pPr>
      <w:r>
        <w:t>Peter Oliver</w:t>
      </w:r>
    </w:p>
    <w:p w14:paraId="31158CAB" w14:textId="77777777" w:rsidR="00944597" w:rsidRPr="009E36B9" w:rsidRDefault="00944597" w:rsidP="00944597">
      <w:pPr>
        <w:pStyle w:val="Messenger"/>
        <w:spacing w:after="0"/>
      </w:pPr>
      <w:r w:rsidRPr="009E36B9">
        <w:t>1/06</w:t>
      </w:r>
      <w:r w:rsidRPr="009E36B9">
        <w:tab/>
        <w:t>Jerry Branch</w:t>
      </w:r>
    </w:p>
    <w:p w14:paraId="22C23D2A" w14:textId="77777777" w:rsidR="00944597" w:rsidRPr="009E36B9" w:rsidRDefault="00944597" w:rsidP="00944597">
      <w:pPr>
        <w:pStyle w:val="Messenger"/>
        <w:spacing w:after="0"/>
      </w:pPr>
      <w:r w:rsidRPr="009E36B9">
        <w:tab/>
        <w:t>Tommy Goodwin</w:t>
      </w:r>
    </w:p>
    <w:p w14:paraId="10B131DA" w14:textId="77777777" w:rsidR="00944597" w:rsidRPr="009E36B9" w:rsidRDefault="00944597" w:rsidP="00944597">
      <w:pPr>
        <w:pStyle w:val="Messenger"/>
        <w:spacing w:after="0"/>
      </w:pPr>
      <w:r w:rsidRPr="009E36B9">
        <w:tab/>
        <w:t>Beth Krommes</w:t>
      </w:r>
    </w:p>
    <w:p w14:paraId="78D23782" w14:textId="77777777" w:rsidR="00944597" w:rsidRPr="009E36B9" w:rsidRDefault="00944597" w:rsidP="00944597">
      <w:pPr>
        <w:pStyle w:val="Messenger"/>
        <w:spacing w:after="0"/>
      </w:pPr>
      <w:r w:rsidRPr="009E36B9">
        <w:t>1/07</w:t>
      </w:r>
      <w:r w:rsidRPr="009E36B9">
        <w:tab/>
        <w:t>Lilianne Tullio</w:t>
      </w:r>
    </w:p>
    <w:p w14:paraId="33A862B9" w14:textId="77777777" w:rsidR="00944597" w:rsidRPr="009E36B9" w:rsidRDefault="00944597" w:rsidP="00944597">
      <w:pPr>
        <w:pStyle w:val="Messenger"/>
        <w:spacing w:after="0"/>
      </w:pPr>
      <w:r w:rsidRPr="009E36B9">
        <w:t>1/08</w:t>
      </w:r>
      <w:r w:rsidRPr="009E36B9">
        <w:tab/>
        <w:t>Megan Graff</w:t>
      </w:r>
    </w:p>
    <w:p w14:paraId="5DE02DA5" w14:textId="77777777" w:rsidR="00944597" w:rsidRPr="009E36B9" w:rsidRDefault="2CE9B070" w:rsidP="00944597">
      <w:pPr>
        <w:pStyle w:val="Messenger"/>
        <w:spacing w:after="0"/>
        <w:ind w:firstLine="720"/>
      </w:pPr>
      <w:r>
        <w:t>Charles Richmond</w:t>
      </w:r>
    </w:p>
    <w:p w14:paraId="7C43F5FE" w14:textId="77777777" w:rsidR="00944597" w:rsidRPr="009E36B9" w:rsidRDefault="00944597" w:rsidP="00944597">
      <w:pPr>
        <w:pStyle w:val="Messenger"/>
        <w:spacing w:after="0"/>
      </w:pPr>
      <w:r w:rsidRPr="009E36B9">
        <w:t>1/09</w:t>
      </w:r>
      <w:r w:rsidRPr="009E36B9">
        <w:tab/>
        <w:t>Christine Kelly</w:t>
      </w:r>
    </w:p>
    <w:p w14:paraId="5641166C" w14:textId="77777777" w:rsidR="00944597" w:rsidRPr="009E36B9" w:rsidRDefault="00944597" w:rsidP="00944597">
      <w:pPr>
        <w:pStyle w:val="Messenger"/>
        <w:spacing w:after="0"/>
      </w:pPr>
      <w:r w:rsidRPr="009E36B9">
        <w:t>1/12</w:t>
      </w:r>
      <w:r w:rsidRPr="009E36B9">
        <w:tab/>
        <w:t>Mary Weis</w:t>
      </w:r>
    </w:p>
    <w:p w14:paraId="1A05FE89" w14:textId="77777777" w:rsidR="00944597" w:rsidRPr="009E36B9" w:rsidRDefault="00944597" w:rsidP="00944597">
      <w:pPr>
        <w:pStyle w:val="Messenger"/>
        <w:spacing w:after="0"/>
      </w:pPr>
      <w:r w:rsidRPr="009E36B9">
        <w:tab/>
        <w:t>Susan Sarles</w:t>
      </w:r>
    </w:p>
    <w:p w14:paraId="73028451" w14:textId="77777777" w:rsidR="00944597" w:rsidRPr="009E36B9" w:rsidRDefault="00944597" w:rsidP="00944597">
      <w:pPr>
        <w:pStyle w:val="Messenger"/>
        <w:spacing w:after="0"/>
      </w:pPr>
      <w:r w:rsidRPr="009E36B9">
        <w:t>1/14</w:t>
      </w:r>
      <w:r w:rsidRPr="009E36B9">
        <w:tab/>
        <w:t>Emily Manns</w:t>
      </w:r>
    </w:p>
    <w:p w14:paraId="429AFA42" w14:textId="77777777" w:rsidR="00944597" w:rsidRPr="009E36B9" w:rsidRDefault="00944597" w:rsidP="00944597">
      <w:pPr>
        <w:pStyle w:val="Messenger"/>
        <w:spacing w:after="0"/>
      </w:pPr>
      <w:r w:rsidRPr="009E36B9">
        <w:t>1/17</w:t>
      </w:r>
      <w:r w:rsidRPr="009E36B9">
        <w:tab/>
        <w:t>Martha Raymond</w:t>
      </w:r>
    </w:p>
    <w:p w14:paraId="4E7F7FEE" w14:textId="77777777" w:rsidR="00944597" w:rsidRPr="009E36B9" w:rsidRDefault="00944597" w:rsidP="00944597">
      <w:pPr>
        <w:pStyle w:val="Messenger"/>
        <w:spacing w:after="0"/>
      </w:pPr>
      <w:r w:rsidRPr="009E36B9">
        <w:tab/>
        <w:t>Libby Twitchell</w:t>
      </w:r>
    </w:p>
    <w:p w14:paraId="0C5BB205" w14:textId="77777777" w:rsidR="00944597" w:rsidRPr="009E36B9" w:rsidRDefault="00944597" w:rsidP="00944597">
      <w:pPr>
        <w:pStyle w:val="Messenger"/>
        <w:spacing w:after="0"/>
      </w:pPr>
      <w:r w:rsidRPr="009E36B9">
        <w:t>1/18</w:t>
      </w:r>
      <w:r w:rsidRPr="009E36B9">
        <w:tab/>
        <w:t>Susan Gill</w:t>
      </w:r>
    </w:p>
    <w:p w14:paraId="34C91427" w14:textId="77777777" w:rsidR="00944597" w:rsidRPr="009E36B9" w:rsidRDefault="00944597" w:rsidP="00944597">
      <w:pPr>
        <w:pStyle w:val="Messenger"/>
        <w:spacing w:after="0"/>
      </w:pPr>
      <w:r w:rsidRPr="009E36B9">
        <w:t>1/19</w:t>
      </w:r>
      <w:r w:rsidRPr="009E36B9">
        <w:tab/>
        <w:t>Heather Peterson</w:t>
      </w:r>
    </w:p>
    <w:p w14:paraId="2116E7B3" w14:textId="77777777" w:rsidR="00944597" w:rsidRPr="009E36B9" w:rsidRDefault="00944597" w:rsidP="00944597">
      <w:pPr>
        <w:pStyle w:val="Messenger"/>
        <w:spacing w:after="0"/>
      </w:pPr>
      <w:r w:rsidRPr="009E36B9">
        <w:t>1/20</w:t>
      </w:r>
      <w:r w:rsidRPr="009E36B9">
        <w:tab/>
        <w:t>Louise Lawrence</w:t>
      </w:r>
    </w:p>
    <w:p w14:paraId="06C3751A" w14:textId="77777777" w:rsidR="00944597" w:rsidRPr="009E36B9" w:rsidRDefault="00944597" w:rsidP="00944597">
      <w:pPr>
        <w:pStyle w:val="Messenger"/>
        <w:spacing w:after="0"/>
      </w:pPr>
      <w:r w:rsidRPr="009E36B9">
        <w:t>1/23</w:t>
      </w:r>
      <w:r w:rsidRPr="009E36B9">
        <w:tab/>
        <w:t>Claire Marlar</w:t>
      </w:r>
    </w:p>
    <w:p w14:paraId="13702D55" w14:textId="77777777" w:rsidR="00944597" w:rsidRPr="009E36B9" w:rsidRDefault="2CE9B070" w:rsidP="00944597">
      <w:pPr>
        <w:pStyle w:val="Messenger"/>
        <w:spacing w:after="0"/>
        <w:ind w:firstLine="720"/>
      </w:pPr>
      <w:r>
        <w:t>Isabella Zielie</w:t>
      </w:r>
    </w:p>
    <w:p w14:paraId="5187C2E9" w14:textId="77777777" w:rsidR="00944597" w:rsidRPr="009E36B9" w:rsidRDefault="00944597" w:rsidP="00944597">
      <w:pPr>
        <w:pStyle w:val="Messenger"/>
        <w:spacing w:after="0"/>
      </w:pPr>
      <w:r w:rsidRPr="009E36B9">
        <w:t>1/24</w:t>
      </w:r>
      <w:r w:rsidRPr="009E36B9">
        <w:tab/>
        <w:t>Laura Campbell</w:t>
      </w:r>
    </w:p>
    <w:p w14:paraId="604D44DA" w14:textId="77777777" w:rsidR="00944597" w:rsidRPr="009E36B9" w:rsidRDefault="00944597" w:rsidP="00944597">
      <w:pPr>
        <w:pStyle w:val="Messenger"/>
        <w:spacing w:after="0"/>
      </w:pPr>
      <w:r w:rsidRPr="009E36B9">
        <w:tab/>
        <w:t>Finbar McCullough</w:t>
      </w:r>
    </w:p>
    <w:p w14:paraId="0F5741BB" w14:textId="77777777" w:rsidR="00944597" w:rsidRPr="009E36B9" w:rsidRDefault="00944597" w:rsidP="00944597">
      <w:pPr>
        <w:pStyle w:val="Messenger"/>
        <w:spacing w:after="0"/>
      </w:pPr>
      <w:r w:rsidRPr="009E36B9">
        <w:t>1/25</w:t>
      </w:r>
      <w:r w:rsidRPr="009E36B9">
        <w:tab/>
        <w:t>Elisabeth Foecking</w:t>
      </w:r>
    </w:p>
    <w:p w14:paraId="218150F1" w14:textId="77777777" w:rsidR="00944597" w:rsidRPr="009E36B9" w:rsidRDefault="2CE9B070" w:rsidP="00944597">
      <w:pPr>
        <w:pStyle w:val="Messenger"/>
        <w:spacing w:after="0"/>
        <w:ind w:firstLine="720"/>
      </w:pPr>
      <w:r>
        <w:t>Bailey Guinn</w:t>
      </w:r>
    </w:p>
    <w:p w14:paraId="790AF541" w14:textId="77777777" w:rsidR="00944597" w:rsidRPr="009E36B9" w:rsidRDefault="00944597" w:rsidP="00944597">
      <w:pPr>
        <w:pStyle w:val="Messenger"/>
        <w:spacing w:after="0"/>
      </w:pPr>
      <w:r w:rsidRPr="009E36B9">
        <w:tab/>
        <w:t>Catherine Pendleton</w:t>
      </w:r>
    </w:p>
    <w:p w14:paraId="346FB84C" w14:textId="77777777" w:rsidR="00944597" w:rsidRPr="009E36B9" w:rsidRDefault="2CE9B070" w:rsidP="00944597">
      <w:pPr>
        <w:pStyle w:val="Messenger"/>
        <w:spacing w:after="0"/>
        <w:ind w:firstLine="720"/>
      </w:pPr>
      <w:r>
        <w:t>Judith Pratt</w:t>
      </w:r>
    </w:p>
    <w:p w14:paraId="3CFE14D9" w14:textId="77777777" w:rsidR="00944597" w:rsidRPr="009E36B9" w:rsidRDefault="00944597" w:rsidP="00944597">
      <w:pPr>
        <w:pStyle w:val="Messenger"/>
        <w:spacing w:after="0"/>
      </w:pPr>
      <w:r w:rsidRPr="009E36B9">
        <w:t>1/26</w:t>
      </w:r>
      <w:r w:rsidRPr="009E36B9">
        <w:tab/>
        <w:t>Lily Beyer</w:t>
      </w:r>
    </w:p>
    <w:p w14:paraId="7A72AF7B" w14:textId="77777777" w:rsidR="00944597" w:rsidRPr="009E36B9" w:rsidRDefault="00944597" w:rsidP="00944597">
      <w:pPr>
        <w:pStyle w:val="Messenger"/>
        <w:spacing w:after="0"/>
      </w:pPr>
      <w:r w:rsidRPr="009E36B9">
        <w:t>1/28</w:t>
      </w:r>
      <w:r w:rsidRPr="009E36B9">
        <w:tab/>
        <w:t>Elsbeth Pendleton</w:t>
      </w:r>
    </w:p>
    <w:p w14:paraId="1CC2FC0B" w14:textId="77777777" w:rsidR="00944597" w:rsidRPr="009E36B9" w:rsidRDefault="00944597" w:rsidP="00944597">
      <w:pPr>
        <w:pStyle w:val="Messenger"/>
        <w:spacing w:after="0"/>
      </w:pPr>
      <w:r w:rsidRPr="009E36B9">
        <w:t>1/31</w:t>
      </w:r>
      <w:r w:rsidRPr="009E36B9">
        <w:tab/>
        <w:t>David Boothby</w:t>
      </w:r>
    </w:p>
    <w:p w14:paraId="1609DCD4" w14:textId="77777777" w:rsidR="00944597" w:rsidRDefault="00944597" w:rsidP="00944597">
      <w:pPr>
        <w:pStyle w:val="Messenger"/>
        <w:spacing w:after="0"/>
        <w:sectPr w:rsidR="00944597" w:rsidSect="00944597">
          <w:type w:val="continuous"/>
          <w:pgSz w:w="12240" w:h="15840"/>
          <w:pgMar w:top="1440" w:right="1440" w:bottom="1440" w:left="1440" w:header="720" w:footer="432" w:gutter="0"/>
          <w:cols w:num="3" w:space="720"/>
          <w:titlePg/>
          <w:docGrid w:linePitch="360"/>
        </w:sectPr>
      </w:pPr>
      <w:r w:rsidRPr="009E36B9">
        <w:tab/>
        <w:t>Naomi-Clare Praul</w:t>
      </w:r>
    </w:p>
    <w:p w14:paraId="7F4BFD4C" w14:textId="0575DF72" w:rsidR="00944597" w:rsidRPr="009E36B9" w:rsidRDefault="00944597" w:rsidP="00944597">
      <w:pPr>
        <w:pStyle w:val="Messenger"/>
        <w:spacing w:after="0"/>
      </w:pPr>
    </w:p>
    <w:p w14:paraId="4B161BD4" w14:textId="77777777" w:rsidR="00944597" w:rsidRDefault="00944597" w:rsidP="00523366">
      <w:pPr>
        <w:pStyle w:val="Messenger"/>
        <w:spacing w:after="0"/>
        <w:sectPr w:rsidR="00944597" w:rsidSect="00944597">
          <w:type w:val="continuous"/>
          <w:pgSz w:w="12240" w:h="15840"/>
          <w:pgMar w:top="1440" w:right="1440" w:bottom="1440" w:left="1440" w:header="720" w:footer="432" w:gutter="0"/>
          <w:cols w:space="720"/>
          <w:titlePg/>
          <w:docGrid w:linePitch="360"/>
        </w:sectPr>
      </w:pPr>
    </w:p>
    <w:p w14:paraId="0EB93F0D" w14:textId="41BA8E50" w:rsidR="00944597" w:rsidRDefault="00944597" w:rsidP="00523366">
      <w:pPr>
        <w:pStyle w:val="Messenger"/>
        <w:spacing w:after="0"/>
      </w:pPr>
    </w:p>
    <w:p w14:paraId="73B4A106" w14:textId="77777777" w:rsidR="00944597" w:rsidRDefault="00944597" w:rsidP="00523366">
      <w:pPr>
        <w:pStyle w:val="Messenger"/>
        <w:spacing w:after="0"/>
      </w:pPr>
    </w:p>
    <w:p w14:paraId="73925212" w14:textId="77777777" w:rsidR="00944597" w:rsidRDefault="00944597" w:rsidP="00523366">
      <w:pPr>
        <w:pStyle w:val="Messenger"/>
        <w:spacing w:after="0"/>
      </w:pPr>
    </w:p>
    <w:p w14:paraId="695606B0" w14:textId="77777777" w:rsidR="00273D4B" w:rsidRDefault="00273D4B" w:rsidP="00273D4B">
      <w:pPr>
        <w:jc w:val="center"/>
        <w:rPr>
          <w:rFonts w:ascii="Palatino" w:hAnsi="Palatino" w:cs="Times New Roman"/>
          <w:b/>
          <w:sz w:val="20"/>
          <w:szCs w:val="20"/>
        </w:rPr>
        <w:sectPr w:rsidR="00273D4B" w:rsidSect="005D671F">
          <w:type w:val="continuous"/>
          <w:pgSz w:w="12240" w:h="15840"/>
          <w:pgMar w:top="1440" w:right="1440" w:bottom="1440" w:left="1440" w:header="720" w:footer="432" w:gutter="0"/>
          <w:cols w:num="3" w:space="720"/>
          <w:titlePg/>
          <w:docGrid w:linePitch="360"/>
        </w:sectPr>
      </w:pPr>
    </w:p>
    <w:p w14:paraId="0D8A56CF" w14:textId="77777777" w:rsidR="00EF6AD9" w:rsidRDefault="00EF6AD9" w:rsidP="00EF6AD9">
      <w:pPr>
        <w:pStyle w:val="m7455445138249366889ox-76f5b67eaa-default-style"/>
        <w:spacing w:before="0" w:beforeAutospacing="0" w:after="120" w:afterAutospacing="0"/>
        <w:jc w:val="center"/>
        <w:rPr>
          <w:rFonts w:ascii="Palatino" w:hAnsi="Palatino" w:cs="Arial"/>
          <w:b/>
          <w:color w:val="222222"/>
          <w:sz w:val="32"/>
          <w:szCs w:val="32"/>
        </w:rPr>
      </w:pPr>
    </w:p>
    <w:p w14:paraId="30BFA26D" w14:textId="7B5DCCCA" w:rsidR="00EF6AD9" w:rsidRPr="00F26973" w:rsidRDefault="2CE9B070" w:rsidP="2CE9B070">
      <w:pPr>
        <w:pStyle w:val="m7455445138249366889ox-76f5b67eaa-default-style"/>
        <w:spacing w:before="0" w:beforeAutospacing="0" w:after="120" w:afterAutospacing="0"/>
        <w:jc w:val="center"/>
        <w:rPr>
          <w:rFonts w:ascii="Palatino" w:hAnsi="Palatino" w:cs="Arial"/>
          <w:b/>
          <w:bCs/>
          <w:color w:val="222222"/>
          <w:sz w:val="32"/>
          <w:szCs w:val="32"/>
        </w:rPr>
      </w:pPr>
      <w:r w:rsidRPr="2CE9B070">
        <w:rPr>
          <w:rFonts w:ascii="Palatino" w:hAnsi="Palatino" w:cs="Arial"/>
          <w:b/>
          <w:bCs/>
          <w:color w:val="222222"/>
          <w:sz w:val="32"/>
          <w:szCs w:val="32"/>
        </w:rPr>
        <w:t>An Advent Memory</w:t>
      </w:r>
    </w:p>
    <w:p w14:paraId="42C6F641" w14:textId="77777777" w:rsidR="00EF6AD9" w:rsidRDefault="2CE9B070" w:rsidP="2CE9B070">
      <w:pPr>
        <w:pStyle w:val="m7455445138249366889ox-76f5b67eaa-default-style"/>
        <w:spacing w:before="0" w:beforeAutospacing="0" w:after="120" w:afterAutospacing="0"/>
        <w:rPr>
          <w:rFonts w:ascii="Palatino" w:hAnsi="Palatino" w:cs="Arial"/>
          <w:color w:val="222222"/>
          <w:sz w:val="20"/>
          <w:szCs w:val="20"/>
        </w:rPr>
      </w:pPr>
      <w:r w:rsidRPr="2CE9B070">
        <w:rPr>
          <w:rFonts w:ascii="Palatino" w:hAnsi="Palatino" w:cs="Arial"/>
          <w:color w:val="222222"/>
          <w:sz w:val="20"/>
          <w:szCs w:val="20"/>
        </w:rPr>
        <w:t>Many, many years ago I was a tween in Winthrop, Massachusetts. My family--mother, father, younger sister and I--attended St. John’s Episcopal Church regularly.  One Advent season our minister, Mr. Harper, challenged the Church</w:t>
      </w:r>
      <w:r w:rsidRPr="2CE9B070">
        <w:rPr>
          <w:rStyle w:val="apple-converted-space"/>
          <w:rFonts w:ascii="Palatino" w:hAnsi="Palatino" w:cs="Arial"/>
          <w:color w:val="222222"/>
          <w:sz w:val="20"/>
          <w:szCs w:val="20"/>
        </w:rPr>
        <w:t> </w:t>
      </w:r>
      <w:r w:rsidRPr="2CE9B070">
        <w:rPr>
          <w:rStyle w:val="aqj"/>
          <w:rFonts w:ascii="Palatino" w:hAnsi="Palatino" w:cs="Arial"/>
          <w:color w:val="222222"/>
          <w:sz w:val="20"/>
          <w:szCs w:val="20"/>
        </w:rPr>
        <w:t>Sunday</w:t>
      </w:r>
      <w:r w:rsidRPr="2CE9B070">
        <w:rPr>
          <w:rStyle w:val="apple-converted-space"/>
          <w:rFonts w:ascii="Palatino" w:hAnsi="Palatino" w:cs="Arial"/>
          <w:color w:val="222222"/>
          <w:sz w:val="20"/>
          <w:szCs w:val="20"/>
        </w:rPr>
        <w:t> </w:t>
      </w:r>
      <w:r w:rsidRPr="2CE9B070">
        <w:rPr>
          <w:rFonts w:ascii="Palatino" w:hAnsi="Palatino" w:cs="Arial"/>
          <w:color w:val="222222"/>
          <w:sz w:val="20"/>
          <w:szCs w:val="20"/>
        </w:rPr>
        <w:t>school students to memorize an Advent Prayer. If we did so, we would receive a red candle.</w:t>
      </w:r>
    </w:p>
    <w:p w14:paraId="65E20077" w14:textId="77777777" w:rsidR="00EF6AD9" w:rsidRPr="00774A26" w:rsidRDefault="2CE9B070" w:rsidP="2CE9B070">
      <w:pPr>
        <w:pStyle w:val="m7455445138249366889ox-76f5b67eaa-default-style"/>
        <w:spacing w:before="0" w:beforeAutospacing="0" w:after="120" w:afterAutospacing="0"/>
        <w:rPr>
          <w:rFonts w:ascii="Palatino" w:hAnsi="Palatino" w:cs="Arial"/>
          <w:color w:val="222222"/>
          <w:sz w:val="20"/>
          <w:szCs w:val="20"/>
        </w:rPr>
      </w:pPr>
      <w:r w:rsidRPr="2CE9B070">
        <w:rPr>
          <w:rFonts w:ascii="Palatino" w:hAnsi="Palatino" w:cs="Arial"/>
          <w:color w:val="222222"/>
          <w:sz w:val="20"/>
          <w:szCs w:val="20"/>
        </w:rPr>
        <w:t xml:space="preserve">The red candle is long gone, but that Advent Prayer has remained a part of my Christmas ritual. I have a framed copy given to me by a long-time friend that has hung somewhere in my home each season. The words maybe old-fashioned, but the thoughts are eternal. </w:t>
      </w:r>
    </w:p>
    <w:p w14:paraId="2A38C1CE" w14:textId="77777777" w:rsidR="00EF6AD9" w:rsidRPr="00774A26" w:rsidRDefault="2CE9B070" w:rsidP="2CE9B070">
      <w:pPr>
        <w:pStyle w:val="m7455445138249366889default-style"/>
        <w:spacing w:before="0" w:beforeAutospacing="0" w:after="120" w:afterAutospacing="0"/>
        <w:jc w:val="center"/>
        <w:rPr>
          <w:rFonts w:asciiTheme="minorHAnsi" w:hAnsiTheme="minorHAnsi" w:cs="Arial"/>
          <w:color w:val="222222"/>
          <w:sz w:val="20"/>
          <w:szCs w:val="20"/>
        </w:rPr>
      </w:pPr>
      <w:r w:rsidRPr="2CE9B070">
        <w:rPr>
          <w:rFonts w:asciiTheme="minorHAnsi" w:hAnsiTheme="minorHAnsi" w:cs="Arial"/>
          <w:color w:val="222222"/>
          <w:sz w:val="20"/>
          <w:szCs w:val="20"/>
        </w:rPr>
        <w:t>O, Christ, grant us thankful hearts today for thee, our choicest gift, our dearest guest.</w:t>
      </w:r>
      <w:r w:rsidR="00EF6AD9">
        <w:br/>
      </w:r>
      <w:r w:rsidRPr="2CE9B070">
        <w:rPr>
          <w:rFonts w:asciiTheme="minorHAnsi" w:hAnsiTheme="minorHAnsi" w:cs="Arial"/>
          <w:color w:val="222222"/>
          <w:sz w:val="20"/>
          <w:szCs w:val="20"/>
        </w:rPr>
        <w:t>Let not our souls be busy inns that have no room for thee or thine,</w:t>
      </w:r>
      <w:r w:rsidR="00EF6AD9">
        <w:br/>
      </w:r>
      <w:r w:rsidRPr="2CE9B070">
        <w:rPr>
          <w:rFonts w:asciiTheme="minorHAnsi" w:hAnsiTheme="minorHAnsi" w:cs="Arial"/>
          <w:color w:val="222222"/>
          <w:sz w:val="20"/>
          <w:szCs w:val="20"/>
        </w:rPr>
        <w:t>but quiet homes of prayer and praise where thou mayst find fit company.</w:t>
      </w:r>
      <w:r w:rsidR="00EF6AD9">
        <w:br/>
      </w:r>
      <w:r w:rsidRPr="2CE9B070">
        <w:rPr>
          <w:rFonts w:asciiTheme="minorHAnsi" w:hAnsiTheme="minorHAnsi" w:cs="Arial"/>
          <w:color w:val="222222"/>
          <w:sz w:val="20"/>
          <w:szCs w:val="20"/>
        </w:rPr>
        <w:t>Where holy thoughts pass up and down and fervent longings watch and wait thy coming.</w:t>
      </w:r>
    </w:p>
    <w:p w14:paraId="5E6FB6E1" w14:textId="77777777" w:rsidR="00EF6AD9" w:rsidRPr="00774A26" w:rsidRDefault="2CE9B070" w:rsidP="2CE9B070">
      <w:pPr>
        <w:pStyle w:val="m7455445138249366889default-style"/>
        <w:spacing w:before="0" w:beforeAutospacing="0" w:after="120" w:afterAutospacing="0"/>
        <w:jc w:val="center"/>
        <w:rPr>
          <w:rFonts w:asciiTheme="minorHAnsi" w:hAnsiTheme="minorHAnsi" w:cs="Arial"/>
          <w:color w:val="222222"/>
          <w:sz w:val="20"/>
          <w:szCs w:val="20"/>
        </w:rPr>
      </w:pPr>
      <w:r w:rsidRPr="2CE9B070">
        <w:rPr>
          <w:rFonts w:asciiTheme="minorHAnsi" w:hAnsiTheme="minorHAnsi" w:cs="Arial"/>
          <w:color w:val="222222"/>
          <w:sz w:val="20"/>
          <w:szCs w:val="20"/>
        </w:rPr>
        <w:t>When thou comest again, oh Holy one,</w:t>
      </w:r>
      <w:r w:rsidR="00EF6AD9">
        <w:br/>
      </w:r>
      <w:r w:rsidRPr="2CE9B070">
        <w:rPr>
          <w:rFonts w:asciiTheme="minorHAnsi" w:hAnsiTheme="minorHAnsi" w:cs="Arial"/>
          <w:color w:val="222222"/>
          <w:sz w:val="20"/>
          <w:szCs w:val="20"/>
        </w:rPr>
        <w:t>Mayest thou find thy family waiting for no new master, but one loved and known.</w:t>
      </w:r>
      <w:r w:rsidR="00EF6AD9">
        <w:br/>
      </w:r>
      <w:r w:rsidRPr="2CE9B070">
        <w:rPr>
          <w:rFonts w:asciiTheme="minorHAnsi" w:hAnsiTheme="minorHAnsi" w:cs="Arial"/>
          <w:color w:val="222222"/>
          <w:sz w:val="20"/>
          <w:szCs w:val="20"/>
        </w:rPr>
        <w:t>Even so, come Lord Jesus.</w:t>
      </w:r>
    </w:p>
    <w:p w14:paraId="7EC7B4AB" w14:textId="77777777" w:rsidR="00EF6AD9" w:rsidRPr="00774A26" w:rsidRDefault="2CE9B070" w:rsidP="2CE9B070">
      <w:pPr>
        <w:pStyle w:val="m7455445138249366889default-style"/>
        <w:spacing w:before="0" w:beforeAutospacing="0" w:after="120" w:afterAutospacing="0"/>
        <w:jc w:val="center"/>
        <w:rPr>
          <w:rFonts w:asciiTheme="minorHAnsi" w:hAnsiTheme="minorHAnsi" w:cs="Arial"/>
          <w:color w:val="222222"/>
          <w:sz w:val="20"/>
          <w:szCs w:val="20"/>
        </w:rPr>
      </w:pPr>
      <w:r w:rsidRPr="2CE9B070">
        <w:rPr>
          <w:rFonts w:asciiTheme="minorHAnsi" w:hAnsiTheme="minorHAnsi" w:cs="Arial"/>
          <w:color w:val="222222"/>
          <w:sz w:val="20"/>
          <w:szCs w:val="20"/>
        </w:rPr>
        <w:t>AMEN</w:t>
      </w:r>
    </w:p>
    <w:p w14:paraId="4E6B09A5" w14:textId="77777777" w:rsidR="00EF6AD9" w:rsidRPr="00EF6AD9" w:rsidRDefault="2CE9B070" w:rsidP="2CE9B070">
      <w:pPr>
        <w:spacing w:after="120"/>
        <w:jc w:val="right"/>
        <w:rPr>
          <w:rFonts w:ascii="Palatino" w:hAnsi="Palatino"/>
          <w:i/>
          <w:iCs/>
          <w:sz w:val="20"/>
          <w:szCs w:val="20"/>
        </w:rPr>
      </w:pPr>
      <w:r w:rsidRPr="2CE9B070">
        <w:rPr>
          <w:rFonts w:ascii="Palatino" w:hAnsi="Palatino"/>
          <w:i/>
          <w:iCs/>
          <w:sz w:val="20"/>
          <w:szCs w:val="20"/>
        </w:rPr>
        <w:t>Bev Kemp</w:t>
      </w:r>
    </w:p>
    <w:p w14:paraId="76A664B2" w14:textId="77777777" w:rsidR="00273D4B" w:rsidRDefault="00273D4B">
      <w:pPr>
        <w:rPr>
          <w:rFonts w:ascii="Palatino" w:hAnsi="Palatino" w:cs="Times New Roman"/>
          <w:b/>
          <w:sz w:val="32"/>
          <w:szCs w:val="32"/>
        </w:rPr>
      </w:pPr>
    </w:p>
    <w:p w14:paraId="58865705" w14:textId="77777777" w:rsidR="00EF6AD9" w:rsidRDefault="00EF6AD9" w:rsidP="00273D4B">
      <w:pPr>
        <w:spacing w:after="120"/>
        <w:jc w:val="center"/>
        <w:rPr>
          <w:rFonts w:ascii="Palatino" w:hAnsi="Palatino" w:cs="Times New Roman"/>
          <w:b/>
          <w:sz w:val="32"/>
          <w:szCs w:val="32"/>
        </w:rPr>
      </w:pPr>
    </w:p>
    <w:p w14:paraId="7A84F534" w14:textId="7506A39A" w:rsidR="005D2AA4" w:rsidRDefault="008C72C6" w:rsidP="005D2AA4">
      <w:r>
        <w:rPr>
          <w:noProof/>
        </w:rPr>
        <mc:AlternateContent>
          <mc:Choice Requires="wps">
            <w:drawing>
              <wp:anchor distT="0" distB="0" distL="114300" distR="114300" simplePos="0" relativeHeight="251675648" behindDoc="0" locked="0" layoutInCell="1" allowOverlap="1" wp14:anchorId="59BFCC17" wp14:editId="347116E9">
                <wp:simplePos x="0" y="0"/>
                <wp:positionH relativeFrom="margin">
                  <wp:posOffset>386945</wp:posOffset>
                </wp:positionH>
                <wp:positionV relativeFrom="paragraph">
                  <wp:posOffset>25400</wp:posOffset>
                </wp:positionV>
                <wp:extent cx="5144135" cy="4803140"/>
                <wp:effectExtent l="25400" t="25400" r="37465" b="22860"/>
                <wp:wrapSquare wrapText="bothSides"/>
                <wp:docPr id="26" name="Text Box 26"/>
                <wp:cNvGraphicFramePr/>
                <a:graphic xmlns:a="http://schemas.openxmlformats.org/drawingml/2006/main">
                  <a:graphicData uri="http://schemas.microsoft.com/office/word/2010/wordprocessingShape">
                    <wps:wsp>
                      <wps:cNvSpPr txBox="1"/>
                      <wps:spPr>
                        <a:xfrm>
                          <a:off x="0" y="0"/>
                          <a:ext cx="5144135" cy="4803140"/>
                        </a:xfrm>
                        <a:prstGeom prst="rect">
                          <a:avLst/>
                        </a:prstGeom>
                        <a:noFill/>
                        <a:ln w="38100" cmpd="thinThick">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8698A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rPr>
                                <w:rFonts w:ascii="Luminari" w:hAnsi="Luminari"/>
                                <w:spacing w:val="40"/>
                                <w:sz w:val="36"/>
                              </w:rPr>
                            </w:pPr>
                          </w:p>
                          <w:p w14:paraId="7E9A3446"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
                                <w:spacing w:val="40"/>
                                <w:sz w:val="48"/>
                              </w:rPr>
                            </w:pPr>
                            <w:r w:rsidRPr="002D144C">
                              <w:rPr>
                                <w:rFonts w:ascii="Luminari" w:hAnsi="Luminari"/>
                                <w:b/>
                                <w:spacing w:val="40"/>
                                <w:sz w:val="40"/>
                              </w:rPr>
                              <w:t>The Feast of the Nativity</w:t>
                            </w:r>
                          </w:p>
                          <w:p w14:paraId="7CD44ED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1083"/>
                                <w:tab w:val="left" w:pos="2700"/>
                              </w:tabs>
                              <w:ind w:right="-17"/>
                              <w:jc w:val="center"/>
                              <w:rPr>
                                <w:rFonts w:ascii="Old English Text MT" w:hAnsi="Old English Text MT"/>
                              </w:rPr>
                            </w:pPr>
                          </w:p>
                          <w:p w14:paraId="77E0D5FB"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
                                <w:bCs/>
                                <w:sz w:val="24"/>
                              </w:rPr>
                            </w:pPr>
                            <w:r w:rsidRPr="002D144C">
                              <w:rPr>
                                <w:rFonts w:ascii="Luminari" w:hAnsi="Luminari"/>
                                <w:b/>
                                <w:bCs/>
                                <w:sz w:val="24"/>
                              </w:rPr>
                              <w:t>Christmas Eve</w:t>
                            </w:r>
                          </w:p>
                          <w:p w14:paraId="077DFC97"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sz w:val="24"/>
                              </w:rPr>
                            </w:pPr>
                            <w:r w:rsidRPr="00C63E1A">
                              <w:rPr>
                                <w:b/>
                                <w:bCs/>
                                <w:smallCaps/>
                                <w:sz w:val="24"/>
                              </w:rPr>
                              <w:t xml:space="preserve">4:30 pm:  </w:t>
                            </w:r>
                            <w:r w:rsidRPr="00C63E1A">
                              <w:rPr>
                                <w:b/>
                                <w:bCs/>
                                <w:sz w:val="24"/>
                              </w:rPr>
                              <w:t>The Pageant of the Nativity and Holy Eucharist</w:t>
                            </w:r>
                          </w:p>
                          <w:p w14:paraId="074FF0D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sz w:val="21"/>
                              </w:rPr>
                            </w:pPr>
                            <w:r w:rsidRPr="00C63E1A">
                              <w:rPr>
                                <w:i/>
                                <w:iCs/>
                                <w:sz w:val="21"/>
                              </w:rPr>
                              <w:t>A dramatization of the Nativity Story by children of the parish with the Pageant Choir</w:t>
                            </w:r>
                          </w:p>
                          <w:p w14:paraId="20D6521A"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pPr>
                          </w:p>
                          <w:p w14:paraId="5918708F"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7:30 </w:t>
                            </w:r>
                            <w:r w:rsidRPr="00C63E1A">
                              <w:rPr>
                                <w:b/>
                                <w:bCs/>
                                <w:smallCaps/>
                                <w:sz w:val="24"/>
                              </w:rPr>
                              <w:t>pm</w:t>
                            </w:r>
                            <w:r w:rsidRPr="00C63E1A">
                              <w:rPr>
                                <w:b/>
                                <w:bCs/>
                                <w:sz w:val="24"/>
                              </w:rPr>
                              <w:t>: Festal Holy Eucharist</w:t>
                            </w:r>
                          </w:p>
                          <w:p w14:paraId="19A2F1DF"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sz w:val="21"/>
                              </w:rPr>
                            </w:pPr>
                            <w:r w:rsidRPr="00C63E1A">
                              <w:rPr>
                                <w:bCs/>
                                <w:i/>
                                <w:iCs/>
                                <w:sz w:val="21"/>
                              </w:rPr>
                              <w:t>with organ and carols</w:t>
                            </w:r>
                          </w:p>
                          <w:p w14:paraId="1B25BC46"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rPr>
                            </w:pPr>
                          </w:p>
                          <w:p w14:paraId="11B48F1E"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iCs/>
                                <w:sz w:val="24"/>
                                <w:szCs w:val="26"/>
                              </w:rPr>
                            </w:pPr>
                            <w:r w:rsidRPr="00C63E1A">
                              <w:rPr>
                                <w:b/>
                                <w:bCs/>
                                <w:iCs/>
                                <w:sz w:val="24"/>
                                <w:szCs w:val="26"/>
                              </w:rPr>
                              <w:t xml:space="preserve">10:30 </w:t>
                            </w:r>
                            <w:r w:rsidRPr="00C63E1A">
                              <w:rPr>
                                <w:b/>
                                <w:bCs/>
                                <w:iCs/>
                                <w:smallCaps/>
                                <w:sz w:val="24"/>
                                <w:szCs w:val="26"/>
                              </w:rPr>
                              <w:t xml:space="preserve">pm: </w:t>
                            </w:r>
                            <w:r w:rsidRPr="00C63E1A">
                              <w:rPr>
                                <w:b/>
                                <w:bCs/>
                                <w:iCs/>
                                <w:sz w:val="24"/>
                                <w:szCs w:val="26"/>
                              </w:rPr>
                              <w:t>Music for the Feast</w:t>
                            </w:r>
                          </w:p>
                          <w:p w14:paraId="56E32287"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Cs/>
                                <w:sz w:val="21"/>
                                <w:szCs w:val="26"/>
                              </w:rPr>
                            </w:pPr>
                            <w:r w:rsidRPr="00C63E1A">
                              <w:rPr>
                                <w:bCs/>
                                <w:iCs/>
                                <w:sz w:val="21"/>
                                <w:szCs w:val="26"/>
                              </w:rPr>
                              <w:t>~ A Wreath of Carols ~</w:t>
                            </w:r>
                          </w:p>
                          <w:p w14:paraId="62B06A76"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smallCaps/>
                                <w:sz w:val="21"/>
                                <w:szCs w:val="26"/>
                              </w:rPr>
                            </w:pPr>
                            <w:r w:rsidRPr="00C63E1A">
                              <w:rPr>
                                <w:bCs/>
                                <w:i/>
                                <w:iCs/>
                                <w:sz w:val="21"/>
                                <w:szCs w:val="26"/>
                              </w:rPr>
                              <w:t>music by Brahms, Monteverdi, Prætorius, Rutter, Winslow and Willcocks</w:t>
                            </w:r>
                            <w:r w:rsidRPr="00C63E1A">
                              <w:rPr>
                                <w:bCs/>
                                <w:i/>
                                <w:iCs/>
                                <w:sz w:val="21"/>
                                <w:szCs w:val="26"/>
                              </w:rPr>
                              <w:br/>
                              <w:t>for organ, choir, and congregation with Apple Hill Strings</w:t>
                            </w:r>
                          </w:p>
                          <w:p w14:paraId="24F10D68"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pPr>
                          </w:p>
                          <w:p w14:paraId="4E9C0EC5"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11:00 </w:t>
                            </w:r>
                            <w:r w:rsidRPr="00C63E1A">
                              <w:rPr>
                                <w:b/>
                                <w:bCs/>
                                <w:smallCaps/>
                                <w:sz w:val="24"/>
                              </w:rPr>
                              <w:t>pm: ‘</w:t>
                            </w:r>
                            <w:r w:rsidRPr="00C63E1A">
                              <w:rPr>
                                <w:b/>
                                <w:bCs/>
                                <w:sz w:val="24"/>
                              </w:rPr>
                              <w:t>Midnight Mass’</w:t>
                            </w:r>
                          </w:p>
                          <w:p w14:paraId="53EF7A0D"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sz w:val="21"/>
                              </w:rPr>
                            </w:pPr>
                            <w:r w:rsidRPr="002D144C">
                              <w:rPr>
                                <w:i/>
                                <w:iCs/>
                                <w:sz w:val="21"/>
                              </w:rPr>
                              <w:t>with the All Saints’ Choir and Apple Hill Strings</w:t>
                            </w:r>
                          </w:p>
                          <w:p w14:paraId="252A207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rPr>
                            </w:pPr>
                          </w:p>
                          <w:p w14:paraId="5C2B28C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Cs/>
                                <w:sz w:val="24"/>
                                <w:szCs w:val="28"/>
                              </w:rPr>
                            </w:pPr>
                            <w:r w:rsidRPr="002D144C">
                              <w:rPr>
                                <w:rFonts w:ascii="Luminari" w:hAnsi="Luminari"/>
                                <w:bCs/>
                                <w:sz w:val="24"/>
                                <w:szCs w:val="28"/>
                              </w:rPr>
                              <w:t>Christmas Day</w:t>
                            </w:r>
                          </w:p>
                          <w:p w14:paraId="7EC73333"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10:00 </w:t>
                            </w:r>
                            <w:r w:rsidRPr="00C63E1A">
                              <w:rPr>
                                <w:b/>
                                <w:bCs/>
                                <w:smallCaps/>
                                <w:sz w:val="24"/>
                              </w:rPr>
                              <w:t xml:space="preserve">am:  </w:t>
                            </w:r>
                            <w:r w:rsidRPr="00C63E1A">
                              <w:rPr>
                                <w:b/>
                                <w:bCs/>
                                <w:sz w:val="24"/>
                              </w:rPr>
                              <w:t>Festal Holy Eucharist</w:t>
                            </w:r>
                          </w:p>
                          <w:p w14:paraId="3B04297C"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clear" w:pos="8550"/>
                                <w:tab w:val="left" w:pos="2700"/>
                                <w:tab w:val="right" w:pos="8379"/>
                              </w:tabs>
                              <w:ind w:right="-17"/>
                              <w:jc w:val="center"/>
                              <w:rPr>
                                <w:bCs/>
                                <w:i/>
                                <w:sz w:val="21"/>
                              </w:rPr>
                            </w:pPr>
                            <w:r w:rsidRPr="00C63E1A">
                              <w:rPr>
                                <w:bCs/>
                                <w:i/>
                                <w:sz w:val="21"/>
                              </w:rPr>
                              <w:t>with organ and carols</w:t>
                            </w:r>
                          </w:p>
                          <w:p w14:paraId="29B83A9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rPr>
                                <w:rFonts w:ascii="Luminari" w:hAnsi="Luminari"/>
                                <w:bCs/>
                                <w:szCs w:val="20"/>
                              </w:rPr>
                            </w:pPr>
                          </w:p>
                          <w:p w14:paraId="1BAB68DA" w14:textId="77777777" w:rsidR="005D2AA4" w:rsidRPr="0061565E"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rFonts w:ascii="Luminari" w:hAnsi="Luminari"/>
                                <w:bCs/>
                                <w:sz w:val="28"/>
                              </w:rPr>
                            </w:pPr>
                            <w:r>
                              <w:rPr>
                                <w:rFonts w:ascii="Luminari" w:hAnsi="Luminari"/>
                                <w:bCs/>
                                <w:sz w:val="28"/>
                              </w:rPr>
                              <w:t>The First Sunday after Christmas Day</w:t>
                            </w:r>
                          </w:p>
                          <w:p w14:paraId="19E23210"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b/>
                                <w:bCs/>
                                <w:color w:val="000000"/>
                                <w:sz w:val="24"/>
                              </w:rPr>
                            </w:pPr>
                            <w:r w:rsidRPr="00C63E1A">
                              <w:rPr>
                                <w:b/>
                                <w:bCs/>
                                <w:smallCaps/>
                                <w:color w:val="000000"/>
                                <w:sz w:val="24"/>
                              </w:rPr>
                              <w:t xml:space="preserve">10:00 am: </w:t>
                            </w:r>
                            <w:r w:rsidRPr="00C63E1A">
                              <w:rPr>
                                <w:b/>
                                <w:bCs/>
                                <w:color w:val="000000"/>
                                <w:sz w:val="24"/>
                              </w:rPr>
                              <w:t>Holy Eucharist</w:t>
                            </w:r>
                          </w:p>
                          <w:p w14:paraId="15A75280" w14:textId="77777777" w:rsidR="005D2AA4" w:rsidRPr="00072AF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b/>
                                <w:bCs/>
                                <w:i/>
                              </w:rPr>
                            </w:pPr>
                            <w:r w:rsidRPr="00C63E1A">
                              <w:rPr>
                                <w:bCs/>
                                <w:i/>
                                <w:sz w:val="21"/>
                              </w:rPr>
                              <w:t xml:space="preserve">with organ and carols </w:t>
                            </w:r>
                          </w:p>
                          <w:p w14:paraId="4F14C54D" w14:textId="77777777" w:rsidR="005D2AA4" w:rsidRDefault="005D2AA4" w:rsidP="005D2AA4">
                            <w:pPr>
                              <w:pBdr>
                                <w:top w:val="single" w:sz="4" w:space="1" w:color="auto"/>
                                <w:left w:val="single" w:sz="4" w:space="4" w:color="auto"/>
                                <w:bottom w:val="single" w:sz="4" w:space="1" w:color="auto"/>
                                <w:right w:val="single" w:sz="4" w:space="4" w:color="auto"/>
                              </w:pBdr>
                              <w:ind w:right="-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CC17" id="Text Box 26" o:spid="_x0000_s1040" type="#_x0000_t202" style="position:absolute;margin-left:30.45pt;margin-top:2pt;width:405.05pt;height:37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" filled="f" strokecolor="black [3213]" strokeweight="3pt">
                <v:stroke linestyle="thinThick"/>
                <v:textbox>
                  <w:txbxContent>
                    <w:p w14:paraId="188698A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rPr>
                          <w:rFonts w:ascii="Luminari" w:hAnsi="Luminari"/>
                          <w:spacing w:val="40"/>
                          <w:sz w:val="36"/>
                        </w:rPr>
                      </w:pPr>
                    </w:p>
                    <w:p w14:paraId="7E9A3446"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
                          <w:spacing w:val="40"/>
                          <w:sz w:val="48"/>
                        </w:rPr>
                      </w:pPr>
                      <w:r w:rsidRPr="002D144C">
                        <w:rPr>
                          <w:rFonts w:ascii="Luminari" w:hAnsi="Luminari"/>
                          <w:b/>
                          <w:spacing w:val="40"/>
                          <w:sz w:val="40"/>
                        </w:rPr>
                        <w:t>The Feast of the Nativity</w:t>
                      </w:r>
                    </w:p>
                    <w:p w14:paraId="7CD44ED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1083"/>
                          <w:tab w:val="left" w:pos="2700"/>
                        </w:tabs>
                        <w:ind w:right="-17"/>
                        <w:jc w:val="center"/>
                        <w:rPr>
                          <w:rFonts w:ascii="Old English Text MT" w:hAnsi="Old English Text MT"/>
                        </w:rPr>
                      </w:pPr>
                    </w:p>
                    <w:p w14:paraId="77E0D5FB"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
                          <w:bCs/>
                          <w:sz w:val="24"/>
                        </w:rPr>
                      </w:pPr>
                      <w:r w:rsidRPr="002D144C">
                        <w:rPr>
                          <w:rFonts w:ascii="Luminari" w:hAnsi="Luminari"/>
                          <w:b/>
                          <w:bCs/>
                          <w:sz w:val="24"/>
                        </w:rPr>
                        <w:t>Christmas Eve</w:t>
                      </w:r>
                    </w:p>
                    <w:p w14:paraId="077DFC97"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sz w:val="24"/>
                        </w:rPr>
                      </w:pPr>
                      <w:r w:rsidRPr="00C63E1A">
                        <w:rPr>
                          <w:b/>
                          <w:bCs/>
                          <w:smallCaps/>
                          <w:sz w:val="24"/>
                        </w:rPr>
                        <w:t xml:space="preserve">4:30 pm:  </w:t>
                      </w:r>
                      <w:r w:rsidRPr="00C63E1A">
                        <w:rPr>
                          <w:b/>
                          <w:bCs/>
                          <w:sz w:val="24"/>
                        </w:rPr>
                        <w:t>The Pageant of the Nativity and Holy Eucharist</w:t>
                      </w:r>
                    </w:p>
                    <w:p w14:paraId="074FF0D2"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sz w:val="21"/>
                        </w:rPr>
                      </w:pPr>
                      <w:r w:rsidRPr="00C63E1A">
                        <w:rPr>
                          <w:i/>
                          <w:iCs/>
                          <w:sz w:val="21"/>
                        </w:rPr>
                        <w:t>A dramatization of the Nativity Story by children of the parish with the Pageant Choir</w:t>
                      </w:r>
                    </w:p>
                    <w:p w14:paraId="20D6521A"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pPr>
                    </w:p>
                    <w:p w14:paraId="5918708F"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7:30 </w:t>
                      </w:r>
                      <w:r w:rsidRPr="00C63E1A">
                        <w:rPr>
                          <w:b/>
                          <w:bCs/>
                          <w:smallCaps/>
                          <w:sz w:val="24"/>
                        </w:rPr>
                        <w:t>pm</w:t>
                      </w:r>
                      <w:r w:rsidRPr="00C63E1A">
                        <w:rPr>
                          <w:b/>
                          <w:bCs/>
                          <w:sz w:val="24"/>
                        </w:rPr>
                        <w:t>: Festal Holy Eucharist</w:t>
                      </w:r>
                    </w:p>
                    <w:p w14:paraId="19A2F1DF"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sz w:val="21"/>
                        </w:rPr>
                      </w:pPr>
                      <w:r w:rsidRPr="00C63E1A">
                        <w:rPr>
                          <w:bCs/>
                          <w:i/>
                          <w:iCs/>
                          <w:sz w:val="21"/>
                        </w:rPr>
                        <w:t>with organ and carols</w:t>
                      </w:r>
                    </w:p>
                    <w:p w14:paraId="1B25BC46"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rPr>
                      </w:pPr>
                    </w:p>
                    <w:p w14:paraId="11B48F1E"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iCs/>
                          <w:sz w:val="24"/>
                          <w:szCs w:val="26"/>
                        </w:rPr>
                      </w:pPr>
                      <w:r w:rsidRPr="00C63E1A">
                        <w:rPr>
                          <w:b/>
                          <w:bCs/>
                          <w:iCs/>
                          <w:sz w:val="24"/>
                          <w:szCs w:val="26"/>
                        </w:rPr>
                        <w:t xml:space="preserve">10:30 </w:t>
                      </w:r>
                      <w:r w:rsidRPr="00C63E1A">
                        <w:rPr>
                          <w:b/>
                          <w:bCs/>
                          <w:iCs/>
                          <w:smallCaps/>
                          <w:sz w:val="24"/>
                          <w:szCs w:val="26"/>
                        </w:rPr>
                        <w:t xml:space="preserve">pm: </w:t>
                      </w:r>
                      <w:r w:rsidRPr="00C63E1A">
                        <w:rPr>
                          <w:b/>
                          <w:bCs/>
                          <w:iCs/>
                          <w:sz w:val="24"/>
                          <w:szCs w:val="26"/>
                        </w:rPr>
                        <w:t>Music for the Feast</w:t>
                      </w:r>
                    </w:p>
                    <w:p w14:paraId="56E32287"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Cs/>
                          <w:sz w:val="21"/>
                          <w:szCs w:val="26"/>
                        </w:rPr>
                      </w:pPr>
                      <w:r w:rsidRPr="00C63E1A">
                        <w:rPr>
                          <w:bCs/>
                          <w:iCs/>
                          <w:sz w:val="21"/>
                          <w:szCs w:val="26"/>
                        </w:rPr>
                        <w:t>~ A Wreath of Carols ~</w:t>
                      </w:r>
                    </w:p>
                    <w:p w14:paraId="62B06A76"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Cs/>
                          <w:i/>
                          <w:iCs/>
                          <w:smallCaps/>
                          <w:sz w:val="21"/>
                          <w:szCs w:val="26"/>
                        </w:rPr>
                      </w:pPr>
                      <w:r w:rsidRPr="00C63E1A">
                        <w:rPr>
                          <w:bCs/>
                          <w:i/>
                          <w:iCs/>
                          <w:sz w:val="21"/>
                          <w:szCs w:val="26"/>
                        </w:rPr>
                        <w:t>music by Brahms, Monteverdi, Prætorius, Rutter, Winslow and Willcocks</w:t>
                      </w:r>
                      <w:r w:rsidRPr="00C63E1A">
                        <w:rPr>
                          <w:bCs/>
                          <w:i/>
                          <w:iCs/>
                          <w:sz w:val="21"/>
                          <w:szCs w:val="26"/>
                        </w:rPr>
                        <w:br/>
                        <w:t>for organ, choir, and congregation with Apple Hill Strings</w:t>
                      </w:r>
                    </w:p>
                    <w:p w14:paraId="24F10D68"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pPr>
                    </w:p>
                    <w:p w14:paraId="4E9C0EC5"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11:00 </w:t>
                      </w:r>
                      <w:r w:rsidRPr="00C63E1A">
                        <w:rPr>
                          <w:b/>
                          <w:bCs/>
                          <w:smallCaps/>
                          <w:sz w:val="24"/>
                        </w:rPr>
                        <w:t>pm: ‘</w:t>
                      </w:r>
                      <w:r w:rsidRPr="00C63E1A">
                        <w:rPr>
                          <w:b/>
                          <w:bCs/>
                          <w:sz w:val="24"/>
                        </w:rPr>
                        <w:t>Midnight Mass’</w:t>
                      </w:r>
                    </w:p>
                    <w:p w14:paraId="53EF7A0D"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sz w:val="21"/>
                        </w:rPr>
                      </w:pPr>
                      <w:r w:rsidRPr="002D144C">
                        <w:rPr>
                          <w:i/>
                          <w:iCs/>
                          <w:sz w:val="21"/>
                        </w:rPr>
                        <w:t>with the All Saints’ Choir and Apple Hill Strings</w:t>
                      </w:r>
                    </w:p>
                    <w:p w14:paraId="252A207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i/>
                          <w:iCs/>
                        </w:rPr>
                      </w:pPr>
                    </w:p>
                    <w:p w14:paraId="5C2B28C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rFonts w:ascii="Luminari" w:hAnsi="Luminari"/>
                          <w:bCs/>
                          <w:sz w:val="24"/>
                          <w:szCs w:val="28"/>
                        </w:rPr>
                      </w:pPr>
                      <w:r w:rsidRPr="002D144C">
                        <w:rPr>
                          <w:rFonts w:ascii="Luminari" w:hAnsi="Luminari"/>
                          <w:bCs/>
                          <w:sz w:val="24"/>
                          <w:szCs w:val="28"/>
                        </w:rPr>
                        <w:t>Christmas Day</w:t>
                      </w:r>
                    </w:p>
                    <w:p w14:paraId="7EC73333"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left" w:pos="2700"/>
                        </w:tabs>
                        <w:ind w:right="-17"/>
                        <w:jc w:val="center"/>
                        <w:rPr>
                          <w:b/>
                          <w:bCs/>
                          <w:sz w:val="24"/>
                        </w:rPr>
                      </w:pPr>
                      <w:r w:rsidRPr="00C63E1A">
                        <w:rPr>
                          <w:b/>
                          <w:bCs/>
                          <w:sz w:val="24"/>
                        </w:rPr>
                        <w:t xml:space="preserve">10:00 </w:t>
                      </w:r>
                      <w:r w:rsidRPr="00C63E1A">
                        <w:rPr>
                          <w:b/>
                          <w:bCs/>
                          <w:smallCaps/>
                          <w:sz w:val="24"/>
                        </w:rPr>
                        <w:t xml:space="preserve">am:  </w:t>
                      </w:r>
                      <w:r w:rsidRPr="00C63E1A">
                        <w:rPr>
                          <w:b/>
                          <w:bCs/>
                          <w:sz w:val="24"/>
                        </w:rPr>
                        <w:t>Festal Holy Eucharist</w:t>
                      </w:r>
                    </w:p>
                    <w:p w14:paraId="3B04297C"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 w:val="clear" w:pos="8550"/>
                          <w:tab w:val="left" w:pos="2700"/>
                          <w:tab w:val="right" w:pos="8379"/>
                        </w:tabs>
                        <w:ind w:right="-17"/>
                        <w:jc w:val="center"/>
                        <w:rPr>
                          <w:bCs/>
                          <w:i/>
                          <w:sz w:val="21"/>
                        </w:rPr>
                      </w:pPr>
                      <w:r w:rsidRPr="00C63E1A">
                        <w:rPr>
                          <w:bCs/>
                          <w:i/>
                          <w:sz w:val="21"/>
                        </w:rPr>
                        <w:t>with organ and carols</w:t>
                      </w:r>
                    </w:p>
                    <w:p w14:paraId="29B83A90" w14:textId="77777777" w:rsidR="005D2AA4" w:rsidRPr="002D144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rPr>
                          <w:rFonts w:ascii="Luminari" w:hAnsi="Luminari"/>
                          <w:bCs/>
                          <w:szCs w:val="20"/>
                        </w:rPr>
                      </w:pPr>
                    </w:p>
                    <w:p w14:paraId="1BAB68DA" w14:textId="77777777" w:rsidR="005D2AA4" w:rsidRPr="0061565E"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rFonts w:ascii="Luminari" w:hAnsi="Luminari"/>
                          <w:bCs/>
                          <w:sz w:val="28"/>
                        </w:rPr>
                      </w:pPr>
                      <w:r>
                        <w:rPr>
                          <w:rFonts w:ascii="Luminari" w:hAnsi="Luminari"/>
                          <w:bCs/>
                          <w:sz w:val="28"/>
                        </w:rPr>
                        <w:t>The First Sunday after Christmas Day</w:t>
                      </w:r>
                    </w:p>
                    <w:p w14:paraId="19E23210" w14:textId="77777777" w:rsidR="005D2AA4" w:rsidRPr="00C63E1A"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b/>
                          <w:bCs/>
                          <w:color w:val="000000"/>
                          <w:sz w:val="24"/>
                        </w:rPr>
                      </w:pPr>
                      <w:r w:rsidRPr="00C63E1A">
                        <w:rPr>
                          <w:b/>
                          <w:bCs/>
                          <w:smallCaps/>
                          <w:color w:val="000000"/>
                          <w:sz w:val="24"/>
                        </w:rPr>
                        <w:t xml:space="preserve">10:00 am: </w:t>
                      </w:r>
                      <w:r w:rsidRPr="00C63E1A">
                        <w:rPr>
                          <w:b/>
                          <w:bCs/>
                          <w:color w:val="000000"/>
                          <w:sz w:val="24"/>
                        </w:rPr>
                        <w:t>Holy Eucharist</w:t>
                      </w:r>
                    </w:p>
                    <w:p w14:paraId="15A75280" w14:textId="77777777" w:rsidR="005D2AA4" w:rsidRPr="00072AFC" w:rsidRDefault="005D2AA4" w:rsidP="005D2AA4">
                      <w:pPr>
                        <w:pStyle w:val="BodyText2"/>
                        <w:pBdr>
                          <w:top w:val="single" w:sz="4" w:space="1" w:color="auto"/>
                          <w:left w:val="single" w:sz="4" w:space="4" w:color="auto"/>
                          <w:bottom w:val="single" w:sz="4" w:space="1" w:color="auto"/>
                          <w:right w:val="single" w:sz="4" w:space="4" w:color="auto"/>
                        </w:pBdr>
                        <w:tabs>
                          <w:tab w:val="clear" w:pos="741"/>
                          <w:tab w:val="clear" w:pos="1083"/>
                          <w:tab w:val="clear" w:pos="1425"/>
                          <w:tab w:val="clear" w:pos="2850"/>
                        </w:tabs>
                        <w:ind w:right="-17"/>
                        <w:jc w:val="center"/>
                        <w:rPr>
                          <w:b/>
                          <w:bCs/>
                          <w:i/>
                        </w:rPr>
                      </w:pPr>
                      <w:r w:rsidRPr="00C63E1A">
                        <w:rPr>
                          <w:bCs/>
                          <w:i/>
                          <w:sz w:val="21"/>
                        </w:rPr>
                        <w:t xml:space="preserve">with organ and carols </w:t>
                      </w:r>
                    </w:p>
                    <w:p w14:paraId="4F14C54D" w14:textId="77777777" w:rsidR="005D2AA4" w:rsidRDefault="005D2AA4" w:rsidP="005D2AA4">
                      <w:pPr>
                        <w:pBdr>
                          <w:top w:val="single" w:sz="4" w:space="1" w:color="auto"/>
                          <w:left w:val="single" w:sz="4" w:space="4" w:color="auto"/>
                          <w:bottom w:val="single" w:sz="4" w:space="1" w:color="auto"/>
                          <w:right w:val="single" w:sz="4" w:space="4" w:color="auto"/>
                        </w:pBdr>
                        <w:ind w:right="-17"/>
                      </w:pPr>
                    </w:p>
                  </w:txbxContent>
                </v:textbox>
                <w10:wrap type="square" anchorx="margin"/>
              </v:shape>
            </w:pict>
          </mc:Fallback>
        </mc:AlternateContent>
      </w:r>
    </w:p>
    <w:p w14:paraId="34C53B8D" w14:textId="6DF898B1" w:rsidR="00EF6AD9" w:rsidRDefault="00EF6AD9" w:rsidP="00273D4B">
      <w:pPr>
        <w:spacing w:after="120"/>
        <w:jc w:val="center"/>
        <w:rPr>
          <w:rFonts w:ascii="Palatino" w:hAnsi="Palatino" w:cs="Times New Roman"/>
          <w:b/>
          <w:sz w:val="32"/>
          <w:szCs w:val="32"/>
        </w:rPr>
      </w:pPr>
    </w:p>
    <w:p w14:paraId="5E089A0E" w14:textId="77777777" w:rsidR="00F97F81" w:rsidRDefault="00F97F81" w:rsidP="00273D4B">
      <w:pPr>
        <w:spacing w:after="120"/>
        <w:jc w:val="center"/>
        <w:rPr>
          <w:rFonts w:ascii="Palatino" w:hAnsi="Palatino" w:cs="Times New Roman"/>
          <w:b/>
          <w:sz w:val="32"/>
          <w:szCs w:val="32"/>
        </w:rPr>
      </w:pPr>
    </w:p>
    <w:p w14:paraId="0B0AEF45" w14:textId="77777777" w:rsidR="00F97F81" w:rsidRDefault="00F97F81" w:rsidP="00273D4B">
      <w:pPr>
        <w:spacing w:after="120"/>
        <w:jc w:val="center"/>
        <w:rPr>
          <w:rFonts w:ascii="Palatino" w:hAnsi="Palatino" w:cs="Times New Roman"/>
          <w:b/>
          <w:sz w:val="32"/>
          <w:szCs w:val="32"/>
        </w:rPr>
      </w:pPr>
    </w:p>
    <w:p w14:paraId="3D89D7EC" w14:textId="77777777" w:rsidR="00F97F81" w:rsidRDefault="00F97F81" w:rsidP="00273D4B">
      <w:pPr>
        <w:spacing w:after="120"/>
        <w:jc w:val="center"/>
        <w:rPr>
          <w:rFonts w:ascii="Palatino" w:hAnsi="Palatino" w:cs="Times New Roman"/>
          <w:b/>
          <w:sz w:val="32"/>
          <w:szCs w:val="32"/>
        </w:rPr>
      </w:pPr>
    </w:p>
    <w:p w14:paraId="6C2D58DD" w14:textId="77777777" w:rsidR="00F97F81" w:rsidRDefault="00F97F81" w:rsidP="00273D4B">
      <w:pPr>
        <w:spacing w:after="120"/>
        <w:jc w:val="center"/>
        <w:rPr>
          <w:rFonts w:ascii="Palatino" w:hAnsi="Palatino" w:cs="Times New Roman"/>
          <w:b/>
          <w:sz w:val="32"/>
          <w:szCs w:val="32"/>
        </w:rPr>
      </w:pPr>
    </w:p>
    <w:p w14:paraId="22B71837" w14:textId="77777777" w:rsidR="00F97F81" w:rsidRDefault="00F97F81" w:rsidP="00273D4B">
      <w:pPr>
        <w:spacing w:after="120"/>
        <w:jc w:val="center"/>
        <w:rPr>
          <w:rFonts w:ascii="Palatino" w:hAnsi="Palatino" w:cs="Times New Roman"/>
          <w:b/>
          <w:sz w:val="32"/>
          <w:szCs w:val="32"/>
        </w:rPr>
      </w:pPr>
    </w:p>
    <w:p w14:paraId="6528A841" w14:textId="77777777" w:rsidR="00F97F81" w:rsidRDefault="00F97F81" w:rsidP="00273D4B">
      <w:pPr>
        <w:spacing w:after="120"/>
        <w:jc w:val="center"/>
        <w:rPr>
          <w:rFonts w:ascii="Palatino" w:hAnsi="Palatino" w:cs="Times New Roman"/>
          <w:b/>
          <w:sz w:val="32"/>
          <w:szCs w:val="32"/>
        </w:rPr>
      </w:pPr>
    </w:p>
    <w:p w14:paraId="63CBC13E" w14:textId="77777777" w:rsidR="00F97F81" w:rsidRDefault="00F97F81" w:rsidP="00273D4B">
      <w:pPr>
        <w:spacing w:after="120"/>
        <w:jc w:val="center"/>
        <w:rPr>
          <w:rFonts w:ascii="Palatino" w:hAnsi="Palatino" w:cs="Times New Roman"/>
          <w:b/>
          <w:sz w:val="32"/>
          <w:szCs w:val="32"/>
        </w:rPr>
      </w:pPr>
    </w:p>
    <w:p w14:paraId="1AC15C7D" w14:textId="77777777" w:rsidR="00F97F81" w:rsidRDefault="00F97F81" w:rsidP="00273D4B">
      <w:pPr>
        <w:spacing w:after="120"/>
        <w:jc w:val="center"/>
        <w:rPr>
          <w:rFonts w:ascii="Palatino" w:hAnsi="Palatino" w:cs="Times New Roman"/>
          <w:b/>
          <w:sz w:val="32"/>
          <w:szCs w:val="32"/>
        </w:rPr>
      </w:pPr>
    </w:p>
    <w:p w14:paraId="0705EFA5" w14:textId="77777777" w:rsidR="00F97F81" w:rsidRDefault="00F97F81" w:rsidP="00273D4B">
      <w:pPr>
        <w:spacing w:after="120"/>
        <w:jc w:val="center"/>
        <w:rPr>
          <w:rFonts w:ascii="Palatino" w:hAnsi="Palatino" w:cs="Times New Roman"/>
          <w:b/>
          <w:sz w:val="32"/>
          <w:szCs w:val="32"/>
        </w:rPr>
      </w:pPr>
    </w:p>
    <w:p w14:paraId="09C74451" w14:textId="77777777" w:rsidR="00F97F81" w:rsidRDefault="00F97F81" w:rsidP="00273D4B">
      <w:pPr>
        <w:spacing w:after="120"/>
        <w:jc w:val="center"/>
        <w:rPr>
          <w:rFonts w:ascii="Palatino" w:hAnsi="Palatino" w:cs="Times New Roman"/>
          <w:b/>
          <w:sz w:val="32"/>
          <w:szCs w:val="32"/>
        </w:rPr>
      </w:pPr>
    </w:p>
    <w:p w14:paraId="3C9493D2" w14:textId="77777777" w:rsidR="00F97F81" w:rsidRDefault="00F97F81" w:rsidP="00273D4B">
      <w:pPr>
        <w:spacing w:after="120"/>
        <w:jc w:val="center"/>
        <w:rPr>
          <w:rFonts w:ascii="Palatino" w:hAnsi="Palatino" w:cs="Times New Roman"/>
          <w:b/>
          <w:sz w:val="32"/>
          <w:szCs w:val="32"/>
        </w:rPr>
      </w:pPr>
    </w:p>
    <w:p w14:paraId="25046397" w14:textId="03B0BB17" w:rsidR="005D2AA4" w:rsidRDefault="005D2AA4" w:rsidP="00273D4B">
      <w:pPr>
        <w:spacing w:after="120"/>
        <w:jc w:val="center"/>
        <w:rPr>
          <w:rFonts w:ascii="Palatino" w:hAnsi="Palatino" w:cs="Times New Roman"/>
          <w:b/>
          <w:sz w:val="32"/>
          <w:szCs w:val="32"/>
        </w:rPr>
      </w:pPr>
    </w:p>
    <w:p w14:paraId="346D61F6" w14:textId="0D1D593A" w:rsidR="005D2AA4" w:rsidRDefault="005D2AA4" w:rsidP="00273D4B">
      <w:pPr>
        <w:spacing w:after="120"/>
        <w:jc w:val="center"/>
        <w:rPr>
          <w:rFonts w:ascii="Palatino" w:hAnsi="Palatino" w:cs="Times New Roman"/>
          <w:b/>
          <w:sz w:val="32"/>
          <w:szCs w:val="32"/>
        </w:rPr>
      </w:pPr>
    </w:p>
    <w:p w14:paraId="6353E67E" w14:textId="75529978" w:rsidR="005D2AA4" w:rsidRDefault="005D2AA4" w:rsidP="00273D4B">
      <w:pPr>
        <w:spacing w:after="120"/>
        <w:jc w:val="center"/>
        <w:rPr>
          <w:rFonts w:ascii="Palatino" w:hAnsi="Palatino" w:cs="Times New Roman"/>
          <w:b/>
          <w:sz w:val="32"/>
          <w:szCs w:val="32"/>
        </w:rPr>
      </w:pPr>
    </w:p>
    <w:p w14:paraId="39D41929" w14:textId="77777777" w:rsidR="008C72C6" w:rsidRDefault="008C72C6" w:rsidP="008C72C6">
      <w:pPr>
        <w:spacing w:after="120"/>
        <w:jc w:val="center"/>
        <w:rPr>
          <w:rFonts w:ascii="Palatino" w:hAnsi="Palatino" w:cs="Times New Roman"/>
          <w:color w:val="000000" w:themeColor="text1"/>
          <w:sz w:val="32"/>
          <w:szCs w:val="32"/>
        </w:rPr>
      </w:pPr>
    </w:p>
    <w:p w14:paraId="6A76B23D" w14:textId="77777777" w:rsidR="00F97F81" w:rsidRDefault="00F97F81" w:rsidP="00F97F81">
      <w:pPr>
        <w:spacing w:after="120"/>
        <w:rPr>
          <w:rFonts w:ascii="Palatino" w:hAnsi="Palatino" w:cs="Times New Roman"/>
          <w:color w:val="000000" w:themeColor="text1"/>
          <w:sz w:val="16"/>
          <w:szCs w:val="16"/>
        </w:rPr>
      </w:pPr>
    </w:p>
    <w:p w14:paraId="3631D536" w14:textId="77777777" w:rsidR="008C72C6" w:rsidRPr="005B1211" w:rsidRDefault="2CE9B070" w:rsidP="2CE9B070">
      <w:pPr>
        <w:spacing w:after="60"/>
        <w:jc w:val="center"/>
        <w:rPr>
          <w:rFonts w:ascii="Palatino" w:hAnsi="Palatino" w:cs="Times New Roman"/>
          <w:b/>
          <w:bCs/>
          <w:color w:val="000000" w:themeColor="text1"/>
          <w:sz w:val="32"/>
          <w:szCs w:val="32"/>
        </w:rPr>
      </w:pPr>
      <w:r w:rsidRPr="2CE9B070">
        <w:rPr>
          <w:rFonts w:ascii="Palatino" w:hAnsi="Palatino" w:cs="Times New Roman"/>
          <w:b/>
          <w:bCs/>
          <w:color w:val="000000" w:themeColor="text1"/>
          <w:sz w:val="32"/>
          <w:szCs w:val="32"/>
        </w:rPr>
        <w:t xml:space="preserve">Celebrating the Season </w:t>
      </w:r>
      <w:r w:rsidRPr="2CE9B070">
        <w:rPr>
          <w:rFonts w:ascii="Palatino" w:hAnsi="Palatino" w:cs="Times New Roman"/>
          <w:b/>
          <w:bCs/>
          <w:color w:val="000000" w:themeColor="text1"/>
          <w:sz w:val="32"/>
          <w:szCs w:val="32"/>
          <w:u w:val="single"/>
        </w:rPr>
        <w:t>Safely</w:t>
      </w:r>
    </w:p>
    <w:p w14:paraId="30CD4C77" w14:textId="77777777" w:rsidR="008C72C6" w:rsidRPr="00B0321C" w:rsidRDefault="2CE9B070" w:rsidP="2CE9B070">
      <w:pPr>
        <w:shd w:val="clear" w:color="auto" w:fill="FFFFFF" w:themeFill="background1"/>
        <w:spacing w:after="60"/>
        <w:rPr>
          <w:rFonts w:ascii="Palatino" w:eastAsia="Times New Roman" w:hAnsi="Palatino" w:cs="Times New Roman"/>
          <w:color w:val="000000" w:themeColor="text1"/>
          <w:sz w:val="20"/>
          <w:szCs w:val="20"/>
        </w:rPr>
      </w:pPr>
      <w:r w:rsidRPr="2CE9B070">
        <w:rPr>
          <w:rFonts w:ascii="Palatino" w:eastAsia="Times New Roman" w:hAnsi="Palatino" w:cs="Times New Roman"/>
          <w:b/>
          <w:bCs/>
          <w:color w:val="000000" w:themeColor="text1"/>
          <w:sz w:val="20"/>
          <w:szCs w:val="20"/>
        </w:rPr>
        <w:t>Did you know?</w:t>
      </w:r>
      <w:r w:rsidRPr="2CE9B070">
        <w:rPr>
          <w:rFonts w:ascii="Palatino" w:eastAsia="Times New Roman" w:hAnsi="Palatino" w:cs="Times New Roman"/>
          <w:color w:val="000000" w:themeColor="text1"/>
          <w:sz w:val="20"/>
          <w:szCs w:val="20"/>
        </w:rPr>
        <w:t xml:space="preserve"> Members of the Vestry and Buildings and Grounds committee have created a running list of needs based on health, safety and access that, when completed, would continue to support all that you may wish for our parish community. Several of the projects on the list have been considered and discussed for many years, sometimes stymied by a lack of people power or funds or prioritizing or all of the above. </w:t>
      </w:r>
    </w:p>
    <w:p w14:paraId="4EFB2E85" w14:textId="2AF7A234" w:rsidR="008C72C6" w:rsidRPr="00B0321C" w:rsidRDefault="2CE9B070" w:rsidP="2CE9B070">
      <w:pPr>
        <w:shd w:val="clear" w:color="auto" w:fill="FFFFFF" w:themeFill="background1"/>
        <w:spacing w:after="60"/>
        <w:rPr>
          <w:rFonts w:ascii="Palatino" w:eastAsia="Times New Roman" w:hAnsi="Palatino" w:cs="Times New Roman"/>
          <w:color w:val="000000" w:themeColor="text1"/>
          <w:sz w:val="20"/>
          <w:szCs w:val="20"/>
        </w:rPr>
      </w:pPr>
      <w:r w:rsidRPr="2CE9B070">
        <w:rPr>
          <w:rFonts w:ascii="Palatino" w:eastAsia="Times New Roman" w:hAnsi="Palatino" w:cs="Times New Roman"/>
          <w:color w:val="000000" w:themeColor="text1"/>
          <w:sz w:val="20"/>
          <w:szCs w:val="20"/>
        </w:rPr>
        <w:t xml:space="preserve">It became clear during our cottage meetings last spring that ease of access and safety is a high priority, and that by paying attention to safety issues, we are practicing hospitality.  People need to feel comfortable from the moment they pull off Concord Street to park, whether it is to come to a meeting, choir practice, a wedding, a meal, a concert, or church services.  </w:t>
      </w:r>
    </w:p>
    <w:p w14:paraId="1534947D" w14:textId="77777777" w:rsidR="008C72C6" w:rsidRPr="00B0321C" w:rsidRDefault="2CE9B070" w:rsidP="2CE9B070">
      <w:pPr>
        <w:shd w:val="clear" w:color="auto" w:fill="FFFFFF" w:themeFill="background1"/>
        <w:spacing w:after="60"/>
        <w:rPr>
          <w:rFonts w:ascii="Palatino" w:eastAsia="Times New Roman" w:hAnsi="Palatino" w:cs="Times New Roman"/>
          <w:color w:val="000000" w:themeColor="text1"/>
          <w:sz w:val="20"/>
          <w:szCs w:val="20"/>
        </w:rPr>
      </w:pPr>
      <w:r w:rsidRPr="2CE9B070">
        <w:rPr>
          <w:rFonts w:ascii="Palatino" w:eastAsia="Times New Roman" w:hAnsi="Palatino" w:cs="Times New Roman"/>
          <w:color w:val="000000" w:themeColor="text1"/>
          <w:sz w:val="20"/>
          <w:szCs w:val="20"/>
        </w:rPr>
        <w:t xml:space="preserve">With safety on our minds, it’s been easier to prioritize. We would like to hear your suggestions in how to make this campus more welcoming. We need better signage, maybe some kind of crossing guard, and stronger lighting. Do you have any other ideas? Welcome, safety, and easy access are key to inviting all of us, friends, neighbors, and parishioners to gather together.   </w:t>
      </w:r>
    </w:p>
    <w:p w14:paraId="6DD22EEC" w14:textId="4B8FE249" w:rsidR="00F97F81" w:rsidRDefault="2CE9B070" w:rsidP="2CE9B070">
      <w:pPr>
        <w:spacing w:after="60"/>
        <w:rPr>
          <w:rFonts w:ascii="Palatino" w:hAnsi="Palatino" w:cs="Times New Roman"/>
          <w:color w:val="000000" w:themeColor="text1"/>
          <w:sz w:val="20"/>
          <w:szCs w:val="20"/>
        </w:rPr>
      </w:pPr>
      <w:r w:rsidRPr="2CE9B070">
        <w:rPr>
          <w:rFonts w:ascii="Palatino" w:hAnsi="Palatino" w:cs="Times New Roman"/>
          <w:b/>
          <w:bCs/>
          <w:color w:val="000000" w:themeColor="text1"/>
          <w:sz w:val="20"/>
          <w:szCs w:val="20"/>
        </w:rPr>
        <w:t>Please know:</w:t>
      </w:r>
      <w:r w:rsidRPr="2CE9B070">
        <w:rPr>
          <w:rFonts w:ascii="Palatino" w:hAnsi="Palatino" w:cs="Times New Roman"/>
          <w:color w:val="000000" w:themeColor="text1"/>
          <w:sz w:val="20"/>
          <w:szCs w:val="20"/>
        </w:rPr>
        <w:t xml:space="preserve"> The Buildings and Grounds committee welcomes your input. Please reach out to any one of us on the committee: John Catlin, Sally Steere, Carol Walsh, Paul Freeman, Jack Lewis, and Matt White. If you would like to share your views with the full committee, please email me at </w:t>
      </w:r>
      <w:hyperlink r:id="rId23">
        <w:r w:rsidRPr="2CE9B070">
          <w:rPr>
            <w:rStyle w:val="Hyperlink"/>
            <w:rFonts w:ascii="Palatino" w:hAnsi="Palatino" w:cs="Times New Roman"/>
            <w:color w:val="000000" w:themeColor="text1"/>
            <w:sz w:val="20"/>
            <w:szCs w:val="20"/>
          </w:rPr>
          <w:t>gretchen@allsaintsnh.org</w:t>
        </w:r>
      </w:hyperlink>
      <w:r w:rsidRPr="2CE9B070">
        <w:rPr>
          <w:rFonts w:ascii="Palatino" w:hAnsi="Palatino" w:cs="Times New Roman"/>
          <w:color w:val="000000" w:themeColor="text1"/>
          <w:sz w:val="20"/>
          <w:szCs w:val="20"/>
        </w:rPr>
        <w:t xml:space="preserve"> and I will make sure that the committee hears your suggestions. Thank You!</w:t>
      </w:r>
    </w:p>
    <w:p w14:paraId="5F2C1951" w14:textId="335F1164" w:rsidR="008C72C6" w:rsidRPr="00B0321C" w:rsidRDefault="2CE9B070" w:rsidP="2CE9B070">
      <w:pPr>
        <w:spacing w:after="60"/>
        <w:jc w:val="right"/>
        <w:rPr>
          <w:rFonts w:ascii="Palatino" w:hAnsi="Palatino" w:cs="Times New Roman"/>
          <w:color w:val="000000" w:themeColor="text1"/>
          <w:sz w:val="20"/>
          <w:szCs w:val="20"/>
        </w:rPr>
      </w:pPr>
      <w:r w:rsidRPr="2CE9B070">
        <w:rPr>
          <w:rFonts w:ascii="Palatino" w:hAnsi="Palatino" w:cs="Times New Roman"/>
          <w:i/>
          <w:iCs/>
          <w:color w:val="000000" w:themeColor="text1"/>
          <w:sz w:val="20"/>
          <w:szCs w:val="20"/>
        </w:rPr>
        <w:t>Gretchen Rae</w:t>
      </w:r>
      <w:r w:rsidRPr="2CE9B070">
        <w:rPr>
          <w:rFonts w:ascii="Palatino" w:hAnsi="Palatino" w:cs="Times New Roman"/>
          <w:color w:val="000000" w:themeColor="text1"/>
          <w:sz w:val="20"/>
          <w:szCs w:val="20"/>
        </w:rPr>
        <w:t>, Projects Manager</w:t>
      </w:r>
    </w:p>
    <w:p w14:paraId="58417C25" w14:textId="1EA4DFFE" w:rsidR="00273D4B" w:rsidRPr="00273D4B" w:rsidRDefault="2CE9B070" w:rsidP="2CE9B070">
      <w:pPr>
        <w:jc w:val="center"/>
        <w:rPr>
          <w:rFonts w:ascii="Palatino" w:hAnsi="Palatino" w:cs="Times New Roman"/>
          <w:b/>
          <w:bCs/>
          <w:sz w:val="32"/>
          <w:szCs w:val="32"/>
        </w:rPr>
      </w:pPr>
      <w:r w:rsidRPr="2CE9B070">
        <w:rPr>
          <w:rFonts w:ascii="Palatino" w:hAnsi="Palatino" w:cs="Times New Roman"/>
          <w:b/>
          <w:bCs/>
          <w:sz w:val="32"/>
          <w:szCs w:val="32"/>
        </w:rPr>
        <w:t>Vestry News</w:t>
      </w:r>
    </w:p>
    <w:p w14:paraId="04848CD3" w14:textId="77777777" w:rsidR="001A0DA8" w:rsidRDefault="001A0DA8" w:rsidP="00273D4B">
      <w:pPr>
        <w:spacing w:after="120"/>
        <w:rPr>
          <w:rFonts w:ascii="Palatino" w:hAnsi="Palatino" w:cs="Times New Roman"/>
          <w:sz w:val="20"/>
          <w:szCs w:val="20"/>
        </w:rPr>
        <w:sectPr w:rsidR="001A0DA8" w:rsidSect="00273D4B">
          <w:type w:val="continuous"/>
          <w:pgSz w:w="12240" w:h="15840"/>
          <w:pgMar w:top="1440" w:right="1440" w:bottom="1440" w:left="1440" w:header="720" w:footer="432" w:gutter="0"/>
          <w:cols w:space="720"/>
          <w:titlePg/>
          <w:docGrid w:linePitch="360"/>
        </w:sectPr>
      </w:pPr>
    </w:p>
    <w:p w14:paraId="634482F6" w14:textId="0C71CAFA"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 xml:space="preserve">It’s a busy time of year for vestry as we prepare for Advent, Lessons and Carols on December 17 and Christmas! In the midst of so many wonderful celebrations, we are also wrapping up the fiscal year 2017 and preparing All Saints’ budget for 2018.  We met twice in November.  </w:t>
      </w:r>
    </w:p>
    <w:p w14:paraId="56610A4E" w14:textId="2484F3C3"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Our treasurer, Christina Meinke, reported at our November 8 meeting, that as we approach the end of 2017, our pledge income and expenses are on budget for the year.  Yes, we do need to fulfill our 2017 end-of-year pledges by December 31. We thank you in advance for fulling your 2017 pledge!</w:t>
      </w:r>
    </w:p>
    <w:p w14:paraId="63D5449A" w14:textId="77777777"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 xml:space="preserve">Christie and Susie Vogel, our bookkeeper, prepared a preliminary 2018 Budget worksheet which the vestry discussed at an extra meeting on November 29 and at our regularly scheduled meeting on December 13 in preparation to present at our Annual Meeting on Sunday, January 28 after the one 9:30 service that day. </w:t>
      </w:r>
    </w:p>
    <w:p w14:paraId="07B5A1DD" w14:textId="7E6B6928"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 xml:space="preserve">We celebrated our 2018 stewardship campaign at our In-Gathering Sunday and Celebration Brunch Sunday October 22. Thank you to all of you who have already generously made your pledges for 2018. If you have not yet had a chance, we welcome you to make your pledge, and to please contact Jamie or Gail Caron in the office with any questions. Our pledges of financial support for our church are important as we say, “Yes” to God’s work. </w:t>
      </w:r>
    </w:p>
    <w:p w14:paraId="5E0F4D8F" w14:textId="20AE4401"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 xml:space="preserve">As you may know, the Tentative Case Statement and a Feasibility Study/Questionnaire was either emailed or mailed to parishioners in early November, with responses due back by November 13 to the Episcopal Church Foundation (ECF).  We had a 57% return rate, which is excellent. ECF compiled our responses and Leslie Pendleton, our consultant with ECF, joined us for services on Sunday, December 3. After both services, Leslie shared with us a comprehensive summary of the report, reflecting the aggregate of everyone’s input which was very positive toward the possibility of a Capital Campaign and that our goal of $570,000 was within reach. If you would like to read the full report, you can find it on our website (under the tab “Campaign Information”) or check out a bound copy of the report in the church office. Our responses to the Feasibility Study is helping the Vestry to determine how we move forward to support and achieve our shared priorities.    </w:t>
      </w:r>
    </w:p>
    <w:p w14:paraId="0C1F6296" w14:textId="77777777"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We closed on the sale of 44 Concord Street on December 7.  A big thank you, especially to the members of the Building and Grounds committee, who have worked diligently in making this sale possible.</w:t>
      </w:r>
    </w:p>
    <w:p w14:paraId="2B15BCBB" w14:textId="77777777" w:rsidR="00273D4B" w:rsidRPr="007C6687" w:rsidRDefault="2CE9B070" w:rsidP="2CE9B070">
      <w:pPr>
        <w:spacing w:after="120"/>
        <w:rPr>
          <w:rFonts w:ascii="Palatino" w:hAnsi="Palatino" w:cs="Times New Roman"/>
          <w:sz w:val="20"/>
          <w:szCs w:val="20"/>
        </w:rPr>
      </w:pPr>
      <w:r w:rsidRPr="2CE9B070">
        <w:rPr>
          <w:rFonts w:ascii="Palatino" w:hAnsi="Palatino" w:cs="Times New Roman"/>
          <w:sz w:val="20"/>
          <w:szCs w:val="20"/>
        </w:rPr>
        <w:t>During Advent and into the New Year, members of the Vestry welcome parishioners’ continued thoughts, questions, reflections and insights about our continued discussion of All Saints’ next 100 years.</w:t>
      </w:r>
    </w:p>
    <w:p w14:paraId="7BF61A29" w14:textId="77B67D05" w:rsidR="00273D4B" w:rsidRPr="007C6687" w:rsidRDefault="2CE9B070" w:rsidP="2CE9B070">
      <w:pPr>
        <w:spacing w:after="120"/>
        <w:rPr>
          <w:rFonts w:ascii="Palatino" w:hAnsi="Palatino" w:cs="Times New Roman"/>
          <w:color w:val="FF0000"/>
          <w:sz w:val="20"/>
          <w:szCs w:val="20"/>
        </w:rPr>
      </w:pPr>
      <w:r w:rsidRPr="2CE9B070">
        <w:rPr>
          <w:rFonts w:ascii="Palatino" w:hAnsi="Palatino" w:cs="Times New Roman"/>
          <w:sz w:val="20"/>
          <w:szCs w:val="20"/>
        </w:rPr>
        <w:t xml:space="preserve">We thank you for all the ways you love All Saints’ and your vestry enjoys working with you in all the ways we can make a difference in each other’s lives, in our community, and in the world. </w:t>
      </w:r>
    </w:p>
    <w:p w14:paraId="7C68C87F" w14:textId="68B6E4D8" w:rsidR="00273D4B" w:rsidRDefault="2CE9B070" w:rsidP="2CE9B070">
      <w:pPr>
        <w:spacing w:after="120"/>
        <w:jc w:val="right"/>
        <w:rPr>
          <w:rFonts w:ascii="Palatino" w:hAnsi="Palatino" w:cs="Times New Roman"/>
          <w:sz w:val="20"/>
          <w:szCs w:val="20"/>
        </w:rPr>
      </w:pPr>
      <w:r w:rsidRPr="2CE9B070">
        <w:rPr>
          <w:rFonts w:ascii="Palatino" w:hAnsi="Palatino" w:cs="Times New Roman"/>
          <w:i/>
          <w:iCs/>
          <w:sz w:val="20"/>
          <w:szCs w:val="20"/>
        </w:rPr>
        <w:t>Beth Healy</w:t>
      </w:r>
      <w:r w:rsidRPr="2CE9B070">
        <w:rPr>
          <w:rFonts w:ascii="Palatino" w:hAnsi="Palatino" w:cs="Times New Roman"/>
          <w:sz w:val="20"/>
          <w:szCs w:val="20"/>
        </w:rPr>
        <w:t>, Vestry Member</w:t>
      </w:r>
    </w:p>
    <w:p w14:paraId="082FA936" w14:textId="046CFC8D" w:rsidR="00DE6FE9" w:rsidRDefault="002A5C8B" w:rsidP="00273D4B">
      <w:pPr>
        <w:spacing w:after="120"/>
        <w:jc w:val="right"/>
        <w:rPr>
          <w:rFonts w:ascii="Palatino" w:hAnsi="Palatino" w:cs="Times New Roman"/>
          <w:sz w:val="20"/>
          <w:szCs w:val="20"/>
        </w:rPr>
      </w:pPr>
      <w:r>
        <w:rPr>
          <w:rFonts w:ascii="Palatino" w:hAnsi="Palatino" w:cs="Times New Roman"/>
          <w:noProof/>
          <w:sz w:val="20"/>
          <w:szCs w:val="20"/>
        </w:rPr>
        <mc:AlternateContent>
          <mc:Choice Requires="wpg">
            <w:drawing>
              <wp:anchor distT="0" distB="0" distL="114300" distR="114300" simplePos="0" relativeHeight="251697152" behindDoc="0" locked="0" layoutInCell="1" allowOverlap="1" wp14:anchorId="64214FD6" wp14:editId="7188AB07">
                <wp:simplePos x="0" y="0"/>
                <wp:positionH relativeFrom="column">
                  <wp:posOffset>289348</wp:posOffset>
                </wp:positionH>
                <wp:positionV relativeFrom="paragraph">
                  <wp:posOffset>207645</wp:posOffset>
                </wp:positionV>
                <wp:extent cx="5427134" cy="2400300"/>
                <wp:effectExtent l="0" t="0" r="0" b="12700"/>
                <wp:wrapSquare wrapText="bothSides"/>
                <wp:docPr id="35" name="Group 35"/>
                <wp:cNvGraphicFramePr/>
                <a:graphic xmlns:a="http://schemas.openxmlformats.org/drawingml/2006/main">
                  <a:graphicData uri="http://schemas.microsoft.com/office/word/2010/wordprocessingGroup">
                    <wpg:wgp>
                      <wpg:cNvGrpSpPr/>
                      <wpg:grpSpPr>
                        <a:xfrm>
                          <a:off x="0" y="0"/>
                          <a:ext cx="5427134" cy="2400300"/>
                          <a:chOff x="0" y="0"/>
                          <a:chExt cx="5427134" cy="2400300"/>
                        </a:xfrm>
                      </wpg:grpSpPr>
                      <wps:wsp>
                        <wps:cNvPr id="23" name="Text Box 23"/>
                        <wps:cNvSpPr txBox="1"/>
                        <wps:spPr>
                          <a:xfrm>
                            <a:off x="0" y="0"/>
                            <a:ext cx="19050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177E1" w14:textId="77777777" w:rsidR="00DE6FE9" w:rsidRPr="00A42A51" w:rsidRDefault="00DE6FE9" w:rsidP="00DE6FE9">
                              <w:pPr>
                                <w:pBdr>
                                  <w:top w:val="single" w:sz="4" w:space="1" w:color="auto"/>
                                  <w:left w:val="single" w:sz="4" w:space="4" w:color="auto"/>
                                  <w:bottom w:val="single" w:sz="4" w:space="1" w:color="auto"/>
                                  <w:right w:val="single" w:sz="4" w:space="4" w:color="auto"/>
                                </w:pBdr>
                                <w:spacing w:after="120"/>
                                <w:jc w:val="center"/>
                                <w:rPr>
                                  <w:rFonts w:ascii="Palatino" w:hAnsi="Palatino"/>
                                  <w:b/>
                                  <w:sz w:val="32"/>
                                  <w:szCs w:val="32"/>
                                </w:rPr>
                              </w:pPr>
                              <w:r w:rsidRPr="00A42A51">
                                <w:rPr>
                                  <w:rFonts w:ascii="Palatino" w:hAnsi="Palatino"/>
                                  <w:b/>
                                  <w:sz w:val="32"/>
                                  <w:szCs w:val="32"/>
                                </w:rPr>
                                <w:t>Advent</w:t>
                              </w:r>
                            </w:p>
                            <w:p w14:paraId="6B40B8A5"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The air is glowing with Christmas lights</w:t>
                              </w:r>
                            </w:p>
                            <w:p w14:paraId="2CF87DD7"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Christmas carols and other delights</w:t>
                              </w:r>
                            </w:p>
                            <w:p w14:paraId="54006A29"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Although my light is very small</w:t>
                              </w:r>
                            </w:p>
                            <w:p w14:paraId="2EF5848E"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That doesn’t stop me at all</w:t>
                              </w:r>
                            </w:p>
                            <w:p w14:paraId="1BEB1760"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As I welcome the coming of the Divine</w:t>
                              </w:r>
                            </w:p>
                            <w:p w14:paraId="24EC84E9" w14:textId="77777777" w:rsidR="00DE6FE9" w:rsidRPr="00A42A51" w:rsidRDefault="00DE6FE9" w:rsidP="00DE6FE9">
                              <w:pPr>
                                <w:pBdr>
                                  <w:top w:val="single" w:sz="4" w:space="1" w:color="auto"/>
                                  <w:left w:val="single" w:sz="4" w:space="4" w:color="auto"/>
                                  <w:bottom w:val="single" w:sz="4" w:space="1" w:color="auto"/>
                                  <w:right w:val="single" w:sz="4" w:space="4" w:color="auto"/>
                                </w:pBdr>
                                <w:spacing w:after="120"/>
                                <w:rPr>
                                  <w:rFonts w:ascii="Palatino" w:hAnsi="Palatino"/>
                                  <w:sz w:val="20"/>
                                  <w:szCs w:val="20"/>
                                </w:rPr>
                              </w:pPr>
                              <w:r w:rsidRPr="00A42A51">
                                <w:rPr>
                                  <w:rFonts w:ascii="Palatino" w:hAnsi="Palatino"/>
                                  <w:sz w:val="20"/>
                                  <w:szCs w:val="20"/>
                                </w:rPr>
                                <w:t>I’m going to let it shine.</w:t>
                              </w:r>
                            </w:p>
                            <w:p w14:paraId="20B3999E"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i/>
                                  <w:sz w:val="20"/>
                                  <w:szCs w:val="20"/>
                                </w:rPr>
                              </w:pPr>
                              <w:r w:rsidRPr="00A42A51">
                                <w:rPr>
                                  <w:rFonts w:ascii="Palatino" w:hAnsi="Palatino"/>
                                  <w:sz w:val="20"/>
                                  <w:szCs w:val="20"/>
                                </w:rPr>
                                <w:t xml:space="preserve">Love, </w:t>
                              </w:r>
                              <w:r w:rsidRPr="00A42A51">
                                <w:rPr>
                                  <w:rFonts w:ascii="Palatino" w:hAnsi="Palatino"/>
                                  <w:i/>
                                  <w:sz w:val="20"/>
                                  <w:szCs w:val="20"/>
                                </w:rPr>
                                <w:t>Alma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522134" y="0"/>
                            <a:ext cx="19050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2288B" w14:textId="77777777" w:rsidR="001B61C9" w:rsidRDefault="001B61C9" w:rsidP="001B61C9">
                              <w:pPr>
                                <w:pBdr>
                                  <w:top w:val="single" w:sz="4" w:space="1" w:color="auto"/>
                                  <w:left w:val="single" w:sz="4" w:space="4" w:color="auto"/>
                                  <w:bottom w:val="single" w:sz="4" w:space="1" w:color="auto"/>
                                  <w:right w:val="single" w:sz="4" w:space="4" w:color="auto"/>
                                </w:pBdr>
                                <w:spacing w:after="120"/>
                                <w:jc w:val="center"/>
                                <w:rPr>
                                  <w:rFonts w:ascii="Palatino" w:eastAsia="Times New Roman" w:hAnsi="Palatino" w:cs="Arial"/>
                                  <w:color w:val="000000"/>
                                  <w:sz w:val="20"/>
                                  <w:szCs w:val="20"/>
                                </w:rPr>
                              </w:pPr>
                              <w:r w:rsidRPr="00F45C81">
                                <w:rPr>
                                  <w:rFonts w:ascii="Palatino" w:eastAsia="Times New Roman" w:hAnsi="Palatino" w:cs="Arial"/>
                                  <w:b/>
                                  <w:color w:val="000000"/>
                                  <w:sz w:val="32"/>
                                  <w:szCs w:val="32"/>
                                  <w:shd w:val="clear" w:color="auto" w:fill="FFFFFF"/>
                                </w:rPr>
                                <w:t>The New Year</w:t>
                              </w:r>
                            </w:p>
                            <w:p w14:paraId="26CA3A3C" w14:textId="77777777" w:rsidR="001B61C9" w:rsidRPr="00F427AC" w:rsidRDefault="001B61C9" w:rsidP="001B61C9">
                              <w:pPr>
                                <w:pBdr>
                                  <w:top w:val="single" w:sz="4" w:space="1" w:color="auto"/>
                                  <w:left w:val="single" w:sz="4" w:space="4" w:color="auto"/>
                                  <w:bottom w:val="single" w:sz="4" w:space="1" w:color="auto"/>
                                  <w:right w:val="single" w:sz="4" w:space="4" w:color="auto"/>
                                </w:pBdr>
                                <w:spacing w:after="120"/>
                                <w:rPr>
                                  <w:rFonts w:ascii="Palatino" w:eastAsia="Times New Roman" w:hAnsi="Palatino" w:cs="Times New Roman"/>
                                  <w:sz w:val="20"/>
                                  <w:szCs w:val="20"/>
                                </w:rPr>
                              </w:pPr>
                              <w:r w:rsidRPr="00F45C81">
                                <w:rPr>
                                  <w:rFonts w:ascii="Palatino" w:eastAsia="Times New Roman" w:hAnsi="Palatino" w:cs="Arial"/>
                                  <w:color w:val="000000"/>
                                  <w:sz w:val="20"/>
                                  <w:szCs w:val="20"/>
                                  <w:shd w:val="clear" w:color="auto" w:fill="FFFFFF"/>
                                </w:rPr>
                                <w:t>Get ready now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Put your hands to the plow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Remember your Christian vow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Welcome the changes planned</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And give a helping hand</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We start a new path together</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No matter what the weather</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God is with us still</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Let's serve under His will</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 xml:space="preserve">Love, </w:t>
                              </w:r>
                              <w:r w:rsidRPr="00F45C81">
                                <w:rPr>
                                  <w:rFonts w:ascii="Palatino" w:eastAsia="Times New Roman" w:hAnsi="Palatino" w:cs="Arial"/>
                                  <w:i/>
                                  <w:color w:val="000000"/>
                                  <w:sz w:val="20"/>
                                  <w:szCs w:val="20"/>
                                  <w:shd w:val="clear" w:color="auto" w:fill="FFFFFF"/>
                                </w:rPr>
                                <w:t>Alma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214FD6" id="Group 35" o:spid="_x0000_s1041" style="position:absolute;left:0;text-align:left;margin-left:22.8pt;margin-top:16.35pt;width:427.35pt;height:189pt;z-index:251697152" coordsize="5427134,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">
                <v:shape id="Text Box 23" o:spid="_x0000_s1042" type="#_x0000_t202" style="position:absolute;width:1905000;height:2400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396177E1" w14:textId="77777777" w:rsidR="00DE6FE9" w:rsidRPr="00A42A51" w:rsidRDefault="00DE6FE9" w:rsidP="00DE6FE9">
                        <w:pPr>
                          <w:pBdr>
                            <w:top w:val="single" w:sz="4" w:space="1" w:color="auto"/>
                            <w:left w:val="single" w:sz="4" w:space="4" w:color="auto"/>
                            <w:bottom w:val="single" w:sz="4" w:space="1" w:color="auto"/>
                            <w:right w:val="single" w:sz="4" w:space="4" w:color="auto"/>
                          </w:pBdr>
                          <w:spacing w:after="120"/>
                          <w:jc w:val="center"/>
                          <w:rPr>
                            <w:rFonts w:ascii="Palatino" w:hAnsi="Palatino"/>
                            <w:b/>
                            <w:sz w:val="32"/>
                            <w:szCs w:val="32"/>
                          </w:rPr>
                        </w:pPr>
                        <w:r w:rsidRPr="00A42A51">
                          <w:rPr>
                            <w:rFonts w:ascii="Palatino" w:hAnsi="Palatino"/>
                            <w:b/>
                            <w:sz w:val="32"/>
                            <w:szCs w:val="32"/>
                          </w:rPr>
                          <w:t>Advent</w:t>
                        </w:r>
                      </w:p>
                      <w:p w14:paraId="6B40B8A5"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The air is glowing with Christmas lights</w:t>
                        </w:r>
                      </w:p>
                      <w:p w14:paraId="2CF87DD7"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Christmas carols and other delights</w:t>
                        </w:r>
                      </w:p>
                      <w:p w14:paraId="54006A29"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Although my light is very small</w:t>
                        </w:r>
                      </w:p>
                      <w:p w14:paraId="2EF5848E"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That doesn’t stop me at all</w:t>
                        </w:r>
                      </w:p>
                      <w:p w14:paraId="1BEB1760"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sz w:val="20"/>
                            <w:szCs w:val="20"/>
                          </w:rPr>
                        </w:pPr>
                        <w:r w:rsidRPr="00A42A51">
                          <w:rPr>
                            <w:rFonts w:ascii="Palatino" w:hAnsi="Palatino"/>
                            <w:sz w:val="20"/>
                            <w:szCs w:val="20"/>
                          </w:rPr>
                          <w:t>As I welcome the coming of the Divine</w:t>
                        </w:r>
                      </w:p>
                      <w:p w14:paraId="24EC84E9" w14:textId="77777777" w:rsidR="00DE6FE9" w:rsidRPr="00A42A51" w:rsidRDefault="00DE6FE9" w:rsidP="00DE6FE9">
                        <w:pPr>
                          <w:pBdr>
                            <w:top w:val="single" w:sz="4" w:space="1" w:color="auto"/>
                            <w:left w:val="single" w:sz="4" w:space="4" w:color="auto"/>
                            <w:bottom w:val="single" w:sz="4" w:space="1" w:color="auto"/>
                            <w:right w:val="single" w:sz="4" w:space="4" w:color="auto"/>
                          </w:pBdr>
                          <w:spacing w:after="120"/>
                          <w:rPr>
                            <w:rFonts w:ascii="Palatino" w:hAnsi="Palatino"/>
                            <w:sz w:val="20"/>
                            <w:szCs w:val="20"/>
                          </w:rPr>
                        </w:pPr>
                        <w:r w:rsidRPr="00A42A51">
                          <w:rPr>
                            <w:rFonts w:ascii="Palatino" w:hAnsi="Palatino"/>
                            <w:sz w:val="20"/>
                            <w:szCs w:val="20"/>
                          </w:rPr>
                          <w:t>I’m going to let it shine.</w:t>
                        </w:r>
                      </w:p>
                      <w:p w14:paraId="20B3999E" w14:textId="77777777" w:rsidR="00DE6FE9" w:rsidRPr="00A42A51" w:rsidRDefault="00DE6FE9" w:rsidP="00DE6FE9">
                        <w:pPr>
                          <w:pBdr>
                            <w:top w:val="single" w:sz="4" w:space="1" w:color="auto"/>
                            <w:left w:val="single" w:sz="4" w:space="4" w:color="auto"/>
                            <w:bottom w:val="single" w:sz="4" w:space="1" w:color="auto"/>
                            <w:right w:val="single" w:sz="4" w:space="4" w:color="auto"/>
                          </w:pBdr>
                          <w:rPr>
                            <w:rFonts w:ascii="Palatino" w:hAnsi="Palatino"/>
                            <w:i/>
                            <w:sz w:val="20"/>
                            <w:szCs w:val="20"/>
                          </w:rPr>
                        </w:pPr>
                        <w:r w:rsidRPr="00A42A51">
                          <w:rPr>
                            <w:rFonts w:ascii="Palatino" w:hAnsi="Palatino"/>
                            <w:sz w:val="20"/>
                            <w:szCs w:val="20"/>
                          </w:rPr>
                          <w:t xml:space="preserve">Love, </w:t>
                        </w:r>
                        <w:r w:rsidRPr="00A42A51">
                          <w:rPr>
                            <w:rFonts w:ascii="Palatino" w:hAnsi="Palatino"/>
                            <w:i/>
                            <w:sz w:val="20"/>
                            <w:szCs w:val="20"/>
                          </w:rPr>
                          <w:t>Alma</w:t>
                        </w:r>
                      </w:p>
                    </w:txbxContent>
                  </v:textbox>
                </v:shape>
                <v:shape id="Text Box 24" o:spid="_x0000_s1043" type="#_x0000_t202" style="position:absolute;left:3522134;width:1905000;height:2400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2DB2288B" w14:textId="77777777" w:rsidR="001B61C9" w:rsidRDefault="001B61C9" w:rsidP="001B61C9">
                        <w:pPr>
                          <w:pBdr>
                            <w:top w:val="single" w:sz="4" w:space="1" w:color="auto"/>
                            <w:left w:val="single" w:sz="4" w:space="4" w:color="auto"/>
                            <w:bottom w:val="single" w:sz="4" w:space="1" w:color="auto"/>
                            <w:right w:val="single" w:sz="4" w:space="4" w:color="auto"/>
                          </w:pBdr>
                          <w:spacing w:after="120"/>
                          <w:jc w:val="center"/>
                          <w:rPr>
                            <w:rFonts w:ascii="Palatino" w:eastAsia="Times New Roman" w:hAnsi="Palatino" w:cs="Arial"/>
                            <w:color w:val="000000"/>
                            <w:sz w:val="20"/>
                            <w:szCs w:val="20"/>
                          </w:rPr>
                        </w:pPr>
                        <w:r w:rsidRPr="00F45C81">
                          <w:rPr>
                            <w:rFonts w:ascii="Palatino" w:eastAsia="Times New Roman" w:hAnsi="Palatino" w:cs="Arial"/>
                            <w:b/>
                            <w:color w:val="000000"/>
                            <w:sz w:val="32"/>
                            <w:szCs w:val="32"/>
                            <w:shd w:val="clear" w:color="auto" w:fill="FFFFFF"/>
                          </w:rPr>
                          <w:t>The New Year</w:t>
                        </w:r>
                      </w:p>
                      <w:p w14:paraId="26CA3A3C" w14:textId="77777777" w:rsidR="001B61C9" w:rsidRPr="00F427AC" w:rsidRDefault="001B61C9" w:rsidP="001B61C9">
                        <w:pPr>
                          <w:pBdr>
                            <w:top w:val="single" w:sz="4" w:space="1" w:color="auto"/>
                            <w:left w:val="single" w:sz="4" w:space="4" w:color="auto"/>
                            <w:bottom w:val="single" w:sz="4" w:space="1" w:color="auto"/>
                            <w:right w:val="single" w:sz="4" w:space="4" w:color="auto"/>
                          </w:pBdr>
                          <w:spacing w:after="120"/>
                          <w:rPr>
                            <w:rFonts w:ascii="Palatino" w:eastAsia="Times New Roman" w:hAnsi="Palatino" w:cs="Times New Roman"/>
                            <w:sz w:val="20"/>
                            <w:szCs w:val="20"/>
                          </w:rPr>
                        </w:pPr>
                        <w:r w:rsidRPr="00F45C81">
                          <w:rPr>
                            <w:rFonts w:ascii="Palatino" w:eastAsia="Times New Roman" w:hAnsi="Palatino" w:cs="Arial"/>
                            <w:color w:val="000000"/>
                            <w:sz w:val="20"/>
                            <w:szCs w:val="20"/>
                            <w:shd w:val="clear" w:color="auto" w:fill="FFFFFF"/>
                          </w:rPr>
                          <w:t>Get ready now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Put your hands to the plow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Remember your Christian vow</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Welcome the changes planned</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And give a helping hand</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We start a new path together</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No matter what the weather</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God is with us still</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Let's serve under His will</w:t>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rPr>
                          <w:br/>
                        </w:r>
                        <w:r w:rsidRPr="00F45C81">
                          <w:rPr>
                            <w:rFonts w:ascii="Palatino" w:eastAsia="Times New Roman" w:hAnsi="Palatino" w:cs="Arial"/>
                            <w:color w:val="000000"/>
                            <w:sz w:val="20"/>
                            <w:szCs w:val="20"/>
                            <w:shd w:val="clear" w:color="auto" w:fill="FFFFFF"/>
                          </w:rPr>
                          <w:t xml:space="preserve">Love, </w:t>
                        </w:r>
                        <w:r w:rsidRPr="00F45C81">
                          <w:rPr>
                            <w:rFonts w:ascii="Palatino" w:eastAsia="Times New Roman" w:hAnsi="Palatino" w:cs="Arial"/>
                            <w:i/>
                            <w:color w:val="000000"/>
                            <w:sz w:val="20"/>
                            <w:szCs w:val="20"/>
                            <w:shd w:val="clear" w:color="auto" w:fill="FFFFFF"/>
                          </w:rPr>
                          <w:t>Alma</w:t>
                        </w:r>
                      </w:p>
                    </w:txbxContent>
                  </v:textbox>
                </v:shape>
                <w10:wrap type="square"/>
              </v:group>
            </w:pict>
          </mc:Fallback>
        </mc:AlternateContent>
      </w:r>
    </w:p>
    <w:p w14:paraId="277B1F03" w14:textId="797B0F66" w:rsidR="00DE6FE9" w:rsidRDefault="00DE6FE9" w:rsidP="00273D4B">
      <w:pPr>
        <w:spacing w:after="120"/>
        <w:jc w:val="right"/>
        <w:rPr>
          <w:rFonts w:ascii="Palatino" w:hAnsi="Palatino" w:cs="Times New Roman"/>
          <w:sz w:val="20"/>
          <w:szCs w:val="20"/>
        </w:rPr>
        <w:sectPr w:rsidR="00DE6FE9" w:rsidSect="00DE6FE9">
          <w:type w:val="continuous"/>
          <w:pgSz w:w="12240" w:h="15840"/>
          <w:pgMar w:top="1440" w:right="1440" w:bottom="1440" w:left="1440" w:header="720" w:footer="432" w:gutter="0"/>
          <w:cols w:space="720"/>
          <w:titlePg/>
          <w:docGrid w:linePitch="360"/>
        </w:sectPr>
      </w:pPr>
    </w:p>
    <w:p w14:paraId="7DF27CC8" w14:textId="6D6602F9" w:rsidR="00DE6FE9" w:rsidRDefault="00DE6FE9" w:rsidP="00273D4B">
      <w:pPr>
        <w:rPr>
          <w:rFonts w:ascii="Palatino" w:hAnsi="Palatino" w:cs="Times New Roman"/>
          <w:sz w:val="20"/>
          <w:szCs w:val="20"/>
        </w:rPr>
        <w:sectPr w:rsidR="00DE6FE9" w:rsidSect="005D671F">
          <w:type w:val="continuous"/>
          <w:pgSz w:w="12240" w:h="15840"/>
          <w:pgMar w:top="1440" w:right="1440" w:bottom="1440" w:left="1440" w:header="720" w:footer="432" w:gutter="0"/>
          <w:cols w:num="3" w:space="720"/>
          <w:titlePg/>
          <w:docGrid w:linePitch="360"/>
        </w:sectPr>
      </w:pPr>
    </w:p>
    <w:p w14:paraId="6A1BB5C7" w14:textId="79280A52" w:rsidR="001A0DA8" w:rsidRDefault="001A0DA8" w:rsidP="00273D4B">
      <w:pPr>
        <w:rPr>
          <w:rFonts w:ascii="Palatino" w:hAnsi="Palatino" w:cs="Times New Roman"/>
          <w:sz w:val="20"/>
          <w:szCs w:val="20"/>
        </w:rPr>
        <w:sectPr w:rsidR="001A0DA8" w:rsidSect="005D671F">
          <w:type w:val="continuous"/>
          <w:pgSz w:w="12240" w:h="15840"/>
          <w:pgMar w:top="1440" w:right="1440" w:bottom="1440" w:left="1440" w:header="720" w:footer="432" w:gutter="0"/>
          <w:cols w:num="3" w:space="720"/>
          <w:titlePg/>
          <w:docGrid w:linePitch="360"/>
        </w:sectPr>
      </w:pPr>
    </w:p>
    <w:p w14:paraId="2AEC9D74" w14:textId="77777777" w:rsidR="004967F4" w:rsidRDefault="004967F4" w:rsidP="00DF7711">
      <w:pPr>
        <w:spacing w:after="120"/>
        <w:jc w:val="center"/>
        <w:rPr>
          <w:rFonts w:ascii="Palatino" w:hAnsi="Palatino"/>
          <w:b/>
          <w:sz w:val="32"/>
          <w:szCs w:val="32"/>
        </w:rPr>
      </w:pPr>
    </w:p>
    <w:p w14:paraId="7780C7CA" w14:textId="77777777" w:rsidR="00DF7711" w:rsidRPr="00AF76AD" w:rsidRDefault="2CE9B070" w:rsidP="2CE9B070">
      <w:pPr>
        <w:spacing w:after="120"/>
        <w:jc w:val="center"/>
        <w:rPr>
          <w:rFonts w:ascii="Palatino" w:hAnsi="Palatino"/>
          <w:b/>
          <w:bCs/>
          <w:sz w:val="32"/>
          <w:szCs w:val="32"/>
        </w:rPr>
      </w:pPr>
      <w:r w:rsidRPr="2CE9B070">
        <w:rPr>
          <w:rFonts w:ascii="Palatino" w:hAnsi="Palatino"/>
          <w:b/>
          <w:bCs/>
          <w:sz w:val="32"/>
          <w:szCs w:val="32"/>
        </w:rPr>
        <w:t>Ransomed Hearts</w:t>
      </w:r>
    </w:p>
    <w:p w14:paraId="227D948F" w14:textId="77777777" w:rsidR="00DF7711" w:rsidRPr="00AF76AD" w:rsidRDefault="2CE9B070" w:rsidP="2CE9B070">
      <w:pPr>
        <w:spacing w:after="120"/>
        <w:rPr>
          <w:rFonts w:ascii="Palatino" w:hAnsi="Palatino"/>
          <w:sz w:val="20"/>
          <w:szCs w:val="20"/>
        </w:rPr>
      </w:pPr>
      <w:r w:rsidRPr="2CE9B070">
        <w:rPr>
          <w:rFonts w:ascii="Palatino" w:hAnsi="Palatino"/>
          <w:sz w:val="20"/>
          <w:szCs w:val="20"/>
        </w:rPr>
        <w:t xml:space="preserve">I often sing when I’m home alone.  Sometimes the cats join in, but mostly they ignore my warbling.  Most of the time the songs in my head are ones I heard in church that week or in the grocery store.  Today found myself walking around the house singing one I’ve heard recently in both places, thanks to the ways that secular and sacred collide in this Christmas season.   “O come, O come Emmanuel, and ransom captive Israel”.  A word caught my attention and the wheels started turning: </w:t>
      </w:r>
      <w:r w:rsidRPr="2CE9B070">
        <w:rPr>
          <w:rFonts w:ascii="Palatino" w:hAnsi="Palatino"/>
          <w:i/>
          <w:iCs/>
          <w:sz w:val="20"/>
          <w:szCs w:val="20"/>
        </w:rPr>
        <w:t>ransom…ransom</w:t>
      </w:r>
      <w:r w:rsidRPr="2CE9B070">
        <w:rPr>
          <w:rFonts w:ascii="Palatino" w:hAnsi="Palatino"/>
          <w:sz w:val="20"/>
          <w:szCs w:val="20"/>
        </w:rPr>
        <w:t xml:space="preserve">.  </w:t>
      </w:r>
    </w:p>
    <w:p w14:paraId="46B8F54F" w14:textId="77777777" w:rsidR="00DF7711" w:rsidRPr="00AF76AD" w:rsidRDefault="00DF7711" w:rsidP="2CE9B070">
      <w:pPr>
        <w:spacing w:after="120"/>
        <w:jc w:val="center"/>
        <w:rPr>
          <w:rFonts w:asciiTheme="majorHAnsi" w:hAnsiTheme="majorHAnsi"/>
          <w:sz w:val="20"/>
          <w:szCs w:val="20"/>
        </w:rPr>
      </w:pPr>
      <w:r w:rsidRPr="00AF76AD">
        <w:rPr>
          <w:rFonts w:ascii="Palatino" w:hAnsi="Palatino"/>
          <w:sz w:val="20"/>
          <w:szCs w:val="20"/>
        </w:rPr>
        <w:t>According to Webster:</w:t>
      </w:r>
      <w:r>
        <w:rPr>
          <w:rFonts w:ascii="Palatino" w:hAnsi="Palatino"/>
          <w:sz w:val="20"/>
          <w:szCs w:val="20"/>
        </w:rPr>
        <w:t xml:space="preserve"> </w:t>
      </w:r>
      <w:r w:rsidRPr="2CE9B070">
        <w:rPr>
          <w:rFonts w:asciiTheme="majorHAnsi" w:hAnsiTheme="majorHAnsi"/>
          <w:sz w:val="20"/>
          <w:szCs w:val="20"/>
        </w:rPr>
        <w:t>ran·som (</w:t>
      </w:r>
      <w:r w:rsidRPr="2CE9B070">
        <w:rPr>
          <w:rFonts w:asciiTheme="majorHAnsi" w:eastAsia="Calibri" w:hAnsiTheme="majorHAnsi" w:cs="Calibri"/>
          <w:sz w:val="20"/>
          <w:szCs w:val="20"/>
        </w:rPr>
        <w:t>ˈ</w:t>
      </w:r>
      <w:r w:rsidRPr="2CE9B070">
        <w:rPr>
          <w:rFonts w:asciiTheme="majorHAnsi" w:hAnsiTheme="majorHAnsi"/>
          <w:sz w:val="20"/>
          <w:szCs w:val="20"/>
        </w:rPr>
        <w:t>ransəm), to release (a prisoner) after receiving payment. synonyms:</w:t>
      </w:r>
      <w:r w:rsidRPr="00AF76AD">
        <w:rPr>
          <w:rFonts w:asciiTheme="majorHAnsi" w:hAnsiTheme="majorHAnsi"/>
          <w:sz w:val="20"/>
          <w:szCs w:val="20"/>
        </w:rPr>
        <w:tab/>
      </w:r>
      <w:r w:rsidRPr="2CE9B070">
        <w:rPr>
          <w:rFonts w:asciiTheme="majorHAnsi" w:hAnsiTheme="majorHAnsi"/>
          <w:sz w:val="20"/>
          <w:szCs w:val="20"/>
        </w:rPr>
        <w:t>release, free, deliver, liberate, rescue; see redeem</w:t>
      </w:r>
    </w:p>
    <w:p w14:paraId="40A7BCDA" w14:textId="77777777" w:rsidR="00DF7711" w:rsidRPr="00AF76AD" w:rsidRDefault="2CE9B070" w:rsidP="2CE9B070">
      <w:pPr>
        <w:spacing w:after="120"/>
        <w:rPr>
          <w:rFonts w:ascii="Palatino" w:hAnsi="Palatino"/>
          <w:sz w:val="20"/>
          <w:szCs w:val="20"/>
        </w:rPr>
      </w:pPr>
      <w:r w:rsidRPr="2CE9B070">
        <w:rPr>
          <w:rFonts w:ascii="Palatino" w:hAnsi="Palatino"/>
          <w:sz w:val="20"/>
          <w:szCs w:val="20"/>
        </w:rPr>
        <w:t xml:space="preserve">When we hear the word </w:t>
      </w:r>
      <w:r w:rsidRPr="2CE9B070">
        <w:rPr>
          <w:rFonts w:ascii="Palatino" w:hAnsi="Palatino"/>
          <w:i/>
          <w:iCs/>
          <w:sz w:val="20"/>
          <w:szCs w:val="20"/>
        </w:rPr>
        <w:t>ransom</w:t>
      </w:r>
      <w:r w:rsidRPr="2CE9B070">
        <w:rPr>
          <w:rFonts w:ascii="Palatino" w:hAnsi="Palatino"/>
          <w:sz w:val="20"/>
          <w:szCs w:val="20"/>
        </w:rPr>
        <w:t xml:space="preserve"> we might think of kidnapping victims: children stolen from their wealthy parents by evil people, demanding money in exchange for their lives. But we, as Christians have a very different sense of ransoming. Our captivity as human beings manifests in the so many different ways we choose to separate ourselves from each other and from God.  God's saving compassion for you and me is the good news of God’s amazing grace and love in the Incarnation. </w:t>
      </w:r>
    </w:p>
    <w:p w14:paraId="7E04D946" w14:textId="77777777" w:rsidR="00DF7711" w:rsidRPr="00AF76AD" w:rsidRDefault="2CE9B070" w:rsidP="2CE9B070">
      <w:pPr>
        <w:spacing w:after="120"/>
        <w:rPr>
          <w:rFonts w:ascii="Palatino" w:hAnsi="Palatino"/>
          <w:sz w:val="20"/>
          <w:szCs w:val="20"/>
        </w:rPr>
      </w:pPr>
      <w:r w:rsidRPr="2CE9B070">
        <w:rPr>
          <w:rFonts w:ascii="Palatino" w:hAnsi="Palatino"/>
          <w:sz w:val="20"/>
          <w:szCs w:val="20"/>
        </w:rPr>
        <w:t xml:space="preserve">This incarnation, Emmanuel, </w:t>
      </w:r>
      <w:r w:rsidRPr="2CE9B070">
        <w:rPr>
          <w:rFonts w:ascii="Palatino" w:hAnsi="Palatino"/>
          <w:i/>
          <w:iCs/>
          <w:sz w:val="20"/>
          <w:szCs w:val="20"/>
        </w:rPr>
        <w:t>God with us</w:t>
      </w:r>
      <w:r w:rsidRPr="2CE9B070">
        <w:rPr>
          <w:rFonts w:ascii="Palatino" w:hAnsi="Palatino"/>
          <w:sz w:val="20"/>
          <w:szCs w:val="20"/>
        </w:rPr>
        <w:t>, is Love beyond all measure. It is God’s desire for relationship, manifested so strongly and so deeply that God became human, born of a woman, to breathe the very same air we breathe, and walk the very same Earth we walk, to know our pain and our joy.  When I think of this I am overcome with such wonder and gratitude for this gift of freedom offered to me in Christ’s life and in his sacrifice at the very human hands he came to offer everlasting life.</w:t>
      </w:r>
    </w:p>
    <w:p w14:paraId="1B1049B8" w14:textId="77777777" w:rsidR="00DF7711" w:rsidRPr="00AF76AD" w:rsidRDefault="2CE9B070" w:rsidP="2CE9B070">
      <w:pPr>
        <w:spacing w:after="120"/>
        <w:rPr>
          <w:rFonts w:ascii="Palatino" w:hAnsi="Palatino"/>
          <w:sz w:val="20"/>
          <w:szCs w:val="20"/>
        </w:rPr>
      </w:pPr>
      <w:r w:rsidRPr="2CE9B070">
        <w:rPr>
          <w:rFonts w:ascii="Palatino" w:hAnsi="Palatino"/>
          <w:sz w:val="20"/>
          <w:szCs w:val="20"/>
        </w:rPr>
        <w:t xml:space="preserve">So, as we move from Advent to Christmas and forward, what are we to do with our </w:t>
      </w:r>
      <w:r w:rsidRPr="2CE9B070">
        <w:rPr>
          <w:rFonts w:ascii="Palatino" w:hAnsi="Palatino"/>
          <w:i/>
          <w:iCs/>
          <w:sz w:val="20"/>
          <w:szCs w:val="20"/>
        </w:rPr>
        <w:t>ransomed, released, delivered, liberated, rescued and redeemed</w:t>
      </w:r>
      <w:r w:rsidRPr="2CE9B070">
        <w:rPr>
          <w:rFonts w:ascii="Palatino" w:hAnsi="Palatino"/>
          <w:sz w:val="20"/>
          <w:szCs w:val="20"/>
        </w:rPr>
        <w:t xml:space="preserve"> selves? How do we live into this precious gift offered so freely from the One who loves us so very much?  May this be our challenge and our joy in the days to come.   Rejoice, Emmanuel has come to thee…</w:t>
      </w:r>
    </w:p>
    <w:p w14:paraId="5AE8D1E9"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How silently,</w:t>
      </w:r>
    </w:p>
    <w:p w14:paraId="30C9CF15"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how silently</w:t>
      </w:r>
    </w:p>
    <w:p w14:paraId="491A20A3"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the wondrous gift is given.</w:t>
      </w:r>
    </w:p>
    <w:p w14:paraId="0A62D60C" w14:textId="77777777" w:rsidR="00DF7711" w:rsidRPr="00AA3E73" w:rsidRDefault="00DF7711" w:rsidP="00DF7711">
      <w:pPr>
        <w:jc w:val="center"/>
        <w:rPr>
          <w:rFonts w:asciiTheme="majorHAnsi" w:hAnsiTheme="majorHAnsi"/>
          <w:i/>
          <w:sz w:val="20"/>
          <w:szCs w:val="20"/>
        </w:rPr>
      </w:pPr>
    </w:p>
    <w:p w14:paraId="0CBA531E"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I would be silent now,</w:t>
      </w:r>
    </w:p>
    <w:p w14:paraId="631367AF"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Lord,</w:t>
      </w:r>
    </w:p>
    <w:p w14:paraId="7A7D90D8"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and expectant . . .</w:t>
      </w:r>
    </w:p>
    <w:p w14:paraId="3E2A9A5E"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that I may receive</w:t>
      </w:r>
    </w:p>
    <w:p w14:paraId="0370D135"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the gift I need</w:t>
      </w:r>
    </w:p>
    <w:p w14:paraId="1A16958E"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so I may become</w:t>
      </w:r>
    </w:p>
    <w:p w14:paraId="6F741E02" w14:textId="77777777" w:rsidR="00DF7711" w:rsidRPr="00AA3E73" w:rsidRDefault="2CE9B070" w:rsidP="2CE9B070">
      <w:pPr>
        <w:jc w:val="center"/>
        <w:rPr>
          <w:rFonts w:asciiTheme="majorHAnsi" w:hAnsiTheme="majorHAnsi"/>
          <w:i/>
          <w:iCs/>
          <w:sz w:val="20"/>
          <w:szCs w:val="20"/>
        </w:rPr>
      </w:pPr>
      <w:r w:rsidRPr="2CE9B070">
        <w:rPr>
          <w:rFonts w:asciiTheme="majorHAnsi" w:hAnsiTheme="majorHAnsi"/>
          <w:i/>
          <w:iCs/>
          <w:sz w:val="20"/>
          <w:szCs w:val="20"/>
        </w:rPr>
        <w:t>the gift others need.</w:t>
      </w:r>
    </w:p>
    <w:p w14:paraId="54B0201F" w14:textId="77777777" w:rsidR="00DF7711" w:rsidRPr="00AA3E73" w:rsidRDefault="00DF7711" w:rsidP="00DF7711">
      <w:pPr>
        <w:jc w:val="center"/>
        <w:rPr>
          <w:rFonts w:asciiTheme="majorHAnsi" w:hAnsiTheme="majorHAnsi"/>
          <w:sz w:val="20"/>
          <w:szCs w:val="20"/>
        </w:rPr>
      </w:pPr>
    </w:p>
    <w:p w14:paraId="03CD2699" w14:textId="77777777" w:rsidR="00DF7711" w:rsidRDefault="2CE9B070" w:rsidP="2CE9B070">
      <w:pPr>
        <w:jc w:val="center"/>
        <w:rPr>
          <w:rFonts w:asciiTheme="majorHAnsi" w:hAnsiTheme="majorHAnsi"/>
          <w:i/>
          <w:iCs/>
          <w:sz w:val="20"/>
          <w:szCs w:val="20"/>
        </w:rPr>
      </w:pPr>
      <w:r w:rsidRPr="2CE9B070">
        <w:rPr>
          <w:rFonts w:asciiTheme="majorHAnsi" w:hAnsiTheme="majorHAnsi"/>
          <w:sz w:val="20"/>
          <w:szCs w:val="20"/>
        </w:rPr>
        <w:t xml:space="preserve">Ted Loder, </w:t>
      </w:r>
      <w:r w:rsidRPr="2CE9B070">
        <w:rPr>
          <w:rFonts w:asciiTheme="majorHAnsi" w:hAnsiTheme="majorHAnsi"/>
          <w:i/>
          <w:iCs/>
          <w:sz w:val="20"/>
          <w:szCs w:val="20"/>
        </w:rPr>
        <w:t>I am Silent. . . and Expectant</w:t>
      </w:r>
    </w:p>
    <w:p w14:paraId="7D2EE2BA" w14:textId="415ED99A" w:rsidR="00523366" w:rsidRDefault="2CE9B070" w:rsidP="2CE9B070">
      <w:pPr>
        <w:jc w:val="right"/>
        <w:rPr>
          <w:rFonts w:ascii="Palatino" w:hAnsi="Palatino"/>
          <w:sz w:val="20"/>
          <w:szCs w:val="20"/>
        </w:rPr>
      </w:pPr>
      <w:r w:rsidRPr="2CE9B070">
        <w:rPr>
          <w:rFonts w:ascii="Palatino" w:hAnsi="Palatino"/>
          <w:i/>
          <w:iCs/>
          <w:sz w:val="20"/>
          <w:szCs w:val="20"/>
        </w:rPr>
        <w:t xml:space="preserve">Sandi Albom, </w:t>
      </w:r>
      <w:r w:rsidRPr="2CE9B070">
        <w:rPr>
          <w:rFonts w:ascii="Palatino" w:hAnsi="Palatino"/>
          <w:sz w:val="20"/>
          <w:szCs w:val="20"/>
        </w:rPr>
        <w:t>Curate</w:t>
      </w:r>
    </w:p>
    <w:p w14:paraId="35B86C88" w14:textId="7BA90F11" w:rsidR="00E3236F" w:rsidRDefault="00E3236F" w:rsidP="004967F4">
      <w:pPr>
        <w:jc w:val="right"/>
        <w:rPr>
          <w:rFonts w:ascii="Palatino" w:hAnsi="Palatino"/>
          <w:sz w:val="20"/>
          <w:szCs w:val="20"/>
        </w:rPr>
      </w:pPr>
    </w:p>
    <w:p w14:paraId="1BBF4BD1" w14:textId="0CB7E5D6" w:rsidR="00E3236F" w:rsidRDefault="00E3236F" w:rsidP="00DE6FE9">
      <w:pPr>
        <w:rPr>
          <w:rFonts w:ascii="Palatino" w:hAnsi="Palatino"/>
          <w:b/>
          <w:sz w:val="32"/>
          <w:szCs w:val="32"/>
        </w:rPr>
      </w:pPr>
    </w:p>
    <w:p w14:paraId="14CC4321" w14:textId="05F8F09B" w:rsidR="00E3236F" w:rsidRDefault="00A96A7D" w:rsidP="00E3236F">
      <w:pPr>
        <w:jc w:val="center"/>
        <w:rPr>
          <w:rFonts w:ascii="Palatino" w:hAnsi="Palatino"/>
          <w:b/>
          <w:sz w:val="32"/>
          <w:szCs w:val="32"/>
        </w:rPr>
      </w:pPr>
      <w:r>
        <w:rPr>
          <w:rFonts w:ascii="Palatino" w:hAnsi="Palatino"/>
          <w:b/>
          <w:noProof/>
          <w:sz w:val="32"/>
          <w:szCs w:val="32"/>
        </w:rPr>
        <mc:AlternateContent>
          <mc:Choice Requires="wps">
            <w:drawing>
              <wp:anchor distT="0" distB="0" distL="114300" distR="114300" simplePos="0" relativeHeight="251694080" behindDoc="0" locked="0" layoutInCell="1" allowOverlap="1" wp14:anchorId="799D898F" wp14:editId="23162933">
                <wp:simplePos x="0" y="0"/>
                <wp:positionH relativeFrom="column">
                  <wp:posOffset>11430</wp:posOffset>
                </wp:positionH>
                <wp:positionV relativeFrom="paragraph">
                  <wp:posOffset>295910</wp:posOffset>
                </wp:positionV>
                <wp:extent cx="6693535" cy="19411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693535" cy="1941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0F909F" w14:textId="77777777" w:rsidR="001B61C9" w:rsidRPr="00E55D55" w:rsidRDefault="001B61C9" w:rsidP="001B61C9">
                            <w:pPr>
                              <w:jc w:val="center"/>
                              <w:rPr>
                                <w:rFonts w:ascii="Palatino" w:hAnsi="Palatino"/>
                                <w:b/>
                                <w:sz w:val="32"/>
                                <w:szCs w:val="32"/>
                              </w:rPr>
                            </w:pPr>
                            <w:r w:rsidRPr="00E55D55">
                              <w:rPr>
                                <w:rFonts w:ascii="Palatino" w:hAnsi="Palatino"/>
                                <w:b/>
                                <w:sz w:val="32"/>
                                <w:szCs w:val="32"/>
                              </w:rPr>
                              <w:t>Saintly News</w:t>
                            </w:r>
                          </w:p>
                          <w:p w14:paraId="652C0B89" w14:textId="77777777" w:rsidR="001B61C9" w:rsidRPr="00E55D55" w:rsidRDefault="001B61C9" w:rsidP="001B61C9">
                            <w:pPr>
                              <w:rPr>
                                <w:rFonts w:ascii="Palatino" w:hAnsi="Palatino"/>
                                <w:b/>
                                <w:i/>
                              </w:rPr>
                            </w:pPr>
                            <w:r w:rsidRPr="00E55D55">
                              <w:rPr>
                                <w:rFonts w:ascii="Palatino" w:hAnsi="Palatino"/>
                                <w:b/>
                                <w:i/>
                              </w:rPr>
                              <w:t>Congratulations to…</w:t>
                            </w:r>
                          </w:p>
                          <w:p w14:paraId="65C376A3" w14:textId="77777777" w:rsidR="001B61C9" w:rsidRPr="00E55D55" w:rsidRDefault="001B61C9" w:rsidP="001B61C9">
                            <w:pPr>
                              <w:rPr>
                                <w:rFonts w:ascii="Palatino" w:hAnsi="Palatino"/>
                                <w:b/>
                                <w:i/>
                                <w:sz w:val="20"/>
                                <w:szCs w:val="20"/>
                              </w:rPr>
                            </w:pPr>
                          </w:p>
                          <w:p w14:paraId="16AB2C53" w14:textId="77777777" w:rsidR="001B61C9" w:rsidRPr="00E55D55" w:rsidRDefault="001B61C9" w:rsidP="001B61C9">
                            <w:pPr>
                              <w:pStyle w:val="ListParagraph"/>
                              <w:numPr>
                                <w:ilvl w:val="0"/>
                                <w:numId w:val="1"/>
                              </w:numPr>
                              <w:rPr>
                                <w:rFonts w:ascii="Palatino" w:hAnsi="Palatino"/>
                                <w:sz w:val="20"/>
                                <w:szCs w:val="20"/>
                              </w:rPr>
                            </w:pPr>
                            <w:r w:rsidRPr="00E55D55">
                              <w:rPr>
                                <w:rFonts w:ascii="Palatino" w:hAnsi="Palatino"/>
                                <w:sz w:val="20"/>
                                <w:szCs w:val="20"/>
                              </w:rPr>
                              <w:t>Jay Hale for being honored at the Harris Center and for receiving the Laurie Bryan Partnership Award.</w:t>
                            </w:r>
                          </w:p>
                          <w:p w14:paraId="3FD02F37" w14:textId="77777777" w:rsidR="001B61C9" w:rsidRPr="00E55D55" w:rsidRDefault="001B61C9" w:rsidP="001B61C9">
                            <w:pPr>
                              <w:rPr>
                                <w:rFonts w:ascii="Palatino" w:hAnsi="Palatino"/>
                                <w:b/>
                                <w:i/>
                                <w:sz w:val="20"/>
                                <w:szCs w:val="20"/>
                              </w:rPr>
                            </w:pPr>
                          </w:p>
                          <w:p w14:paraId="30B01A43" w14:textId="77777777" w:rsidR="001B61C9" w:rsidRPr="00E55D55" w:rsidRDefault="001B61C9" w:rsidP="001B61C9">
                            <w:pPr>
                              <w:jc w:val="center"/>
                              <w:rPr>
                                <w:rFonts w:ascii="Palatino" w:hAnsi="Palatino"/>
                                <w:i/>
                                <w:sz w:val="20"/>
                                <w:szCs w:val="20"/>
                              </w:rPr>
                            </w:pPr>
                            <w:r w:rsidRPr="00E55D55">
                              <w:rPr>
                                <w:rFonts w:ascii="Palatino" w:hAnsi="Palatino"/>
                                <w:i/>
                                <w:sz w:val="20"/>
                                <w:szCs w:val="20"/>
                              </w:rPr>
                              <w:t xml:space="preserve">If you would like to share a “special” news item or a happy occasion with the Parish, please email Gloria Schultz at </w:t>
                            </w:r>
                            <w:hyperlink r:id="rId24" w:history="1">
                              <w:r w:rsidRPr="00E55D55">
                                <w:rPr>
                                  <w:rStyle w:val="Hyperlink"/>
                                  <w:rFonts w:ascii="Palatino" w:hAnsi="Palatino"/>
                                  <w:i/>
                                  <w:sz w:val="20"/>
                                  <w:szCs w:val="20"/>
                                </w:rPr>
                                <w:t>glojoemointheglen@gmail.com</w:t>
                              </w:r>
                            </w:hyperlink>
                            <w:r w:rsidRPr="00E55D55">
                              <w:rPr>
                                <w:rFonts w:ascii="Palatino" w:hAnsi="Palatino"/>
                                <w:i/>
                                <w:sz w:val="20"/>
                                <w:szCs w:val="20"/>
                              </w:rPr>
                              <w:t xml:space="preserve"> or call 924-9489.</w:t>
                            </w:r>
                          </w:p>
                          <w:p w14:paraId="147EF3C3" w14:textId="77777777" w:rsidR="001B61C9" w:rsidRDefault="001B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898F" id="Text Box 27" o:spid="_x0000_s1044" type="#_x0000_t202" style="position:absolute;left:0;text-align:left;margin-left:.9pt;margin-top:23.3pt;width:527.05pt;height:15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" filled="f" stroked="f">
                <v:textbox>
                  <w:txbxContent>
                    <w:p w14:paraId="790F909F" w14:textId="77777777" w:rsidR="001B61C9" w:rsidRPr="00E55D55" w:rsidRDefault="001B61C9" w:rsidP="001B61C9">
                      <w:pPr>
                        <w:jc w:val="center"/>
                        <w:rPr>
                          <w:rFonts w:ascii="Palatino" w:hAnsi="Palatino"/>
                          <w:b/>
                          <w:sz w:val="32"/>
                          <w:szCs w:val="32"/>
                        </w:rPr>
                      </w:pPr>
                      <w:r w:rsidRPr="00E55D55">
                        <w:rPr>
                          <w:rFonts w:ascii="Palatino" w:hAnsi="Palatino"/>
                          <w:b/>
                          <w:sz w:val="32"/>
                          <w:szCs w:val="32"/>
                        </w:rPr>
                        <w:t>Saintly News</w:t>
                      </w:r>
                    </w:p>
                    <w:p w14:paraId="652C0B89" w14:textId="77777777" w:rsidR="001B61C9" w:rsidRPr="00E55D55" w:rsidRDefault="001B61C9" w:rsidP="001B61C9">
                      <w:pPr>
                        <w:rPr>
                          <w:rFonts w:ascii="Palatino" w:hAnsi="Palatino"/>
                          <w:b/>
                          <w:i/>
                        </w:rPr>
                      </w:pPr>
                      <w:r w:rsidRPr="00E55D55">
                        <w:rPr>
                          <w:rFonts w:ascii="Palatino" w:hAnsi="Palatino"/>
                          <w:b/>
                          <w:i/>
                        </w:rPr>
                        <w:t>Congratulations to…</w:t>
                      </w:r>
                    </w:p>
                    <w:p w14:paraId="65C376A3" w14:textId="77777777" w:rsidR="001B61C9" w:rsidRPr="00E55D55" w:rsidRDefault="001B61C9" w:rsidP="001B61C9">
                      <w:pPr>
                        <w:rPr>
                          <w:rFonts w:ascii="Palatino" w:hAnsi="Palatino"/>
                          <w:b/>
                          <w:i/>
                          <w:sz w:val="20"/>
                          <w:szCs w:val="20"/>
                        </w:rPr>
                      </w:pPr>
                    </w:p>
                    <w:p w14:paraId="16AB2C53" w14:textId="77777777" w:rsidR="001B61C9" w:rsidRPr="00E55D55" w:rsidRDefault="001B61C9" w:rsidP="001B61C9">
                      <w:pPr>
                        <w:pStyle w:val="ListParagraph"/>
                        <w:numPr>
                          <w:ilvl w:val="0"/>
                          <w:numId w:val="1"/>
                        </w:numPr>
                        <w:rPr>
                          <w:rFonts w:ascii="Palatino" w:hAnsi="Palatino"/>
                          <w:sz w:val="20"/>
                          <w:szCs w:val="20"/>
                        </w:rPr>
                      </w:pPr>
                      <w:r w:rsidRPr="00E55D55">
                        <w:rPr>
                          <w:rFonts w:ascii="Palatino" w:hAnsi="Palatino"/>
                          <w:sz w:val="20"/>
                          <w:szCs w:val="20"/>
                        </w:rPr>
                        <w:t>Jay Hale for being honored at the Harris Center and for receiving the Laurie Bryan Partnership Award.</w:t>
                      </w:r>
                    </w:p>
                    <w:p w14:paraId="3FD02F37" w14:textId="77777777" w:rsidR="001B61C9" w:rsidRPr="00E55D55" w:rsidRDefault="001B61C9" w:rsidP="001B61C9">
                      <w:pPr>
                        <w:rPr>
                          <w:rFonts w:ascii="Palatino" w:hAnsi="Palatino"/>
                          <w:b/>
                          <w:i/>
                          <w:sz w:val="20"/>
                          <w:szCs w:val="20"/>
                        </w:rPr>
                      </w:pPr>
                    </w:p>
                    <w:p w14:paraId="30B01A43" w14:textId="77777777" w:rsidR="001B61C9" w:rsidRPr="00E55D55" w:rsidRDefault="001B61C9" w:rsidP="001B61C9">
                      <w:pPr>
                        <w:jc w:val="center"/>
                        <w:rPr>
                          <w:rFonts w:ascii="Palatino" w:hAnsi="Palatino"/>
                          <w:i/>
                          <w:sz w:val="20"/>
                          <w:szCs w:val="20"/>
                        </w:rPr>
                      </w:pPr>
                      <w:r w:rsidRPr="00E55D55">
                        <w:rPr>
                          <w:rFonts w:ascii="Palatino" w:hAnsi="Palatino"/>
                          <w:i/>
                          <w:sz w:val="20"/>
                          <w:szCs w:val="20"/>
                        </w:rPr>
                        <w:t xml:space="preserve">If you would like to share a “special” news item or a happy occasion with the Parish, please email Gloria Schultz at </w:t>
                      </w:r>
                      <w:hyperlink r:id="rId25" w:history="1">
                        <w:r w:rsidRPr="00E55D55">
                          <w:rPr>
                            <w:rStyle w:val="Hyperlink"/>
                            <w:rFonts w:ascii="Palatino" w:hAnsi="Palatino"/>
                            <w:i/>
                            <w:sz w:val="20"/>
                            <w:szCs w:val="20"/>
                          </w:rPr>
                          <w:t>glojoemointheglen@gmail.com</w:t>
                        </w:r>
                      </w:hyperlink>
                      <w:r w:rsidRPr="00E55D55">
                        <w:rPr>
                          <w:rFonts w:ascii="Palatino" w:hAnsi="Palatino"/>
                          <w:i/>
                          <w:sz w:val="20"/>
                          <w:szCs w:val="20"/>
                        </w:rPr>
                        <w:t xml:space="preserve"> or call 924-9489.</w:t>
                      </w:r>
                    </w:p>
                    <w:p w14:paraId="147EF3C3" w14:textId="77777777" w:rsidR="001B61C9" w:rsidRDefault="001B61C9"/>
                  </w:txbxContent>
                </v:textbox>
                <w10:wrap type="square"/>
              </v:shape>
            </w:pict>
          </mc:Fallback>
        </mc:AlternateContent>
      </w:r>
    </w:p>
    <w:p w14:paraId="0B247376" w14:textId="0DDC50EA" w:rsidR="002F2104" w:rsidRDefault="002F2104" w:rsidP="002F2104">
      <w:pPr>
        <w:rPr>
          <w:rFonts w:ascii="Palatino" w:hAnsi="Palatino"/>
          <w:b/>
          <w:sz w:val="28"/>
          <w:szCs w:val="28"/>
        </w:rPr>
      </w:pPr>
    </w:p>
    <w:p w14:paraId="106E2B85" w14:textId="62253447" w:rsidR="002F2104" w:rsidRPr="004967F4" w:rsidRDefault="002F2104" w:rsidP="002F2104">
      <w:pPr>
        <w:rPr>
          <w:rFonts w:ascii="Palatino" w:hAnsi="Palatino"/>
          <w:sz w:val="20"/>
          <w:szCs w:val="20"/>
        </w:rPr>
        <w:sectPr w:rsidR="002F2104" w:rsidRPr="004967F4" w:rsidSect="004967F4">
          <w:headerReference w:type="even" r:id="rId26"/>
          <w:headerReference w:type="default" r:id="rId27"/>
          <w:footerReference w:type="first" r:id="rId28"/>
          <w:pgSz w:w="12240" w:h="15840"/>
          <w:pgMar w:top="864" w:right="864" w:bottom="864" w:left="864" w:header="720" w:footer="432" w:gutter="0"/>
          <w:cols w:space="720"/>
          <w:titlePg/>
          <w:docGrid w:linePitch="360"/>
        </w:sectPr>
      </w:pPr>
    </w:p>
    <w:p w14:paraId="6D126FF7" w14:textId="0DCA9CAA" w:rsidR="006B1DA8" w:rsidRPr="006E34B4" w:rsidRDefault="0043332B" w:rsidP="2CE9B070">
      <w:pPr>
        <w:pStyle w:val="Heading1"/>
        <w:tabs>
          <w:tab w:val="center" w:pos="4680"/>
        </w:tabs>
        <w:spacing w:after="120"/>
        <w:jc w:val="center"/>
        <w:rPr>
          <w:rFonts w:ascii="Palatino" w:hAnsi="Palatino"/>
          <w:color w:val="000000" w:themeColor="text1"/>
          <w:sz w:val="20"/>
          <w:szCs w:val="20"/>
        </w:rPr>
      </w:pPr>
      <w:r w:rsidRPr="006E34B4">
        <w:rPr>
          <w:rFonts w:ascii="Palatino" w:hAnsi="Palatino"/>
          <w:noProof/>
          <w:color w:val="000000" w:themeColor="text1"/>
        </w:rPr>
        <mc:AlternateContent>
          <mc:Choice Requires="wps">
            <w:drawing>
              <wp:anchor distT="0" distB="0" distL="114300" distR="114300" simplePos="0" relativeHeight="251687936" behindDoc="0" locked="0" layoutInCell="1" allowOverlap="1" wp14:anchorId="1FB4BBD5" wp14:editId="24375488">
                <wp:simplePos x="0" y="0"/>
                <wp:positionH relativeFrom="column">
                  <wp:posOffset>-217805</wp:posOffset>
                </wp:positionH>
                <wp:positionV relativeFrom="paragraph">
                  <wp:posOffset>2540</wp:posOffset>
                </wp:positionV>
                <wp:extent cx="6478905" cy="37744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647890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6EC3A0" w14:textId="77777777" w:rsidR="0043332B" w:rsidRPr="00D833DC" w:rsidRDefault="0043332B" w:rsidP="0043332B">
                            <w:pPr>
                              <w:pStyle w:val="Heading1"/>
                              <w:tabs>
                                <w:tab w:val="center" w:pos="4680"/>
                              </w:tabs>
                              <w:spacing w:before="120" w:after="120"/>
                              <w:jc w:val="center"/>
                              <w:rPr>
                                <w:rFonts w:ascii="Palatino" w:hAnsi="Palatino"/>
                                <w:color w:val="000000"/>
                              </w:rPr>
                            </w:pPr>
                            <w:r w:rsidRPr="00D833DC">
                              <w:rPr>
                                <w:rFonts w:ascii="Palatino" w:hAnsi="Palatino"/>
                                <w:color w:val="000000"/>
                              </w:rPr>
                              <w:t>Prayer Ministry at All Saints</w:t>
                            </w:r>
                          </w:p>
                          <w:p w14:paraId="7D53B3F4" w14:textId="77777777" w:rsidR="0043332B" w:rsidRPr="00D833DC" w:rsidRDefault="0043332B" w:rsidP="0043332B">
                            <w:pPr>
                              <w:spacing w:after="120"/>
                              <w:jc w:val="center"/>
                              <w:rPr>
                                <w:rFonts w:ascii="Calibri" w:hAnsi="Calibri"/>
                                <w:color w:val="000000"/>
                                <w:sz w:val="20"/>
                                <w:szCs w:val="20"/>
                              </w:rPr>
                            </w:pPr>
                            <w:r w:rsidRPr="00D833DC">
                              <w:rPr>
                                <w:rFonts w:ascii="Calibri" w:hAnsi="Calibri"/>
                                <w:color w:val="000000"/>
                                <w:sz w:val="20"/>
                                <w:szCs w:val="20"/>
                              </w:rPr>
                              <w:t>“For where two or three have gathered together in My name, I am there in their midst." Matthew 18:20</w:t>
                            </w:r>
                          </w:p>
                          <w:p w14:paraId="0F2B87E3" w14:textId="77777777"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There are some changes in the prayer ministry coming in January 2018. One’s prayer life is so personal, people often feel insecure about sharing it. We hope this new format will encourage people to grow in their personal prayer life and grow our corporate time of prayer as a community of believers at All Saints’. Our Wednesday morning group will be moving to a weekly meeting on Tuesdays at 5 PM in the Old Parish Hall.  We have a new format, spending 20 minutes with scripture and a devotional reading from </w:t>
                            </w:r>
                            <w:r w:rsidRPr="00D833DC">
                              <w:rPr>
                                <w:rFonts w:ascii="Palatino" w:hAnsi="Palatino"/>
                                <w:i/>
                                <w:color w:val="000000"/>
                                <w:sz w:val="20"/>
                                <w:szCs w:val="20"/>
                              </w:rPr>
                              <w:t>We Make the Road by Walking</w:t>
                            </w:r>
                            <w:r w:rsidRPr="00D833DC">
                              <w:rPr>
                                <w:rFonts w:ascii="Palatino" w:hAnsi="Palatino"/>
                                <w:color w:val="000000"/>
                                <w:sz w:val="20"/>
                                <w:szCs w:val="20"/>
                              </w:rPr>
                              <w:t xml:space="preserve"> by Brian McLaren. The remaining time will be spent reviewing the prayer requests from the parish and praying other requests that might be brought forward during our meeting. </w:t>
                            </w:r>
                          </w:p>
                          <w:p w14:paraId="1408C6D7" w14:textId="5872A6FD"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We understand it is difficult to make a weekly commitment, but hope to draw people who want </w:t>
                            </w:r>
                            <w:r w:rsidR="00B42D4A" w:rsidRPr="00D833DC">
                              <w:rPr>
                                <w:rFonts w:ascii="Palatino" w:hAnsi="Palatino"/>
                                <w:color w:val="000000"/>
                                <w:sz w:val="20"/>
                                <w:szCs w:val="20"/>
                              </w:rPr>
                              <w:t>to expand</w:t>
                            </w:r>
                            <w:r w:rsidRPr="00D833DC">
                              <w:rPr>
                                <w:rFonts w:ascii="Palatino" w:hAnsi="Palatino"/>
                                <w:color w:val="000000"/>
                                <w:sz w:val="20"/>
                                <w:szCs w:val="20"/>
                              </w:rPr>
                              <w:t xml:space="preserve"> their prayer life and serve our parish in this vital way. We want the parish to know that everyone is invited to join us any Tuesday afternoon. We hope people who attend the community meal could join us before they go to Reynolds Hall. All prayer requests that come to us are held in confidence. Those who have been part of this group have found this ministry to be a significant time in their faith walk.</w:t>
                            </w:r>
                          </w:p>
                          <w:p w14:paraId="2FC0E280" w14:textId="77777777"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Our Sunday morning healing prayer team is looking to expand its ranks, as we want to offer this confidential time of prayer during the Eucharist every Sunday at 10 AM. We need to always have two people present to offer prayers on someone’s behalf. If someone is drawn to pray for others but is not sure how to go about this, we invite you to stand with us and be present. We will be offering some time of orienting to this role in the New Year. </w:t>
                            </w:r>
                          </w:p>
                          <w:p w14:paraId="15BE0B6A" w14:textId="77777777" w:rsidR="0043332B" w:rsidRDefault="0043332B" w:rsidP="0043332B">
                            <w:pPr>
                              <w:spacing w:after="120"/>
                              <w:rPr>
                                <w:rFonts w:ascii="Palatino" w:hAnsi="Palatino"/>
                                <w:color w:val="000000"/>
                                <w:sz w:val="20"/>
                                <w:szCs w:val="20"/>
                              </w:rPr>
                            </w:pPr>
                            <w:r w:rsidRPr="00D833DC">
                              <w:rPr>
                                <w:rFonts w:ascii="Palatino" w:hAnsi="Palatino"/>
                                <w:color w:val="000000"/>
                                <w:sz w:val="20"/>
                                <w:szCs w:val="20"/>
                              </w:rPr>
                              <w:t>Please contact me</w:t>
                            </w:r>
                            <w:r>
                              <w:rPr>
                                <w:rFonts w:ascii="Palatino" w:hAnsi="Palatino"/>
                                <w:color w:val="000000"/>
                                <w:sz w:val="20"/>
                                <w:szCs w:val="20"/>
                              </w:rPr>
                              <w:t xml:space="preserve"> </w:t>
                            </w:r>
                            <w:r w:rsidRPr="00D833DC">
                              <w:rPr>
                                <w:rFonts w:ascii="Palatino" w:hAnsi="Palatino"/>
                                <w:color w:val="000000"/>
                                <w:sz w:val="20"/>
                                <w:szCs w:val="20"/>
                              </w:rPr>
                              <w:t xml:space="preserve">with any questions at </w:t>
                            </w:r>
                            <w:hyperlink r:id="rId29" w:history="1">
                              <w:r w:rsidRPr="00D833DC">
                                <w:rPr>
                                  <w:rStyle w:val="Hyperlink"/>
                                  <w:rFonts w:ascii="Palatino" w:hAnsi="Palatino"/>
                                  <w:color w:val="000000"/>
                                  <w:sz w:val="20"/>
                                  <w:szCs w:val="20"/>
                                </w:rPr>
                                <w:t>nina.pollock@gmail.com</w:t>
                              </w:r>
                            </w:hyperlink>
                            <w:r w:rsidRPr="00D833DC">
                              <w:rPr>
                                <w:rFonts w:ascii="Palatino" w:hAnsi="Palatino"/>
                                <w:color w:val="000000"/>
                                <w:sz w:val="20"/>
                                <w:szCs w:val="20"/>
                              </w:rPr>
                              <w:t xml:space="preserve"> or 525-3612.</w:t>
                            </w:r>
                          </w:p>
                          <w:p w14:paraId="36C89CDA" w14:textId="127DE9D1" w:rsidR="0043332B" w:rsidRPr="0043332B" w:rsidRDefault="0043332B" w:rsidP="0043332B">
                            <w:pPr>
                              <w:spacing w:after="120"/>
                              <w:ind w:left="720" w:hanging="720"/>
                              <w:jc w:val="right"/>
                              <w:rPr>
                                <w:rFonts w:ascii="Palatino" w:hAnsi="Palatino"/>
                                <w:color w:val="000000"/>
                                <w:sz w:val="20"/>
                                <w:szCs w:val="20"/>
                              </w:rPr>
                            </w:pPr>
                            <w:r>
                              <w:rPr>
                                <w:rFonts w:ascii="Palatino" w:hAnsi="Palatino"/>
                                <w:i/>
                                <w:color w:val="000000"/>
                                <w:sz w:val="20"/>
                                <w:szCs w:val="20"/>
                              </w:rPr>
                              <w:t xml:space="preserve">Nina Pollock, </w:t>
                            </w:r>
                            <w:r>
                              <w:rPr>
                                <w:rFonts w:ascii="Palatino" w:hAnsi="Palatino"/>
                                <w:color w:val="000000"/>
                                <w:sz w:val="20"/>
                                <w:szCs w:val="20"/>
                              </w:rPr>
                              <w:t>for the Prayer Ministry</w:t>
                            </w:r>
                          </w:p>
                          <w:p w14:paraId="21F0D83B" w14:textId="77777777" w:rsidR="0043332B" w:rsidRDefault="00433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BBD5" id="Text Box 6" o:spid="_x0000_s1045" type="#_x0000_t202" style="position:absolute;left:0;text-align:left;margin-left:-17.15pt;margin-top:.2pt;width:510.15pt;height:29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" filled="f" stroked="f">
                <v:textbox>
                  <w:txbxContent>
                    <w:p w14:paraId="5D6EC3A0" w14:textId="77777777" w:rsidR="0043332B" w:rsidRPr="00D833DC" w:rsidRDefault="0043332B" w:rsidP="0043332B">
                      <w:pPr>
                        <w:pStyle w:val="Heading1"/>
                        <w:tabs>
                          <w:tab w:val="center" w:pos="4680"/>
                        </w:tabs>
                        <w:spacing w:before="120" w:after="120"/>
                        <w:jc w:val="center"/>
                        <w:rPr>
                          <w:rFonts w:ascii="Palatino" w:hAnsi="Palatino"/>
                          <w:color w:val="000000"/>
                        </w:rPr>
                      </w:pPr>
                      <w:r w:rsidRPr="00D833DC">
                        <w:rPr>
                          <w:rFonts w:ascii="Palatino" w:hAnsi="Palatino"/>
                          <w:color w:val="000000"/>
                        </w:rPr>
                        <w:t>Prayer Ministry at All Saints</w:t>
                      </w:r>
                    </w:p>
                    <w:p w14:paraId="7D53B3F4" w14:textId="77777777" w:rsidR="0043332B" w:rsidRPr="00D833DC" w:rsidRDefault="0043332B" w:rsidP="0043332B">
                      <w:pPr>
                        <w:spacing w:after="120"/>
                        <w:jc w:val="center"/>
                        <w:rPr>
                          <w:rFonts w:ascii="Calibri" w:hAnsi="Calibri"/>
                          <w:color w:val="000000"/>
                          <w:sz w:val="20"/>
                          <w:szCs w:val="20"/>
                        </w:rPr>
                      </w:pPr>
                      <w:r w:rsidRPr="00D833DC">
                        <w:rPr>
                          <w:rFonts w:ascii="Calibri" w:hAnsi="Calibri"/>
                          <w:color w:val="000000"/>
                          <w:sz w:val="20"/>
                          <w:szCs w:val="20"/>
                        </w:rPr>
                        <w:t>“For where two or three have gathered together in My name, I am there in their midst." Matthew 18:20</w:t>
                      </w:r>
                    </w:p>
                    <w:p w14:paraId="0F2B87E3" w14:textId="77777777"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There are some changes in the prayer ministry coming in January 2018. One’s prayer life is so personal, people often feel insecure about sharing it. We hope this new format will encourage people to grow in their personal prayer life and grow our corporate time of prayer as a community of believers at All Saints’. Our Wednesday morning group will be moving to a weekly meeting on Tuesdays at 5 PM in the Old Parish Hall.  We have a new format, spending 20 minutes with scripture and a devotional reading from </w:t>
                      </w:r>
                      <w:r w:rsidRPr="00D833DC">
                        <w:rPr>
                          <w:rFonts w:ascii="Palatino" w:hAnsi="Palatino"/>
                          <w:i/>
                          <w:color w:val="000000"/>
                          <w:sz w:val="20"/>
                          <w:szCs w:val="20"/>
                        </w:rPr>
                        <w:t>We Make the Road by Walking</w:t>
                      </w:r>
                      <w:r w:rsidRPr="00D833DC">
                        <w:rPr>
                          <w:rFonts w:ascii="Palatino" w:hAnsi="Palatino"/>
                          <w:color w:val="000000"/>
                          <w:sz w:val="20"/>
                          <w:szCs w:val="20"/>
                        </w:rPr>
                        <w:t xml:space="preserve"> by Brian McLaren. The remaining time will be spent reviewing the prayer requests from the parish and praying other requests that might be brought forward during our meeting. </w:t>
                      </w:r>
                    </w:p>
                    <w:p w14:paraId="1408C6D7" w14:textId="5872A6FD"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We understand it is difficult to make a weekly commitment, but hope to draw people who want </w:t>
                      </w:r>
                      <w:r w:rsidR="00B42D4A" w:rsidRPr="00D833DC">
                        <w:rPr>
                          <w:rFonts w:ascii="Palatino" w:hAnsi="Palatino"/>
                          <w:color w:val="000000"/>
                          <w:sz w:val="20"/>
                          <w:szCs w:val="20"/>
                        </w:rPr>
                        <w:t>to expand</w:t>
                      </w:r>
                      <w:r w:rsidRPr="00D833DC">
                        <w:rPr>
                          <w:rFonts w:ascii="Palatino" w:hAnsi="Palatino"/>
                          <w:color w:val="000000"/>
                          <w:sz w:val="20"/>
                          <w:szCs w:val="20"/>
                        </w:rPr>
                        <w:t xml:space="preserve"> their prayer life and serve our parish in this vital way. We want the parish to know that everyone is invited to join us any Tuesday afternoon. We hope people who attend the community meal could join us before they go to Reynolds Hall. All prayer requests that come to us are held in confidence. Those who have been part of this group have found this ministry to be a significant time in their faith walk.</w:t>
                      </w:r>
                    </w:p>
                    <w:p w14:paraId="2FC0E280" w14:textId="77777777" w:rsidR="0043332B" w:rsidRPr="00D833DC" w:rsidRDefault="0043332B" w:rsidP="0043332B">
                      <w:pPr>
                        <w:spacing w:after="120"/>
                        <w:rPr>
                          <w:rFonts w:ascii="Palatino" w:hAnsi="Palatino"/>
                          <w:color w:val="000000"/>
                          <w:sz w:val="20"/>
                          <w:szCs w:val="20"/>
                        </w:rPr>
                      </w:pPr>
                      <w:r w:rsidRPr="00D833DC">
                        <w:rPr>
                          <w:rFonts w:ascii="Palatino" w:hAnsi="Palatino"/>
                          <w:color w:val="000000"/>
                          <w:sz w:val="20"/>
                          <w:szCs w:val="20"/>
                        </w:rPr>
                        <w:t xml:space="preserve">Our Sunday morning healing prayer team is looking to expand its ranks, as we want to offer this confidential time of prayer during the Eucharist every Sunday at 10 AM. We need to always have two people present to offer prayers on someone’s behalf. If someone is drawn to pray for others but is not sure how to go about this, we invite you to stand with us and be present. We will be offering some time of orienting to this role in the New Year. </w:t>
                      </w:r>
                    </w:p>
                    <w:p w14:paraId="15BE0B6A" w14:textId="77777777" w:rsidR="0043332B" w:rsidRDefault="0043332B" w:rsidP="0043332B">
                      <w:pPr>
                        <w:spacing w:after="120"/>
                        <w:rPr>
                          <w:rFonts w:ascii="Palatino" w:hAnsi="Palatino"/>
                          <w:color w:val="000000"/>
                          <w:sz w:val="20"/>
                          <w:szCs w:val="20"/>
                        </w:rPr>
                      </w:pPr>
                      <w:r w:rsidRPr="00D833DC">
                        <w:rPr>
                          <w:rFonts w:ascii="Palatino" w:hAnsi="Palatino"/>
                          <w:color w:val="000000"/>
                          <w:sz w:val="20"/>
                          <w:szCs w:val="20"/>
                        </w:rPr>
                        <w:t>Please contact me</w:t>
                      </w:r>
                      <w:r>
                        <w:rPr>
                          <w:rFonts w:ascii="Palatino" w:hAnsi="Palatino"/>
                          <w:color w:val="000000"/>
                          <w:sz w:val="20"/>
                          <w:szCs w:val="20"/>
                        </w:rPr>
                        <w:t xml:space="preserve"> </w:t>
                      </w:r>
                      <w:r w:rsidRPr="00D833DC">
                        <w:rPr>
                          <w:rFonts w:ascii="Palatino" w:hAnsi="Palatino"/>
                          <w:color w:val="000000"/>
                          <w:sz w:val="20"/>
                          <w:szCs w:val="20"/>
                        </w:rPr>
                        <w:t xml:space="preserve">with any questions at </w:t>
                      </w:r>
                      <w:hyperlink r:id="rId30" w:history="1">
                        <w:r w:rsidRPr="00D833DC">
                          <w:rPr>
                            <w:rStyle w:val="Hyperlink"/>
                            <w:rFonts w:ascii="Palatino" w:hAnsi="Palatino"/>
                            <w:color w:val="000000"/>
                            <w:sz w:val="20"/>
                            <w:szCs w:val="20"/>
                          </w:rPr>
                          <w:t>nina.pollock@gmail.com</w:t>
                        </w:r>
                      </w:hyperlink>
                      <w:r w:rsidRPr="00D833DC">
                        <w:rPr>
                          <w:rFonts w:ascii="Palatino" w:hAnsi="Palatino"/>
                          <w:color w:val="000000"/>
                          <w:sz w:val="20"/>
                          <w:szCs w:val="20"/>
                        </w:rPr>
                        <w:t xml:space="preserve"> or 525-3612.</w:t>
                      </w:r>
                    </w:p>
                    <w:p w14:paraId="36C89CDA" w14:textId="127DE9D1" w:rsidR="0043332B" w:rsidRPr="0043332B" w:rsidRDefault="0043332B" w:rsidP="0043332B">
                      <w:pPr>
                        <w:spacing w:after="120"/>
                        <w:ind w:left="720" w:hanging="720"/>
                        <w:jc w:val="right"/>
                        <w:rPr>
                          <w:rFonts w:ascii="Palatino" w:hAnsi="Palatino"/>
                          <w:color w:val="000000"/>
                          <w:sz w:val="20"/>
                          <w:szCs w:val="20"/>
                        </w:rPr>
                      </w:pPr>
                      <w:r>
                        <w:rPr>
                          <w:rFonts w:ascii="Palatino" w:hAnsi="Palatino"/>
                          <w:i/>
                          <w:color w:val="000000"/>
                          <w:sz w:val="20"/>
                          <w:szCs w:val="20"/>
                        </w:rPr>
                        <w:t xml:space="preserve">Nina Pollock, </w:t>
                      </w:r>
                      <w:r>
                        <w:rPr>
                          <w:rFonts w:ascii="Palatino" w:hAnsi="Palatino"/>
                          <w:color w:val="000000"/>
                          <w:sz w:val="20"/>
                          <w:szCs w:val="20"/>
                        </w:rPr>
                        <w:t>for the Prayer Ministry</w:t>
                      </w:r>
                    </w:p>
                    <w:p w14:paraId="21F0D83B" w14:textId="77777777" w:rsidR="0043332B" w:rsidRDefault="0043332B"/>
                  </w:txbxContent>
                </v:textbox>
                <w10:wrap type="square"/>
              </v:shape>
            </w:pict>
          </mc:Fallback>
        </mc:AlternateContent>
      </w:r>
      <w:r w:rsidR="006B1DA8" w:rsidRPr="006E34B4">
        <w:rPr>
          <w:rFonts w:ascii="Palatino" w:hAnsi="Palatino"/>
          <w:color w:val="000000" w:themeColor="text1"/>
        </w:rPr>
        <w:t>Thank You, All Saints', from the Hungry Students Program</w:t>
      </w:r>
    </w:p>
    <w:p w14:paraId="775E398F" w14:textId="373F266F" w:rsidR="006B1DA8" w:rsidRPr="00CD2CAF" w:rsidRDefault="003C3D52" w:rsidP="2CE9B070">
      <w:pPr>
        <w:pStyle w:val="Messenger"/>
        <w:rPr>
          <w:color w:val="1A1A1A"/>
        </w:rPr>
      </w:pPr>
      <w:r>
        <w:rPr>
          <w:noProof/>
          <w:color w:val="1A1A1A"/>
          <w:szCs w:val="20"/>
        </w:rPr>
        <w:drawing>
          <wp:anchor distT="0" distB="0" distL="114300" distR="114300" simplePos="0" relativeHeight="251688960" behindDoc="0" locked="0" layoutInCell="1" allowOverlap="1" wp14:anchorId="489DF74D" wp14:editId="79B2B86C">
            <wp:simplePos x="0" y="0"/>
            <wp:positionH relativeFrom="column">
              <wp:posOffset>13335</wp:posOffset>
            </wp:positionH>
            <wp:positionV relativeFrom="paragraph">
              <wp:posOffset>45720</wp:posOffset>
            </wp:positionV>
            <wp:extent cx="2593553" cy="2057400"/>
            <wp:effectExtent l="0" t="0" r="0" b="0"/>
            <wp:wrapSquare wrapText="bothSides"/>
            <wp:docPr id="12" name="Picture 12" descr="../Hungry%20Student%20Program%20Packing%20Box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gry%20Student%20Program%20Packing%20Boxes%202.jp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593553"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DA8" w:rsidRPr="2CE9B070">
        <w:rPr>
          <w:color w:val="1A1A1A"/>
        </w:rPr>
        <w:t>It is a season of thankfulness; it is a season of giving and receiving!</w:t>
      </w:r>
      <w:r w:rsidR="00B836A9" w:rsidRPr="2CE9B070">
        <w:rPr>
          <w:color w:val="1A1A1A"/>
        </w:rPr>
        <w:t xml:space="preserve"> With much gratitude from all ten</w:t>
      </w:r>
      <w:r w:rsidR="006B1DA8" w:rsidRPr="2CE9B070">
        <w:rPr>
          <w:color w:val="1A1A1A"/>
        </w:rPr>
        <w:t xml:space="preserve"> school systems you are supporting with your generous snack donations each week, I bring you glad tidings. You have contributed to the joy of so many children and their grateful teachers, school nurses and social workers. You have said you care about their dignity, their ability to concentrate in class, their need to feel confident and given them more than physical nourishment. You have said you can count on us by your willingness to keep the basket overflowing in supplies.</w:t>
      </w:r>
    </w:p>
    <w:p w14:paraId="74D31344" w14:textId="14514ABB" w:rsidR="006B1DA8" w:rsidRPr="00CD2CAF" w:rsidRDefault="2CE9B070" w:rsidP="2CE9B070">
      <w:pPr>
        <w:pStyle w:val="Messenger"/>
        <w:rPr>
          <w:color w:val="1A1A1A"/>
        </w:rPr>
      </w:pPr>
      <w:r w:rsidRPr="2CE9B070">
        <w:rPr>
          <w:color w:val="1A1A1A"/>
        </w:rPr>
        <w:t>We have packed 20 very full boxes of healthy snacks for children around the Conval school district since the beginning of the school year, some schools requiring more assistance than others because of economic disparities. You are giving voice to an identified need invisible to many and creating a beautiful connection, magnifying what All Saints' stands for. I had a school nurse apologize for asking for more snacks. You all gave me the ability to tell her if the need is there and we have the supply then that is a match made in heaven and we are honored to deliver. Most of the need is during school hours but we are also meeting some of the need during after-school programs. As parents, we know how hungry kids are when they come home from school! </w:t>
      </w:r>
    </w:p>
    <w:p w14:paraId="6096FC55" w14:textId="24450FC8" w:rsidR="006B1DA8" w:rsidRPr="00CD2CAF" w:rsidRDefault="2CE9B070" w:rsidP="2CE9B070">
      <w:pPr>
        <w:pStyle w:val="Messenger"/>
        <w:rPr>
          <w:color w:val="1A1A1A"/>
        </w:rPr>
      </w:pPr>
      <w:r w:rsidRPr="2CE9B070">
        <w:rPr>
          <w:color w:val="1A1A1A"/>
        </w:rPr>
        <w:t>All Saints is on their lips of praise and gratitude and you have made a significant impact in many lives. May we continue to answer the need and the call. You are the gift.</w:t>
      </w:r>
    </w:p>
    <w:p w14:paraId="1B5B209F" w14:textId="07419A10" w:rsidR="006B1DA8" w:rsidRPr="00CD2CAF" w:rsidRDefault="2CE9B070" w:rsidP="2CE9B070">
      <w:pPr>
        <w:pStyle w:val="Messenger"/>
        <w:rPr>
          <w:color w:val="1A1A1A"/>
        </w:rPr>
      </w:pPr>
      <w:r w:rsidRPr="2CE9B070">
        <w:rPr>
          <w:color w:val="1A1A1A"/>
        </w:rPr>
        <w:t>Merry Christmas, All Saints’! </w:t>
      </w:r>
    </w:p>
    <w:p w14:paraId="5EE31E8A" w14:textId="77777777" w:rsidR="00C34C4C" w:rsidRDefault="2CE9B070" w:rsidP="2CE9B070">
      <w:pPr>
        <w:pStyle w:val="Messenger"/>
        <w:jc w:val="right"/>
        <w:rPr>
          <w:color w:val="1A1A1A"/>
        </w:rPr>
      </w:pPr>
      <w:r w:rsidRPr="2CE9B070">
        <w:rPr>
          <w:i/>
          <w:iCs/>
          <w:color w:val="1A1A1A"/>
        </w:rPr>
        <w:t>Madelyn Morris</w:t>
      </w:r>
      <w:r w:rsidRPr="2CE9B070">
        <w:rPr>
          <w:color w:val="1A1A1A"/>
        </w:rPr>
        <w:t>, liaison for the Hungry Students Program</w:t>
      </w:r>
    </w:p>
    <w:p w14:paraId="6EB54240" w14:textId="77777777" w:rsidR="008B0747" w:rsidRDefault="008B0747" w:rsidP="00C34C4C">
      <w:pPr>
        <w:pStyle w:val="Messenger"/>
        <w:jc w:val="center"/>
        <w:rPr>
          <w:rFonts w:cs="American Typewriter"/>
          <w:b/>
          <w:color w:val="000000" w:themeColor="text1"/>
          <w:sz w:val="32"/>
          <w:szCs w:val="32"/>
        </w:rPr>
      </w:pPr>
    </w:p>
    <w:p w14:paraId="1BD969E2" w14:textId="4A177C5C" w:rsidR="0066433E" w:rsidRPr="00C34C4C" w:rsidRDefault="2CE9B070" w:rsidP="00C34C4C">
      <w:pPr>
        <w:pStyle w:val="Messenger"/>
        <w:jc w:val="center"/>
        <w:rPr>
          <w:szCs w:val="20"/>
        </w:rPr>
      </w:pPr>
      <w:r w:rsidRPr="2CE9B070">
        <w:rPr>
          <w:rFonts w:cs="American Typewriter"/>
          <w:b/>
          <w:bCs/>
          <w:color w:val="000000" w:themeColor="text1"/>
          <w:sz w:val="32"/>
          <w:szCs w:val="32"/>
        </w:rPr>
        <w:t>Book Note</w:t>
      </w:r>
    </w:p>
    <w:p w14:paraId="7EBFB2FA" w14:textId="77777777" w:rsidR="0066433E" w:rsidRPr="00A11B0F" w:rsidRDefault="2CE9B070" w:rsidP="2CE9B070">
      <w:pPr>
        <w:spacing w:after="120"/>
        <w:rPr>
          <w:rFonts w:ascii="Palatino" w:hAnsi="Palatino" w:cs="American Typewriter"/>
          <w:color w:val="000000" w:themeColor="text1"/>
          <w:sz w:val="20"/>
          <w:szCs w:val="20"/>
        </w:rPr>
      </w:pPr>
      <w:r w:rsidRPr="2CE9B070">
        <w:rPr>
          <w:rFonts w:ascii="Palatino" w:hAnsi="Palatino" w:cs="American Typewriter"/>
          <w:color w:val="000000" w:themeColor="text1"/>
          <w:sz w:val="20"/>
          <w:szCs w:val="20"/>
        </w:rPr>
        <w:t xml:space="preserve">G. K Chesterton (1874-1936) was a literary powerhouse. If nothing else, you are likely to have encountered him in the “Father Brown” detective stories, upon which the PBS series is very loosely based, and also in one hymn in our hymnal: ”O God of earth and altar”, hymn 591. Those two things give a fair idea of the range of interest and style of this impassioned, paradox-prizing, skeptical, devout Christian journalist. </w:t>
      </w:r>
    </w:p>
    <w:p w14:paraId="1B4223A6" w14:textId="77777777" w:rsidR="0066433E" w:rsidRPr="00A11B0F" w:rsidRDefault="2CE9B070" w:rsidP="2CE9B070">
      <w:pPr>
        <w:spacing w:after="120"/>
        <w:rPr>
          <w:rFonts w:ascii="Palatino" w:hAnsi="Palatino" w:cs="American Typewriter"/>
          <w:color w:val="000000" w:themeColor="text1"/>
          <w:sz w:val="20"/>
          <w:szCs w:val="20"/>
        </w:rPr>
      </w:pPr>
      <w:r w:rsidRPr="2CE9B070">
        <w:rPr>
          <w:rFonts w:ascii="Palatino" w:hAnsi="Palatino" w:cs="American Typewriter"/>
          <w:color w:val="000000" w:themeColor="text1"/>
          <w:sz w:val="20"/>
          <w:szCs w:val="20"/>
        </w:rPr>
        <w:t xml:space="preserve">He was, above all, a journalist. He wrote novels, poetry, literary and dramatic criticism, essays, biographies; but he was always, by temperament and habit, a journalist, incapable of accepting anything simply on authority (including the Roman Catholic Church, which he formally joined in 1922). He was determined to make sense of a world that had clearly gone mad. </w:t>
      </w:r>
    </w:p>
    <w:p w14:paraId="36E6606C" w14:textId="3A6D75E9" w:rsidR="001D3DBD" w:rsidRDefault="2CE9B070" w:rsidP="2CE9B070">
      <w:pPr>
        <w:spacing w:after="120"/>
        <w:rPr>
          <w:rFonts w:ascii="Palatino" w:hAnsi="Palatino" w:cs="American Typewriter"/>
          <w:i/>
          <w:iCs/>
          <w:color w:val="000000" w:themeColor="text1"/>
          <w:sz w:val="20"/>
          <w:szCs w:val="20"/>
        </w:rPr>
      </w:pPr>
      <w:r w:rsidRPr="2CE9B070">
        <w:rPr>
          <w:rFonts w:ascii="Palatino" w:hAnsi="Palatino" w:cs="American Typewriter"/>
          <w:color w:val="000000" w:themeColor="text1"/>
          <w:sz w:val="20"/>
          <w:szCs w:val="20"/>
        </w:rPr>
        <w:t xml:space="preserve">I have just finished reading Chesterton’s </w:t>
      </w:r>
      <w:r w:rsidRPr="2CE9B070">
        <w:rPr>
          <w:rFonts w:ascii="Palatino" w:hAnsi="Palatino" w:cs="American Typewriter"/>
          <w:i/>
          <w:iCs/>
          <w:color w:val="000000" w:themeColor="text1"/>
          <w:sz w:val="20"/>
          <w:szCs w:val="20"/>
        </w:rPr>
        <w:t xml:space="preserve">The Ball and the Cross, </w:t>
      </w:r>
      <w:r w:rsidRPr="2CE9B070">
        <w:rPr>
          <w:rFonts w:ascii="Palatino" w:hAnsi="Palatino" w:cs="American Typewriter"/>
          <w:color w:val="000000" w:themeColor="text1"/>
          <w:sz w:val="20"/>
          <w:szCs w:val="20"/>
        </w:rPr>
        <w:t>first published in 1907, a short novel of the attempt of two men, one the publisher of atheist tracts, the other a Scottish Highland Roman Catholic, to have a duel for (and against) the honor of the Blessed Virgin Mary. The forces of order in the modern world take a dim view of this, and thwart them repeatedly, but the two can’t be stopped from having adventures, or from arguing theology. It is both romance and shaggy-dog story, light and comic in tone, but with a resonant burden of concern for ordinary people in peril.</w:t>
      </w:r>
    </w:p>
    <w:p w14:paraId="6442227F" w14:textId="3F0DE1BB" w:rsidR="0066433E" w:rsidRPr="00A11B0F" w:rsidRDefault="2CE9B070" w:rsidP="2CE9B070">
      <w:pPr>
        <w:spacing w:after="120"/>
        <w:rPr>
          <w:rFonts w:ascii="Palatino" w:hAnsi="Palatino" w:cs="American Typewriter"/>
          <w:color w:val="000000" w:themeColor="text1"/>
          <w:sz w:val="20"/>
          <w:szCs w:val="20"/>
        </w:rPr>
      </w:pPr>
      <w:r w:rsidRPr="2CE9B070">
        <w:rPr>
          <w:rFonts w:ascii="Palatino" w:hAnsi="Palatino" w:cs="American Typewriter"/>
          <w:color w:val="000000" w:themeColor="text1"/>
          <w:sz w:val="20"/>
          <w:szCs w:val="20"/>
        </w:rPr>
        <w:t xml:space="preserve">A word of caution: this is a product of its time. Edwardian sensitivities were not ours, their unexamined biases clear to us (as ours will be to those who come after us). I noticed several such instances in this particular book: if you would rather avoid them, then just pick a different book: </w:t>
      </w:r>
      <w:r w:rsidRPr="2CE9B070">
        <w:rPr>
          <w:rFonts w:ascii="Palatino" w:hAnsi="Palatino" w:cs="American Typewriter"/>
          <w:i/>
          <w:iCs/>
          <w:color w:val="000000" w:themeColor="text1"/>
          <w:sz w:val="20"/>
          <w:szCs w:val="20"/>
        </w:rPr>
        <w:t xml:space="preserve">The Man Who Was Thursday, </w:t>
      </w:r>
      <w:r w:rsidRPr="2CE9B070">
        <w:rPr>
          <w:rFonts w:ascii="Palatino" w:hAnsi="Palatino" w:cs="American Typewriter"/>
          <w:color w:val="000000" w:themeColor="text1"/>
          <w:sz w:val="20"/>
          <w:szCs w:val="20"/>
        </w:rPr>
        <w:t xml:space="preserve">for another novel; </w:t>
      </w:r>
      <w:r w:rsidRPr="2CE9B070">
        <w:rPr>
          <w:rFonts w:ascii="Palatino" w:hAnsi="Palatino" w:cs="American Typewriter"/>
          <w:i/>
          <w:iCs/>
          <w:color w:val="000000" w:themeColor="text1"/>
          <w:sz w:val="20"/>
          <w:szCs w:val="20"/>
        </w:rPr>
        <w:t xml:space="preserve">Orthodoxy </w:t>
      </w:r>
      <w:r w:rsidRPr="2CE9B070">
        <w:rPr>
          <w:rFonts w:ascii="Palatino" w:hAnsi="Palatino" w:cs="American Typewriter"/>
          <w:color w:val="000000" w:themeColor="text1"/>
          <w:sz w:val="20"/>
          <w:szCs w:val="20"/>
        </w:rPr>
        <w:t xml:space="preserve">or </w:t>
      </w:r>
      <w:r w:rsidRPr="2CE9B070">
        <w:rPr>
          <w:rFonts w:ascii="Palatino" w:hAnsi="Palatino" w:cs="American Typewriter"/>
          <w:i/>
          <w:iCs/>
          <w:color w:val="000000" w:themeColor="text1"/>
          <w:sz w:val="20"/>
          <w:szCs w:val="20"/>
        </w:rPr>
        <w:t>The Everlasting Man</w:t>
      </w:r>
      <w:r w:rsidRPr="2CE9B070">
        <w:rPr>
          <w:rFonts w:ascii="Palatino" w:hAnsi="Palatino" w:cs="American Typewriter"/>
          <w:color w:val="000000" w:themeColor="text1"/>
          <w:sz w:val="20"/>
          <w:szCs w:val="20"/>
        </w:rPr>
        <w:t xml:space="preserve"> for very readable theology; one of his essays (“Travel”, he claims, “narrows the mind”); and, of course, the real Father Brown stories, beginning with </w:t>
      </w:r>
      <w:r w:rsidRPr="2CE9B070">
        <w:rPr>
          <w:rFonts w:ascii="Palatino" w:hAnsi="Palatino" w:cs="American Typewriter"/>
          <w:i/>
          <w:iCs/>
          <w:color w:val="000000" w:themeColor="text1"/>
          <w:sz w:val="20"/>
          <w:szCs w:val="20"/>
        </w:rPr>
        <w:t>The Innocence of Father Brown</w:t>
      </w:r>
      <w:r w:rsidRPr="2CE9B070">
        <w:rPr>
          <w:rFonts w:ascii="Palatino" w:hAnsi="Palatino" w:cs="American Typewriter"/>
          <w:color w:val="000000" w:themeColor="text1"/>
          <w:sz w:val="20"/>
          <w:szCs w:val="20"/>
        </w:rPr>
        <w:t>, with their elevation of reason and human perceptiveness in the person of an ordinary-appearing Roman Catholic priest from London.</w:t>
      </w:r>
    </w:p>
    <w:p w14:paraId="58325B98" w14:textId="77777777" w:rsidR="0066433E" w:rsidRPr="00A11B0F" w:rsidRDefault="2CE9B070" w:rsidP="2CE9B070">
      <w:pPr>
        <w:spacing w:after="120"/>
        <w:rPr>
          <w:rFonts w:ascii="Palatino" w:hAnsi="Palatino" w:cs="American Typewriter"/>
          <w:color w:val="000000" w:themeColor="text1"/>
          <w:sz w:val="20"/>
          <w:szCs w:val="20"/>
        </w:rPr>
      </w:pPr>
      <w:r w:rsidRPr="2CE9B070">
        <w:rPr>
          <w:rFonts w:ascii="Palatino" w:hAnsi="Palatino" w:cs="American Typewriter"/>
          <w:color w:val="000000" w:themeColor="text1"/>
          <w:sz w:val="20"/>
          <w:szCs w:val="20"/>
        </w:rPr>
        <w:t>All stimulating; most entertaining, even fizzy; but struck though with the passion for justice and community that shines so powerfully in the hymn:</w:t>
      </w:r>
    </w:p>
    <w:p w14:paraId="1EF0C0EB" w14:textId="77777777" w:rsidR="0066433E" w:rsidRPr="0032677D" w:rsidRDefault="0066433E" w:rsidP="2CE9B070">
      <w:pPr>
        <w:rPr>
          <w:rFonts w:cs="American Typewriter"/>
          <w:color w:val="000000" w:themeColor="text1"/>
          <w:sz w:val="20"/>
          <w:szCs w:val="20"/>
        </w:rPr>
      </w:pPr>
      <w:r w:rsidRPr="00A11B0F">
        <w:rPr>
          <w:rFonts w:ascii="Palatino" w:hAnsi="Palatino" w:cs="American Typewriter"/>
          <w:color w:val="000000" w:themeColor="text1"/>
          <w:sz w:val="20"/>
          <w:szCs w:val="20"/>
        </w:rPr>
        <w:tab/>
      </w:r>
      <w:r w:rsidRPr="0032677D">
        <w:rPr>
          <w:rFonts w:cs="American Typewriter"/>
          <w:color w:val="000000" w:themeColor="text1"/>
          <w:sz w:val="20"/>
          <w:szCs w:val="20"/>
        </w:rPr>
        <w:t>From all that terror teaches, from lies of tongue and pen,</w:t>
      </w:r>
    </w:p>
    <w:p w14:paraId="1525C407" w14:textId="4F508A63" w:rsidR="0066433E" w:rsidRPr="0032677D" w:rsidRDefault="0066433E" w:rsidP="2CE9B070">
      <w:pPr>
        <w:rPr>
          <w:rFonts w:cs="American Typewriter"/>
          <w:color w:val="000000" w:themeColor="text1"/>
          <w:sz w:val="20"/>
          <w:szCs w:val="20"/>
        </w:rPr>
      </w:pPr>
      <w:r w:rsidRPr="0032677D">
        <w:rPr>
          <w:rFonts w:cs="American Typewriter"/>
          <w:color w:val="000000" w:themeColor="text1"/>
          <w:sz w:val="20"/>
          <w:szCs w:val="20"/>
        </w:rPr>
        <w:tab/>
        <w:t>From all the easy speeches that comfort cruel men,</w:t>
      </w:r>
    </w:p>
    <w:p w14:paraId="64DDED0C" w14:textId="77777777" w:rsidR="0066433E" w:rsidRPr="0032677D" w:rsidRDefault="0066433E" w:rsidP="2CE9B070">
      <w:pPr>
        <w:rPr>
          <w:rFonts w:cs="American Typewriter"/>
          <w:color w:val="000000" w:themeColor="text1"/>
          <w:sz w:val="20"/>
          <w:szCs w:val="20"/>
        </w:rPr>
      </w:pPr>
      <w:r w:rsidRPr="0032677D">
        <w:rPr>
          <w:rFonts w:cs="American Typewriter"/>
          <w:color w:val="000000" w:themeColor="text1"/>
          <w:sz w:val="20"/>
          <w:szCs w:val="20"/>
        </w:rPr>
        <w:tab/>
        <w:t>From sale and profanation of peril and the sword,</w:t>
      </w:r>
    </w:p>
    <w:p w14:paraId="30DBE184" w14:textId="77777777" w:rsidR="0066433E" w:rsidRPr="0032677D" w:rsidRDefault="0066433E" w:rsidP="2CE9B070">
      <w:pPr>
        <w:rPr>
          <w:rFonts w:cs="American Typewriter"/>
          <w:color w:val="000000" w:themeColor="text1"/>
          <w:sz w:val="20"/>
          <w:szCs w:val="20"/>
        </w:rPr>
      </w:pPr>
      <w:r w:rsidRPr="0032677D">
        <w:rPr>
          <w:rFonts w:cs="American Typewriter"/>
          <w:color w:val="000000" w:themeColor="text1"/>
          <w:sz w:val="20"/>
          <w:szCs w:val="20"/>
        </w:rPr>
        <w:tab/>
        <w:t>From sleep and from damnation, deliver us, good Lord.</w:t>
      </w:r>
    </w:p>
    <w:p w14:paraId="7E675DF7" w14:textId="50487B9A" w:rsidR="0066433E" w:rsidRPr="00A11B0F" w:rsidRDefault="0066433E" w:rsidP="0066433E">
      <w:pPr>
        <w:rPr>
          <w:rFonts w:ascii="Palatino" w:hAnsi="Palatino" w:cs="American Typewriter"/>
          <w:color w:val="000000" w:themeColor="text1"/>
          <w:sz w:val="20"/>
          <w:szCs w:val="20"/>
        </w:rPr>
      </w:pPr>
    </w:p>
    <w:p w14:paraId="5E8CC4D7" w14:textId="5CF88011" w:rsidR="0066433E" w:rsidRDefault="2CE9B070" w:rsidP="2CE9B070">
      <w:pPr>
        <w:spacing w:after="120"/>
        <w:jc w:val="right"/>
        <w:rPr>
          <w:rFonts w:ascii="Palatino" w:hAnsi="Palatino" w:cs="American Typewriter"/>
          <w:i/>
          <w:iCs/>
          <w:color w:val="000000" w:themeColor="text1"/>
          <w:sz w:val="20"/>
          <w:szCs w:val="20"/>
        </w:rPr>
      </w:pPr>
      <w:r w:rsidRPr="2CE9B070">
        <w:rPr>
          <w:rFonts w:ascii="Palatino" w:hAnsi="Palatino" w:cs="American Typewriter"/>
          <w:i/>
          <w:iCs/>
          <w:color w:val="000000" w:themeColor="text1"/>
          <w:sz w:val="20"/>
          <w:szCs w:val="20"/>
        </w:rPr>
        <w:t>Cassius Webb</w:t>
      </w:r>
    </w:p>
    <w:p w14:paraId="25BF08C5" w14:textId="77777777" w:rsidR="00156D04" w:rsidRDefault="00156D04" w:rsidP="0066433E">
      <w:pPr>
        <w:spacing w:after="120"/>
        <w:jc w:val="right"/>
        <w:rPr>
          <w:rFonts w:ascii="Palatino" w:hAnsi="Palatino" w:cs="American Typewriter"/>
          <w:i/>
          <w:color w:val="000000" w:themeColor="text1"/>
          <w:sz w:val="20"/>
          <w:szCs w:val="20"/>
        </w:rPr>
      </w:pPr>
    </w:p>
    <w:p w14:paraId="179C2100" w14:textId="6BFFA604" w:rsidR="00156D04" w:rsidRDefault="00156D04" w:rsidP="0066433E">
      <w:pPr>
        <w:spacing w:after="120"/>
        <w:jc w:val="right"/>
        <w:rPr>
          <w:rFonts w:ascii="Palatino" w:hAnsi="Palatino" w:cs="American Typewriter"/>
          <w:i/>
          <w:color w:val="000000" w:themeColor="text1"/>
          <w:sz w:val="20"/>
          <w:szCs w:val="20"/>
        </w:rPr>
      </w:pPr>
      <w:r>
        <w:rPr>
          <w:rFonts w:ascii="Palatino" w:hAnsi="Palatino" w:cs="Times New Roman"/>
          <w:noProof/>
          <w:sz w:val="20"/>
          <w:szCs w:val="20"/>
        </w:rPr>
        <mc:AlternateContent>
          <mc:Choice Requires="wps">
            <w:drawing>
              <wp:anchor distT="0" distB="0" distL="114300" distR="114300" simplePos="0" relativeHeight="251701248" behindDoc="0" locked="0" layoutInCell="1" allowOverlap="1" wp14:anchorId="15788C82" wp14:editId="585A1153">
                <wp:simplePos x="0" y="0"/>
                <wp:positionH relativeFrom="column">
                  <wp:posOffset>1771650</wp:posOffset>
                </wp:positionH>
                <wp:positionV relativeFrom="paragraph">
                  <wp:posOffset>39370</wp:posOffset>
                </wp:positionV>
                <wp:extent cx="2815590" cy="239585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5590" cy="2395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2CE0A"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center"/>
                              <w:rPr>
                                <w:rStyle w:val="aqj"/>
                                <w:rFonts w:ascii="Palatino" w:hAnsi="Palatino" w:cs="Arial"/>
                                <w:b/>
                                <w:color w:val="000000" w:themeColor="text1"/>
                                <w:sz w:val="32"/>
                                <w:szCs w:val="32"/>
                              </w:rPr>
                            </w:pPr>
                          </w:p>
                          <w:p w14:paraId="0856FEC6" w14:textId="77777777" w:rsidR="00156D04" w:rsidRPr="00AC5AC6"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center"/>
                              <w:rPr>
                                <w:rStyle w:val="aqj"/>
                                <w:rFonts w:ascii="Palatino" w:hAnsi="Palatino" w:cs="Arial"/>
                                <w:b/>
                                <w:color w:val="000000" w:themeColor="text1"/>
                                <w:sz w:val="32"/>
                                <w:szCs w:val="32"/>
                              </w:rPr>
                            </w:pPr>
                            <w:r w:rsidRPr="00AC5AC6">
                              <w:rPr>
                                <w:rStyle w:val="aqj"/>
                                <w:rFonts w:ascii="Palatino" w:hAnsi="Palatino" w:cs="Arial"/>
                                <w:b/>
                                <w:color w:val="000000" w:themeColor="text1"/>
                                <w:sz w:val="32"/>
                                <w:szCs w:val="32"/>
                              </w:rPr>
                              <w:t>Pastoral Care Ministry</w:t>
                            </w:r>
                          </w:p>
                          <w:p w14:paraId="0C789AB2"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Pr>
                                <w:rStyle w:val="aqj"/>
                                <w:rFonts w:ascii="Palatino" w:hAnsi="Palatino" w:cs="Arial"/>
                                <w:color w:val="000000" w:themeColor="text1"/>
                                <w:sz w:val="20"/>
                                <w:szCs w:val="20"/>
                              </w:rPr>
                              <w:t>Friday, January 19</w:t>
                            </w:r>
                            <w:r w:rsidRPr="00D2340B">
                              <w:rPr>
                                <w:rStyle w:val="aqj"/>
                                <w:rFonts w:ascii="Palatino" w:hAnsi="Palatino" w:cs="Arial"/>
                                <w:color w:val="000000" w:themeColor="text1"/>
                                <w:sz w:val="20"/>
                                <w:szCs w:val="20"/>
                              </w:rPr>
                              <w:t xml:space="preserve"> at 5:30</w:t>
                            </w:r>
                            <w:r>
                              <w:rPr>
                                <w:rStyle w:val="aqj"/>
                                <w:rFonts w:ascii="Palatino" w:hAnsi="Palatino" w:cs="Arial"/>
                                <w:color w:val="000000" w:themeColor="text1"/>
                                <w:sz w:val="20"/>
                                <w:szCs w:val="20"/>
                              </w:rPr>
                              <w:t xml:space="preserve"> </w:t>
                            </w:r>
                            <w:r w:rsidRPr="00D2340B">
                              <w:rPr>
                                <w:rStyle w:val="aqj"/>
                                <w:rFonts w:ascii="Palatino" w:hAnsi="Palatino" w:cs="Arial"/>
                                <w:color w:val="000000" w:themeColor="text1"/>
                                <w:sz w:val="20"/>
                                <w:szCs w:val="20"/>
                              </w:rPr>
                              <w:t>PM.</w:t>
                            </w:r>
                          </w:p>
                          <w:p w14:paraId="09D34AF3"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 xml:space="preserve">Please join us for hors d'oeuvres </w:t>
                            </w:r>
                          </w:p>
                          <w:p w14:paraId="09EF0D2B"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Pr>
                                <w:rFonts w:ascii="Palatino" w:hAnsi="Palatino" w:cs="Arial"/>
                                <w:color w:val="000000" w:themeColor="text1"/>
                                <w:sz w:val="20"/>
                                <w:szCs w:val="20"/>
                              </w:rPr>
                              <w:t>at the r</w:t>
                            </w:r>
                            <w:r w:rsidRPr="00D2340B">
                              <w:rPr>
                                <w:rFonts w:ascii="Palatino" w:hAnsi="Palatino" w:cs="Arial"/>
                                <w:color w:val="000000" w:themeColor="text1"/>
                                <w:sz w:val="20"/>
                                <w:szCs w:val="20"/>
                              </w:rPr>
                              <w:t xml:space="preserve">ectory </w:t>
                            </w:r>
                          </w:p>
                          <w:p w14:paraId="32D8E9A3"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 xml:space="preserve">We look forward to the opportunity to </w:t>
                            </w:r>
                            <w:r>
                              <w:rPr>
                                <w:rFonts w:ascii="Palatino" w:hAnsi="Palatino" w:cs="Arial"/>
                                <w:color w:val="000000" w:themeColor="text1"/>
                                <w:sz w:val="20"/>
                                <w:szCs w:val="20"/>
                              </w:rPr>
                              <w:t>be</w:t>
                            </w:r>
                            <w:r w:rsidRPr="00D2340B">
                              <w:rPr>
                                <w:rFonts w:ascii="Palatino" w:hAnsi="Palatino" w:cs="Arial"/>
                                <w:color w:val="000000" w:themeColor="text1"/>
                                <w:sz w:val="20"/>
                                <w:szCs w:val="20"/>
                              </w:rPr>
                              <w:t xml:space="preserve"> with you </w:t>
                            </w:r>
                          </w:p>
                          <w:p w14:paraId="4687E2D6"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and to di</w:t>
                            </w:r>
                            <w:r>
                              <w:rPr>
                                <w:rFonts w:ascii="Palatino" w:hAnsi="Palatino" w:cs="Arial"/>
                                <w:color w:val="000000" w:themeColor="text1"/>
                                <w:sz w:val="20"/>
                                <w:szCs w:val="20"/>
                              </w:rPr>
                              <w:t>scuss the work of this ministry</w:t>
                            </w:r>
                          </w:p>
                          <w:p w14:paraId="661616AA"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New members are welcome!</w:t>
                            </w:r>
                          </w:p>
                          <w:p w14:paraId="78705950"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Please RSVP to Heidi Graff</w:t>
                            </w:r>
                          </w:p>
                          <w:p w14:paraId="091F3EF0" w14:textId="77777777" w:rsidR="00156D04" w:rsidRPr="00D2340B" w:rsidRDefault="002F0AE9"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hyperlink r:id="rId32" w:tgtFrame="_blank" w:history="1">
                              <w:r w:rsidR="00156D04" w:rsidRPr="00D2340B">
                                <w:rPr>
                                  <w:rStyle w:val="Hyperlink"/>
                                  <w:rFonts w:ascii="Palatino" w:hAnsi="Palatino" w:cs="Arial"/>
                                  <w:color w:val="000000" w:themeColor="text1"/>
                                  <w:sz w:val="20"/>
                                  <w:szCs w:val="20"/>
                                </w:rPr>
                                <w:t>heidigraffnh@gmail.com</w:t>
                              </w:r>
                            </w:hyperlink>
                          </w:p>
                          <w:p w14:paraId="0EBE2DD2" w14:textId="77777777" w:rsidR="00156D04" w:rsidRPr="00C8167A"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547-0783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8C82" id="Text Box 28" o:spid="_x0000_s1046" type="#_x0000_t202" style="position:absolute;left:0;text-align:left;margin-left:139.5pt;margin-top:3.1pt;width:221.7pt;height:18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" filled="f" stroked="f">
                <v:textbox>
                  <w:txbxContent>
                    <w:p w14:paraId="0D72CE0A"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center"/>
                        <w:rPr>
                          <w:rStyle w:val="aqj"/>
                          <w:rFonts w:ascii="Palatino" w:hAnsi="Palatino" w:cs="Arial"/>
                          <w:b/>
                          <w:color w:val="000000" w:themeColor="text1"/>
                          <w:sz w:val="32"/>
                          <w:szCs w:val="32"/>
                        </w:rPr>
                      </w:pPr>
                    </w:p>
                    <w:p w14:paraId="0856FEC6" w14:textId="77777777" w:rsidR="00156D04" w:rsidRPr="00AC5AC6"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center"/>
                        <w:rPr>
                          <w:rStyle w:val="aqj"/>
                          <w:rFonts w:ascii="Palatino" w:hAnsi="Palatino" w:cs="Arial"/>
                          <w:b/>
                          <w:color w:val="000000" w:themeColor="text1"/>
                          <w:sz w:val="32"/>
                          <w:szCs w:val="32"/>
                        </w:rPr>
                      </w:pPr>
                      <w:r w:rsidRPr="00AC5AC6">
                        <w:rPr>
                          <w:rStyle w:val="aqj"/>
                          <w:rFonts w:ascii="Palatino" w:hAnsi="Palatino" w:cs="Arial"/>
                          <w:b/>
                          <w:color w:val="000000" w:themeColor="text1"/>
                          <w:sz w:val="32"/>
                          <w:szCs w:val="32"/>
                        </w:rPr>
                        <w:t>Pastoral Care Ministry</w:t>
                      </w:r>
                    </w:p>
                    <w:p w14:paraId="0C789AB2"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Pr>
                          <w:rStyle w:val="aqj"/>
                          <w:rFonts w:ascii="Palatino" w:hAnsi="Palatino" w:cs="Arial"/>
                          <w:color w:val="000000" w:themeColor="text1"/>
                          <w:sz w:val="20"/>
                          <w:szCs w:val="20"/>
                        </w:rPr>
                        <w:t>Friday, January 19</w:t>
                      </w:r>
                      <w:r w:rsidRPr="00D2340B">
                        <w:rPr>
                          <w:rStyle w:val="aqj"/>
                          <w:rFonts w:ascii="Palatino" w:hAnsi="Palatino" w:cs="Arial"/>
                          <w:color w:val="000000" w:themeColor="text1"/>
                          <w:sz w:val="20"/>
                          <w:szCs w:val="20"/>
                        </w:rPr>
                        <w:t xml:space="preserve"> at 5:30</w:t>
                      </w:r>
                      <w:r>
                        <w:rPr>
                          <w:rStyle w:val="aqj"/>
                          <w:rFonts w:ascii="Palatino" w:hAnsi="Palatino" w:cs="Arial"/>
                          <w:color w:val="000000" w:themeColor="text1"/>
                          <w:sz w:val="20"/>
                          <w:szCs w:val="20"/>
                        </w:rPr>
                        <w:t xml:space="preserve"> </w:t>
                      </w:r>
                      <w:r w:rsidRPr="00D2340B">
                        <w:rPr>
                          <w:rStyle w:val="aqj"/>
                          <w:rFonts w:ascii="Palatino" w:hAnsi="Palatino" w:cs="Arial"/>
                          <w:color w:val="000000" w:themeColor="text1"/>
                          <w:sz w:val="20"/>
                          <w:szCs w:val="20"/>
                        </w:rPr>
                        <w:t>PM.</w:t>
                      </w:r>
                    </w:p>
                    <w:p w14:paraId="09D34AF3"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 xml:space="preserve">Please join us for hors d'oeuvres </w:t>
                      </w:r>
                    </w:p>
                    <w:p w14:paraId="09EF0D2B"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Pr>
                          <w:rFonts w:ascii="Palatino" w:hAnsi="Palatino" w:cs="Arial"/>
                          <w:color w:val="000000" w:themeColor="text1"/>
                          <w:sz w:val="20"/>
                          <w:szCs w:val="20"/>
                        </w:rPr>
                        <w:t>at the r</w:t>
                      </w:r>
                      <w:r w:rsidRPr="00D2340B">
                        <w:rPr>
                          <w:rFonts w:ascii="Palatino" w:hAnsi="Palatino" w:cs="Arial"/>
                          <w:color w:val="000000" w:themeColor="text1"/>
                          <w:sz w:val="20"/>
                          <w:szCs w:val="20"/>
                        </w:rPr>
                        <w:t xml:space="preserve">ectory </w:t>
                      </w:r>
                    </w:p>
                    <w:p w14:paraId="32D8E9A3"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 xml:space="preserve">We look forward to the opportunity to </w:t>
                      </w:r>
                      <w:r>
                        <w:rPr>
                          <w:rFonts w:ascii="Palatino" w:hAnsi="Palatino" w:cs="Arial"/>
                          <w:color w:val="000000" w:themeColor="text1"/>
                          <w:sz w:val="20"/>
                          <w:szCs w:val="20"/>
                        </w:rPr>
                        <w:t>be</w:t>
                      </w:r>
                      <w:r w:rsidRPr="00D2340B">
                        <w:rPr>
                          <w:rFonts w:ascii="Palatino" w:hAnsi="Palatino" w:cs="Arial"/>
                          <w:color w:val="000000" w:themeColor="text1"/>
                          <w:sz w:val="20"/>
                          <w:szCs w:val="20"/>
                        </w:rPr>
                        <w:t xml:space="preserve"> with you </w:t>
                      </w:r>
                    </w:p>
                    <w:p w14:paraId="4687E2D6"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and to di</w:t>
                      </w:r>
                      <w:r>
                        <w:rPr>
                          <w:rFonts w:ascii="Palatino" w:hAnsi="Palatino" w:cs="Arial"/>
                          <w:color w:val="000000" w:themeColor="text1"/>
                          <w:sz w:val="20"/>
                          <w:szCs w:val="20"/>
                        </w:rPr>
                        <w:t>scuss the work of this ministry</w:t>
                      </w:r>
                    </w:p>
                    <w:p w14:paraId="661616AA" w14:textId="77777777" w:rsidR="00156D04" w:rsidRPr="00D2340B"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New members are welcome!</w:t>
                      </w:r>
                    </w:p>
                    <w:p w14:paraId="78705950" w14:textId="77777777" w:rsidR="00156D04"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Please RSVP to Heidi Graff</w:t>
                      </w:r>
                    </w:p>
                    <w:p w14:paraId="091F3EF0" w14:textId="77777777" w:rsidR="00156D04" w:rsidRPr="00D2340B" w:rsidRDefault="00143F7B"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hyperlink r:id="rId33" w:tgtFrame="_blank" w:history="1">
                        <w:r w:rsidR="00156D04" w:rsidRPr="00D2340B">
                          <w:rPr>
                            <w:rStyle w:val="Hyperlink"/>
                            <w:rFonts w:ascii="Palatino" w:hAnsi="Palatino" w:cs="Arial"/>
                            <w:color w:val="000000" w:themeColor="text1"/>
                            <w:sz w:val="20"/>
                            <w:szCs w:val="20"/>
                          </w:rPr>
                          <w:t>heidigraffnh@gmail.com</w:t>
                        </w:r>
                      </w:hyperlink>
                    </w:p>
                    <w:p w14:paraId="0EBE2DD2" w14:textId="77777777" w:rsidR="00156D04" w:rsidRPr="00C8167A" w:rsidRDefault="00156D04" w:rsidP="00156D0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Palatino" w:hAnsi="Palatino" w:cs="Arial"/>
                          <w:color w:val="000000" w:themeColor="text1"/>
                          <w:sz w:val="20"/>
                          <w:szCs w:val="20"/>
                        </w:rPr>
                      </w:pPr>
                      <w:r w:rsidRPr="00D2340B">
                        <w:rPr>
                          <w:rFonts w:ascii="Palatino" w:hAnsi="Palatino" w:cs="Arial"/>
                          <w:color w:val="000000" w:themeColor="text1"/>
                          <w:sz w:val="20"/>
                          <w:szCs w:val="20"/>
                        </w:rPr>
                        <w:t>547-0783</w:t>
                      </w:r>
                    </w:p>
                  </w:txbxContent>
                </v:textbox>
                <w10:wrap type="square"/>
              </v:shape>
            </w:pict>
          </mc:Fallback>
        </mc:AlternateContent>
      </w:r>
    </w:p>
    <w:p w14:paraId="5BAAAD7A" w14:textId="31DFA668" w:rsidR="00156D04" w:rsidRDefault="00156D04" w:rsidP="0066433E">
      <w:pPr>
        <w:spacing w:after="120"/>
        <w:jc w:val="right"/>
        <w:rPr>
          <w:rFonts w:ascii="Palatino" w:hAnsi="Palatino" w:cs="American Typewriter"/>
          <w:i/>
          <w:color w:val="000000" w:themeColor="text1"/>
          <w:sz w:val="20"/>
          <w:szCs w:val="20"/>
        </w:rPr>
      </w:pPr>
    </w:p>
    <w:p w14:paraId="3DCE0F2A" w14:textId="02E7D3E4" w:rsidR="00156D04" w:rsidRDefault="00156D04" w:rsidP="0066433E">
      <w:pPr>
        <w:spacing w:after="120"/>
        <w:jc w:val="right"/>
        <w:rPr>
          <w:rFonts w:ascii="Palatino" w:hAnsi="Palatino" w:cs="American Typewriter"/>
          <w:i/>
          <w:color w:val="000000" w:themeColor="text1"/>
          <w:sz w:val="20"/>
          <w:szCs w:val="20"/>
        </w:rPr>
      </w:pPr>
    </w:p>
    <w:p w14:paraId="2528A30A" w14:textId="1F6250F5" w:rsidR="00156D04" w:rsidRDefault="00156D04" w:rsidP="0066433E">
      <w:pPr>
        <w:spacing w:after="120"/>
        <w:jc w:val="right"/>
        <w:rPr>
          <w:rFonts w:ascii="Palatino" w:hAnsi="Palatino" w:cs="American Typewriter"/>
          <w:i/>
          <w:color w:val="000000" w:themeColor="text1"/>
          <w:sz w:val="20"/>
          <w:szCs w:val="20"/>
        </w:rPr>
      </w:pPr>
    </w:p>
    <w:p w14:paraId="230375E0" w14:textId="77777777" w:rsidR="00156D04" w:rsidRDefault="00156D04" w:rsidP="0066433E">
      <w:pPr>
        <w:spacing w:after="120"/>
        <w:jc w:val="right"/>
        <w:rPr>
          <w:rFonts w:ascii="Palatino" w:hAnsi="Palatino" w:cs="American Typewriter"/>
          <w:i/>
          <w:color w:val="000000" w:themeColor="text1"/>
          <w:sz w:val="20"/>
          <w:szCs w:val="20"/>
        </w:rPr>
      </w:pPr>
    </w:p>
    <w:p w14:paraId="56CDD18A" w14:textId="77777777" w:rsidR="00156D04" w:rsidRDefault="00156D04" w:rsidP="0066433E">
      <w:pPr>
        <w:spacing w:after="120"/>
        <w:jc w:val="right"/>
        <w:rPr>
          <w:rFonts w:ascii="Palatino" w:hAnsi="Palatino" w:cs="American Typewriter"/>
          <w:i/>
          <w:color w:val="000000" w:themeColor="text1"/>
          <w:sz w:val="20"/>
          <w:szCs w:val="20"/>
        </w:rPr>
      </w:pPr>
    </w:p>
    <w:p w14:paraId="30EC79B2" w14:textId="77777777" w:rsidR="00156D04" w:rsidRDefault="00156D04" w:rsidP="0066433E">
      <w:pPr>
        <w:spacing w:after="120"/>
        <w:jc w:val="right"/>
        <w:rPr>
          <w:rFonts w:ascii="Palatino" w:hAnsi="Palatino" w:cs="American Typewriter"/>
          <w:i/>
          <w:color w:val="000000" w:themeColor="text1"/>
          <w:sz w:val="20"/>
          <w:szCs w:val="20"/>
        </w:rPr>
      </w:pPr>
    </w:p>
    <w:p w14:paraId="7B055DFA" w14:textId="24DA47F1" w:rsidR="00156D04" w:rsidRDefault="00156D04" w:rsidP="0066433E">
      <w:pPr>
        <w:spacing w:after="120"/>
        <w:jc w:val="right"/>
        <w:rPr>
          <w:rFonts w:ascii="Palatino" w:hAnsi="Palatino" w:cs="American Typewriter"/>
          <w:i/>
          <w:color w:val="000000" w:themeColor="text1"/>
          <w:sz w:val="20"/>
          <w:szCs w:val="20"/>
        </w:rPr>
      </w:pPr>
    </w:p>
    <w:p w14:paraId="17F3487E" w14:textId="77777777" w:rsidR="00156D04" w:rsidRDefault="00156D04" w:rsidP="0066433E">
      <w:pPr>
        <w:spacing w:after="120"/>
        <w:jc w:val="right"/>
        <w:rPr>
          <w:rFonts w:ascii="Palatino" w:hAnsi="Palatino" w:cs="American Typewriter"/>
          <w:i/>
          <w:color w:val="000000" w:themeColor="text1"/>
          <w:sz w:val="20"/>
          <w:szCs w:val="20"/>
        </w:rPr>
      </w:pPr>
    </w:p>
    <w:p w14:paraId="6B30C93C" w14:textId="77777777" w:rsidR="00156D04" w:rsidRDefault="00156D04" w:rsidP="0066433E">
      <w:pPr>
        <w:spacing w:after="120"/>
        <w:jc w:val="right"/>
        <w:rPr>
          <w:rFonts w:ascii="Palatino" w:hAnsi="Palatino" w:cs="American Typewriter"/>
          <w:i/>
          <w:color w:val="000000" w:themeColor="text1"/>
          <w:sz w:val="20"/>
          <w:szCs w:val="20"/>
        </w:rPr>
      </w:pPr>
    </w:p>
    <w:p w14:paraId="49A4FD3B" w14:textId="77777777" w:rsidR="00156D04" w:rsidRDefault="00156D04" w:rsidP="0066433E">
      <w:pPr>
        <w:spacing w:after="120"/>
        <w:jc w:val="right"/>
        <w:rPr>
          <w:rFonts w:ascii="Palatino" w:hAnsi="Palatino" w:cs="American Typewriter"/>
          <w:i/>
          <w:color w:val="000000" w:themeColor="text1"/>
          <w:sz w:val="20"/>
          <w:szCs w:val="20"/>
        </w:rPr>
      </w:pPr>
    </w:p>
    <w:p w14:paraId="599392C7" w14:textId="77777777" w:rsidR="00156D04" w:rsidRDefault="00156D04" w:rsidP="0066433E">
      <w:pPr>
        <w:spacing w:after="120"/>
        <w:jc w:val="right"/>
        <w:rPr>
          <w:rFonts w:ascii="Palatino" w:hAnsi="Palatino" w:cs="American Typewriter"/>
          <w:i/>
          <w:color w:val="000000" w:themeColor="text1"/>
          <w:sz w:val="20"/>
          <w:szCs w:val="20"/>
        </w:rPr>
      </w:pPr>
    </w:p>
    <w:p w14:paraId="4E4DDF91" w14:textId="77777777" w:rsidR="00C34C4C" w:rsidRDefault="00C34C4C" w:rsidP="0066433E">
      <w:pPr>
        <w:spacing w:after="120"/>
        <w:jc w:val="right"/>
        <w:rPr>
          <w:rFonts w:ascii="Palatino" w:hAnsi="Palatino" w:cs="American Typewriter"/>
          <w:i/>
          <w:color w:val="000000" w:themeColor="text1"/>
          <w:sz w:val="20"/>
          <w:szCs w:val="20"/>
        </w:rPr>
      </w:pPr>
    </w:p>
    <w:p w14:paraId="66B06D5B" w14:textId="72B41CF6" w:rsidR="001270D6" w:rsidRPr="00C34C4C" w:rsidRDefault="2CE9B070" w:rsidP="2CE9B070">
      <w:pPr>
        <w:spacing w:after="120"/>
        <w:jc w:val="center"/>
        <w:rPr>
          <w:rFonts w:ascii="Palatino" w:hAnsi="Palatino" w:cs="Arial"/>
          <w:b/>
          <w:bCs/>
          <w:color w:val="000000" w:themeColor="text1"/>
          <w:sz w:val="40"/>
          <w:szCs w:val="40"/>
        </w:rPr>
      </w:pPr>
      <w:r w:rsidRPr="2CE9B070">
        <w:rPr>
          <w:rFonts w:ascii="Palatino" w:hAnsi="Palatino" w:cs="Arial"/>
          <w:b/>
          <w:bCs/>
          <w:color w:val="000000" w:themeColor="text1"/>
          <w:sz w:val="40"/>
          <w:szCs w:val="40"/>
        </w:rPr>
        <w:t>Vestry Candidates</w:t>
      </w:r>
    </w:p>
    <w:p w14:paraId="7F4660A6" w14:textId="17DB98C4" w:rsidR="001270D6" w:rsidRPr="0091442C" w:rsidRDefault="2CE9B070" w:rsidP="2CE9B070">
      <w:pPr>
        <w:spacing w:after="120"/>
        <w:rPr>
          <w:rFonts w:ascii="Palatino" w:hAnsi="Palatino" w:cs="Arial"/>
          <w:b/>
          <w:bCs/>
          <w:color w:val="222222"/>
          <w:sz w:val="28"/>
          <w:szCs w:val="28"/>
        </w:rPr>
      </w:pPr>
      <w:r w:rsidRPr="2CE9B070">
        <w:rPr>
          <w:rFonts w:ascii="Palatino" w:hAnsi="Palatino" w:cs="Arial"/>
          <w:b/>
          <w:bCs/>
          <w:color w:val="000000" w:themeColor="text1"/>
          <w:sz w:val="28"/>
          <w:szCs w:val="28"/>
        </w:rPr>
        <w:t>Heidi Graff</w:t>
      </w:r>
      <w:r w:rsidRPr="2CE9B070">
        <w:rPr>
          <w:rFonts w:ascii="Palatino" w:hAnsi="Palatino" w:cs="Arial"/>
          <w:b/>
          <w:bCs/>
          <w:color w:val="222222"/>
          <w:sz w:val="28"/>
          <w:szCs w:val="28"/>
        </w:rPr>
        <w:t xml:space="preserve"> </w:t>
      </w:r>
      <w:r w:rsidRPr="2CE9B070">
        <w:rPr>
          <w:rFonts w:ascii="Palatino" w:hAnsi="Palatino" w:cs="Arial"/>
          <w:color w:val="222222"/>
          <w:sz w:val="20"/>
          <w:szCs w:val="20"/>
        </w:rPr>
        <w:t>-</w:t>
      </w:r>
      <w:r w:rsidRPr="2CE9B070">
        <w:rPr>
          <w:rFonts w:ascii="Palatino" w:hAnsi="Palatino" w:cs="Arial"/>
          <w:b/>
          <w:bCs/>
          <w:color w:val="222222"/>
          <w:sz w:val="28"/>
          <w:szCs w:val="28"/>
        </w:rPr>
        <w:t xml:space="preserve"> </w:t>
      </w:r>
      <w:r w:rsidRPr="2CE9B070">
        <w:rPr>
          <w:rFonts w:ascii="Palatino" w:hAnsi="Palatino" w:cs="Arial"/>
          <w:color w:val="000000" w:themeColor="text1"/>
          <w:sz w:val="20"/>
          <w:szCs w:val="20"/>
        </w:rPr>
        <w:t>I have been a member of All Saints’ Church for 12 years, usually attending the 10 AM service along with my husband, Andrew, and </w:t>
      </w:r>
      <w:r w:rsidRPr="2CE9B070">
        <w:rPr>
          <w:rFonts w:ascii="Palatino" w:hAnsi="Palatino" w:cs="Arial"/>
          <w:color w:val="222222"/>
          <w:sz w:val="20"/>
          <w:szCs w:val="20"/>
        </w:rPr>
        <w:t xml:space="preserve">our </w:t>
      </w:r>
      <w:r w:rsidRPr="2CE9B070">
        <w:rPr>
          <w:rFonts w:ascii="Palatino" w:hAnsi="Palatino" w:cs="Arial"/>
          <w:color w:val="000000" w:themeColor="text1"/>
          <w:sz w:val="20"/>
          <w:szCs w:val="20"/>
        </w:rPr>
        <w:t>three daughters, Ellie, Anna and Meg. Over the years, I have been involved in a variety of ways at All Saints’. A former member of the Outreach Ministry, I volunteer at the Serendipity shop, enjoy hosting coffee hour from time to time and am currently the leader of the Pastoral Care Ministry. In addition, I help with fundraising efforts for Centro Victoria and have traveled to Juarez for the past three years on the annual June service trip. I live in Rindge and am a certified Spanish teacher, although, not currently teaching. In my free time, I love walking our rescue dog, Juniper, who just turned one, and I love to cook. I look forward to serving on the Vestry.</w:t>
      </w:r>
    </w:p>
    <w:p w14:paraId="16340F3B" w14:textId="77777777" w:rsidR="00156D04" w:rsidRDefault="00156D04" w:rsidP="001270D6">
      <w:pPr>
        <w:pStyle w:val="Messenger"/>
        <w:rPr>
          <w:szCs w:val="20"/>
        </w:rPr>
      </w:pPr>
    </w:p>
    <w:p w14:paraId="49F6CD2B" w14:textId="5E804715" w:rsidR="001270D6" w:rsidRPr="000E676F" w:rsidRDefault="00C34C4C" w:rsidP="001270D6">
      <w:pPr>
        <w:pStyle w:val="Messenger"/>
        <w:rPr>
          <w:szCs w:val="20"/>
        </w:rPr>
      </w:pPr>
      <w:r>
        <w:rPr>
          <w:b/>
          <w:noProof/>
          <w:sz w:val="32"/>
          <w:szCs w:val="32"/>
        </w:rPr>
        <w:drawing>
          <wp:anchor distT="0" distB="0" distL="114300" distR="114300" simplePos="0" relativeHeight="251682816" behindDoc="0" locked="0" layoutInCell="1" allowOverlap="1" wp14:anchorId="7CD807F4" wp14:editId="1257945E">
            <wp:simplePos x="0" y="0"/>
            <wp:positionH relativeFrom="column">
              <wp:posOffset>-598170</wp:posOffset>
            </wp:positionH>
            <wp:positionV relativeFrom="paragraph">
              <wp:posOffset>-1210310</wp:posOffset>
            </wp:positionV>
            <wp:extent cx="2441448" cy="1831086"/>
            <wp:effectExtent l="317" t="0" r="0" b="0"/>
            <wp:wrapSquare wrapText="bothSides"/>
            <wp:docPr id="31" name="Picture 31" descr="Heidi%20Gr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di%20Graff.JPG"/>
                    <pic:cNvPicPr>
                      <a:picLocks noChangeAspect="1" noChangeArrowheads="1"/>
                    </pic:cNvPicPr>
                  </pic:nvPicPr>
                  <pic:blipFill>
                    <a:blip r:embed="rId34">
                      <a:grayscl/>
                      <a:alphaModFix amt="84000"/>
                      <a:extLst>
                        <a:ext uri="{BEBA8EAE-BF5A-486C-A8C5-ECC9F3942E4B}">
                          <a14:imgProps xmlns:a14="http://schemas.microsoft.com/office/drawing/2010/main">
                            <a14:imgLayer r:embed="rId3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441448" cy="1831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79AF9" w14:textId="77777777" w:rsidR="00156D04" w:rsidRDefault="00156D04" w:rsidP="001D3DBD">
      <w:pPr>
        <w:rPr>
          <w:rFonts w:ascii="Palatino" w:hAnsi="Palatino"/>
          <w:b/>
          <w:sz w:val="28"/>
          <w:szCs w:val="28"/>
        </w:rPr>
      </w:pPr>
    </w:p>
    <w:p w14:paraId="1FE10512" w14:textId="11BCC725" w:rsidR="00156D04" w:rsidRDefault="00156D04" w:rsidP="001D3DBD">
      <w:pPr>
        <w:rPr>
          <w:rFonts w:ascii="Palatino" w:hAnsi="Palatino"/>
          <w:b/>
          <w:sz w:val="28"/>
          <w:szCs w:val="28"/>
        </w:rPr>
      </w:pPr>
      <w:r>
        <w:rPr>
          <w:noProof/>
        </w:rPr>
        <w:drawing>
          <wp:anchor distT="0" distB="0" distL="114300" distR="114300" simplePos="0" relativeHeight="251684864" behindDoc="0" locked="0" layoutInCell="1" allowOverlap="1" wp14:anchorId="537DC6E2" wp14:editId="44E38D40">
            <wp:simplePos x="0" y="0"/>
            <wp:positionH relativeFrom="column">
              <wp:posOffset>3747135</wp:posOffset>
            </wp:positionH>
            <wp:positionV relativeFrom="paragraph">
              <wp:posOffset>95250</wp:posOffset>
            </wp:positionV>
            <wp:extent cx="2440940" cy="1830705"/>
            <wp:effectExtent l="317"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iley.jpeg"/>
                    <pic:cNvPicPr/>
                  </pic:nvPicPr>
                  <pic:blipFill>
                    <a:blip r:embed="rId36">
                      <a:grayscl/>
                      <a:extLst>
                        <a:ext uri="{BEBA8EAE-BF5A-486C-A8C5-ECC9F3942E4B}">
                          <a14:imgProps xmlns:a14="http://schemas.microsoft.com/office/drawing/2010/main">
                            <a14:imgLayer r:embed="rId37">
                              <a14:imgEffect>
                                <a14:colorTemperature colorTemp="2273"/>
                              </a14:imgEffect>
                              <a14:imgEffect>
                                <a14:saturation sat="33000"/>
                              </a14:imgEffect>
                            </a14:imgLayer>
                          </a14:imgProps>
                        </a:ext>
                        <a:ext uri="{28A0092B-C50C-407E-A947-70E740481C1C}">
                          <a14:useLocalDpi xmlns:a14="http://schemas.microsoft.com/office/drawing/2010/main" val="0"/>
                        </a:ext>
                      </a:extLst>
                    </a:blip>
                    <a:stretch>
                      <a:fillRect/>
                    </a:stretch>
                  </pic:blipFill>
                  <pic:spPr>
                    <a:xfrm rot="5400000">
                      <a:off x="0" y="0"/>
                      <a:ext cx="2440940" cy="1830705"/>
                    </a:xfrm>
                    <a:prstGeom prst="rect">
                      <a:avLst/>
                    </a:prstGeom>
                  </pic:spPr>
                </pic:pic>
              </a:graphicData>
            </a:graphic>
            <wp14:sizeRelH relativeFrom="margin">
              <wp14:pctWidth>0</wp14:pctWidth>
            </wp14:sizeRelH>
            <wp14:sizeRelV relativeFrom="margin">
              <wp14:pctHeight>0</wp14:pctHeight>
            </wp14:sizeRelV>
          </wp:anchor>
        </w:drawing>
      </w:r>
    </w:p>
    <w:p w14:paraId="321A8031" w14:textId="671E5557" w:rsidR="001D3DBD" w:rsidRDefault="2CE9B070" w:rsidP="2CE9B070">
      <w:pPr>
        <w:rPr>
          <w:rFonts w:ascii="Palatino" w:hAnsi="Palatino"/>
          <w:sz w:val="20"/>
          <w:szCs w:val="20"/>
        </w:rPr>
      </w:pPr>
      <w:r w:rsidRPr="2CE9B070">
        <w:rPr>
          <w:rFonts w:ascii="Palatino" w:hAnsi="Palatino"/>
          <w:b/>
          <w:bCs/>
          <w:sz w:val="28"/>
          <w:szCs w:val="28"/>
        </w:rPr>
        <w:t>Tim Riley</w:t>
      </w:r>
      <w:r w:rsidRPr="2CE9B070">
        <w:rPr>
          <w:rFonts w:ascii="Palatino" w:hAnsi="Palatino"/>
          <w:sz w:val="20"/>
          <w:szCs w:val="20"/>
        </w:rPr>
        <w:t xml:space="preserve">--I’m honored to be considered for service on the Vestry. My wife Amy and I have been attending All Saints’ since we moved to Peterborough from the Boston area in 2016, and although we attended various Episcopal and Unitarian congregations in the Boston area, we have never felt more at home in a faith community than we do at All Saints’. Amy and I have two adult children--one who is a student in Boston and a second who is living and working in Kenya. I worked for over thirty-five years in the human resources and organizational development fields. I’m inspired by the life and teachings of Jesus as a role model for interpersonal relationships and social justice. I have enjoyed serving on the Outreach Committee, visiting Centro Victoria, and facilitating small group discussions in the vision work that All Saints has undertaken this past year. </w:t>
      </w:r>
    </w:p>
    <w:p w14:paraId="3A4A2791" w14:textId="77777777" w:rsidR="00FE1D26" w:rsidRDefault="00FE1D26" w:rsidP="001D3DBD">
      <w:pPr>
        <w:rPr>
          <w:rFonts w:ascii="Palatino" w:hAnsi="Palatino"/>
          <w:sz w:val="20"/>
          <w:szCs w:val="20"/>
        </w:rPr>
      </w:pPr>
    </w:p>
    <w:p w14:paraId="49DCA6A3" w14:textId="77777777" w:rsidR="00FE1D26" w:rsidRDefault="00FE1D26" w:rsidP="001D3DBD">
      <w:pPr>
        <w:rPr>
          <w:rFonts w:ascii="Palatino" w:hAnsi="Palatino"/>
          <w:sz w:val="20"/>
          <w:szCs w:val="20"/>
        </w:rPr>
      </w:pPr>
    </w:p>
    <w:p w14:paraId="372E70E2" w14:textId="77777777" w:rsidR="00156D04" w:rsidRDefault="00156D04" w:rsidP="001D3DBD">
      <w:pPr>
        <w:rPr>
          <w:rFonts w:ascii="Palatino" w:hAnsi="Palatino"/>
          <w:sz w:val="20"/>
          <w:szCs w:val="20"/>
        </w:rPr>
      </w:pPr>
    </w:p>
    <w:p w14:paraId="0BAD5669" w14:textId="6FAD51C7" w:rsidR="00156D04" w:rsidRDefault="00156D04" w:rsidP="001D3DBD">
      <w:pPr>
        <w:rPr>
          <w:rFonts w:ascii="Palatino" w:hAnsi="Palatino"/>
          <w:sz w:val="20"/>
          <w:szCs w:val="20"/>
        </w:rPr>
      </w:pPr>
      <w:r w:rsidRPr="006E34B4">
        <w:rPr>
          <w:b/>
          <w:noProof/>
          <w:sz w:val="28"/>
          <w:szCs w:val="28"/>
        </w:rPr>
        <w:drawing>
          <wp:anchor distT="0" distB="0" distL="114300" distR="114300" simplePos="0" relativeHeight="251703296" behindDoc="0" locked="0" layoutInCell="1" allowOverlap="1" wp14:anchorId="2CC00115" wp14:editId="68AEA571">
            <wp:simplePos x="0" y="0"/>
            <wp:positionH relativeFrom="column">
              <wp:posOffset>-324697</wp:posOffset>
            </wp:positionH>
            <wp:positionV relativeFrom="paragraph">
              <wp:posOffset>247015</wp:posOffset>
            </wp:positionV>
            <wp:extent cx="1544955" cy="1823720"/>
            <wp:effectExtent l="0" t="0" r="4445" b="5080"/>
            <wp:wrapSquare wrapText="bothSides"/>
            <wp:docPr id="33" name="Picture 33" descr="MargaretBaker_HeadShot_BW%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aretBaker_HeadShot_BW%2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495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CF37E" w14:textId="23D64F4F" w:rsidR="00156D04" w:rsidRDefault="00156D04" w:rsidP="001D3DBD">
      <w:pPr>
        <w:rPr>
          <w:rFonts w:ascii="Palatino" w:hAnsi="Palatino"/>
          <w:sz w:val="20"/>
          <w:szCs w:val="20"/>
        </w:rPr>
      </w:pPr>
    </w:p>
    <w:p w14:paraId="0AC05003" w14:textId="43518040" w:rsidR="00156D04" w:rsidRPr="00300881" w:rsidRDefault="2CE9B070" w:rsidP="2CE9B070">
      <w:pPr>
        <w:spacing w:after="120"/>
        <w:rPr>
          <w:rFonts w:ascii="Palatino" w:hAnsi="Palatino"/>
          <w:b/>
          <w:bCs/>
          <w:sz w:val="28"/>
          <w:szCs w:val="28"/>
        </w:rPr>
      </w:pPr>
      <w:r w:rsidRPr="2CE9B070">
        <w:rPr>
          <w:rFonts w:ascii="Palatino" w:hAnsi="Palatino"/>
          <w:b/>
          <w:bCs/>
          <w:sz w:val="28"/>
          <w:szCs w:val="28"/>
        </w:rPr>
        <w:t>Margaret Baker</w:t>
      </w:r>
      <w:r w:rsidRPr="2CE9B070">
        <w:rPr>
          <w:b/>
          <w:bCs/>
          <w:sz w:val="28"/>
          <w:szCs w:val="28"/>
        </w:rPr>
        <w:t>—</w:t>
      </w:r>
      <w:r w:rsidRPr="2CE9B070">
        <w:rPr>
          <w:rFonts w:ascii="Palatino" w:hAnsi="Palatino"/>
          <w:sz w:val="20"/>
          <w:szCs w:val="20"/>
        </w:rPr>
        <w:t xml:space="preserve"> I grew up in Rhode Island and attended St. Stephen’s Episcopal Church for 18 years. My mother and father both served on the vestry; my father as treasurer, my mother as clerk. I have fond memories of helping my father (and other vestry members!) count and catalog the plate offering every Sunday. To this day, I have a compulsion to make sure my bills are in numeral order and facing the same way!</w:t>
      </w:r>
    </w:p>
    <w:p w14:paraId="0ECA3B37" w14:textId="77777777" w:rsidR="00156D04" w:rsidRPr="00300881" w:rsidRDefault="2CE9B070" w:rsidP="2CE9B070">
      <w:pPr>
        <w:spacing w:after="120"/>
        <w:rPr>
          <w:rFonts w:ascii="Palatino" w:hAnsi="Palatino"/>
          <w:sz w:val="20"/>
          <w:szCs w:val="20"/>
        </w:rPr>
      </w:pPr>
      <w:r w:rsidRPr="2CE9B070">
        <w:rPr>
          <w:rFonts w:ascii="Palatino" w:hAnsi="Palatino"/>
          <w:sz w:val="20"/>
          <w:szCs w:val="20"/>
        </w:rPr>
        <w:t xml:space="preserve">After college, I took a 20-year hiatus from church, then found myself coming back about 10 years ago. It was Christmas and I was newly divorced. Tricia Rose Burt invited me to go to a service with her. I felt like I was home again. I love every service at All Saints’ and especially Rite Now in Reynold’s Hall. </w:t>
      </w:r>
    </w:p>
    <w:p w14:paraId="7F4E6253" w14:textId="77777777" w:rsidR="00156D04" w:rsidRPr="00300881" w:rsidRDefault="2CE9B070" w:rsidP="2CE9B070">
      <w:pPr>
        <w:spacing w:after="120"/>
        <w:rPr>
          <w:rFonts w:ascii="Palatino" w:hAnsi="Palatino"/>
          <w:sz w:val="20"/>
          <w:szCs w:val="20"/>
        </w:rPr>
      </w:pPr>
      <w:r w:rsidRPr="2CE9B070">
        <w:rPr>
          <w:rFonts w:ascii="Palatino" w:hAnsi="Palatino"/>
          <w:sz w:val="20"/>
          <w:szCs w:val="20"/>
        </w:rPr>
        <w:t>Professionally I’m a graphic designer and have had my own business in Peterborough since 1986. In 2014, I started working at the Harris Center for Conservation Education as their Communications Specialist, while scaling back (but still keeping) my freelance work. It makes for a nice and lively balance.</w:t>
      </w:r>
    </w:p>
    <w:p w14:paraId="37DF19CB" w14:textId="2AE47528" w:rsidR="00C34C4C" w:rsidRPr="004F7FDD" w:rsidRDefault="2CE9B070" w:rsidP="004F7FDD">
      <w:pPr>
        <w:spacing w:after="120"/>
        <w:rPr>
          <w:rFonts w:ascii="Palatino" w:hAnsi="Palatino"/>
          <w:sz w:val="20"/>
          <w:szCs w:val="20"/>
        </w:rPr>
      </w:pPr>
      <w:r w:rsidRPr="2CE9B070">
        <w:rPr>
          <w:rFonts w:ascii="Palatino" w:hAnsi="Palatino"/>
          <w:sz w:val="20"/>
          <w:szCs w:val="20"/>
        </w:rPr>
        <w:t>I’m honored to be considered for the position of clerk on the All Saints’ vestry.</w:t>
      </w:r>
    </w:p>
    <w:p w14:paraId="04ED4EC0" w14:textId="0B2FAF48" w:rsidR="00C34C4C" w:rsidRDefault="00C34C4C" w:rsidP="00FE1D26">
      <w:pPr>
        <w:rPr>
          <w:rFonts w:ascii="Palatino" w:hAnsi="Palatino"/>
          <w:b/>
          <w:color w:val="000000" w:themeColor="text1"/>
          <w:sz w:val="28"/>
          <w:szCs w:val="28"/>
        </w:rPr>
      </w:pPr>
      <w:r w:rsidRPr="00E12629">
        <w:rPr>
          <w:rFonts w:ascii="Palatino" w:hAnsi="Palatino"/>
          <w:b/>
          <w:noProof/>
          <w:color w:val="000000" w:themeColor="text1"/>
          <w:sz w:val="28"/>
          <w:szCs w:val="28"/>
        </w:rPr>
        <w:drawing>
          <wp:anchor distT="0" distB="0" distL="114300" distR="114300" simplePos="0" relativeHeight="251686912" behindDoc="0" locked="0" layoutInCell="1" allowOverlap="1" wp14:anchorId="7FF015DB" wp14:editId="0F0DCE0C">
            <wp:simplePos x="0" y="0"/>
            <wp:positionH relativeFrom="column">
              <wp:posOffset>-215265</wp:posOffset>
            </wp:positionH>
            <wp:positionV relativeFrom="paragraph">
              <wp:posOffset>168275</wp:posOffset>
            </wp:positionV>
            <wp:extent cx="2743200" cy="1828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ck photo.jpg"/>
                    <pic:cNvPicPr/>
                  </pic:nvPicPr>
                  <pic:blipFill>
                    <a:blip r:embed="rId39">
                      <a:grayscl/>
                      <a:extLst>
                        <a:ext uri="{BEBA8EAE-BF5A-486C-A8C5-ECC9F3942E4B}">
                          <a14:imgProps xmlns:a14="http://schemas.microsoft.com/office/drawing/2010/main">
                            <a14:imgLayer r:embed="rId40">
                              <a14:imgEffect>
                                <a14:colorTemperature colorTemp="3078"/>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p w14:paraId="74D0B47A" w14:textId="301E1C69" w:rsidR="00DC6620" w:rsidRDefault="2CE9B070" w:rsidP="2CE9B070">
      <w:pPr>
        <w:rPr>
          <w:rFonts w:ascii="Palatino" w:hAnsi="Palatino"/>
          <w:color w:val="000000" w:themeColor="text1"/>
          <w:sz w:val="20"/>
          <w:szCs w:val="20"/>
        </w:rPr>
      </w:pPr>
      <w:r w:rsidRPr="2CE9B070">
        <w:rPr>
          <w:rFonts w:ascii="Palatino" w:hAnsi="Palatino"/>
          <w:b/>
          <w:bCs/>
          <w:color w:val="000000" w:themeColor="text1"/>
          <w:sz w:val="28"/>
          <w:szCs w:val="28"/>
        </w:rPr>
        <w:t>Jack Calhoun</w:t>
      </w:r>
      <w:r w:rsidRPr="2CE9B070">
        <w:rPr>
          <w:rFonts w:ascii="Palatino" w:hAnsi="Palatino"/>
          <w:b/>
          <w:bCs/>
          <w:color w:val="000000" w:themeColor="text1"/>
          <w:sz w:val="20"/>
          <w:szCs w:val="20"/>
        </w:rPr>
        <w:t xml:space="preserve"> –</w:t>
      </w:r>
      <w:r w:rsidRPr="2CE9B070">
        <w:rPr>
          <w:rFonts w:ascii="Palatino" w:hAnsi="Palatino"/>
          <w:color w:val="000000" w:themeColor="text1"/>
          <w:sz w:val="20"/>
          <w:szCs w:val="20"/>
        </w:rPr>
        <w:t xml:space="preserve"> Raised in the Congregational Church, I “discovered” All Saints’ in 1984 when the Choir Director asked members of the Monadnock Chorus to sing parts of a Beethoven Mass during a service. The beauty of the church and service were compelling, and I began attending services and was confirmed in 1986. I married at All Saints’ in 1987, and it is where my children, Peter (28) and Nelly (26), were baptized. During my divorce in the late ‘90s, I struggled with “organized religion” for about five years.  Nevertheless, it was a period of spiritual growth for me, and in many ways, I felt closer to God than at any other time in my life. I “re-connected” with the church beginning in 2004, attending regularly with Beth, my wife. Rev. Adrian married us in a fog shrouded meadow above our village of Harrisville in September 2006.  My spiritual journey is nurtured by All Saints’, and I’m inspired equally by other parishioners and Rev. Jamie’s leadership. Currently I lead the Usher Ministry and am in Year 1 of Education </w:t>
      </w:r>
      <w:r w:rsidRPr="2CE9B070">
        <w:rPr>
          <w:rFonts w:ascii="Palatino" w:hAnsi="Palatino"/>
          <w:i/>
          <w:iCs/>
          <w:color w:val="000000" w:themeColor="text1"/>
          <w:sz w:val="20"/>
          <w:szCs w:val="20"/>
        </w:rPr>
        <w:t xml:space="preserve">for </w:t>
      </w:r>
      <w:r w:rsidRPr="2CE9B070">
        <w:rPr>
          <w:rFonts w:ascii="Palatino" w:hAnsi="Palatino"/>
          <w:color w:val="000000" w:themeColor="text1"/>
          <w:sz w:val="20"/>
          <w:szCs w:val="20"/>
        </w:rPr>
        <w:t>Ministry.  Outside of All Saints’, I served as trustee and board chair for Monadnock Conservancy, Harris Center, and Apple Hill Center for Chamber Music. I’m also a trustee of the Community College System of New Hampshire. I look forward to serving All Saints’ in these challenging times to help our community be all that it can be for parishioners and the world beyond our campus. I received a BA and MBA from the University of New Hampshire.</w:t>
      </w:r>
    </w:p>
    <w:p w14:paraId="61076920" w14:textId="77777777" w:rsidR="00156D04" w:rsidRDefault="00156D04" w:rsidP="00DC6620">
      <w:pPr>
        <w:rPr>
          <w:rFonts w:ascii="Palatino" w:hAnsi="Palatino"/>
          <w:color w:val="000000" w:themeColor="text1"/>
          <w:sz w:val="20"/>
          <w:szCs w:val="20"/>
        </w:rPr>
      </w:pPr>
    </w:p>
    <w:p w14:paraId="7458D70D" w14:textId="77777777" w:rsidR="00156D04" w:rsidRDefault="00156D04" w:rsidP="00DC6620">
      <w:pPr>
        <w:rPr>
          <w:rFonts w:ascii="Palatino" w:hAnsi="Palatino"/>
          <w:color w:val="000000" w:themeColor="text1"/>
          <w:sz w:val="20"/>
          <w:szCs w:val="20"/>
        </w:rPr>
      </w:pPr>
    </w:p>
    <w:p w14:paraId="0F3EF32E" w14:textId="77777777" w:rsidR="00156D04" w:rsidRPr="00FB769E" w:rsidRDefault="00156D04" w:rsidP="00DC6620">
      <w:pPr>
        <w:rPr>
          <w:rFonts w:ascii="Palatino" w:hAnsi="Palatino"/>
          <w:color w:val="000000" w:themeColor="text1"/>
          <w:sz w:val="20"/>
          <w:szCs w:val="20"/>
        </w:rPr>
      </w:pPr>
    </w:p>
    <w:p w14:paraId="41B60BD1" w14:textId="1AC72B7E" w:rsidR="00FE1D26" w:rsidRPr="00FB769E" w:rsidRDefault="00FE1D26" w:rsidP="00FE1D26">
      <w:pPr>
        <w:rPr>
          <w:rFonts w:ascii="Palatino" w:hAnsi="Palatino"/>
          <w:color w:val="000000" w:themeColor="text1"/>
          <w:sz w:val="20"/>
          <w:szCs w:val="20"/>
        </w:rPr>
      </w:pPr>
    </w:p>
    <w:p w14:paraId="30F1A790" w14:textId="0EF323E6" w:rsidR="00FE1D26" w:rsidRPr="0006543E" w:rsidRDefault="00FE1D26" w:rsidP="001D3DBD">
      <w:pPr>
        <w:rPr>
          <w:rFonts w:ascii="Palatino" w:hAnsi="Palatino"/>
          <w:sz w:val="20"/>
          <w:szCs w:val="20"/>
        </w:rPr>
      </w:pPr>
    </w:p>
    <w:p w14:paraId="7D893E92" w14:textId="7B7C4569" w:rsidR="00C644E9" w:rsidRPr="00961D77" w:rsidRDefault="00156D04" w:rsidP="2CE9B070">
      <w:pPr>
        <w:spacing w:after="120"/>
        <w:rPr>
          <w:rFonts w:ascii="Palatino" w:hAnsi="Palatino"/>
          <w:sz w:val="20"/>
          <w:szCs w:val="20"/>
        </w:rPr>
      </w:pPr>
      <w:r w:rsidRPr="006E34B4">
        <w:rPr>
          <w:rFonts w:ascii="Palatino" w:hAnsi="Palatino"/>
          <w:b/>
          <w:noProof/>
          <w:sz w:val="28"/>
          <w:szCs w:val="28"/>
        </w:rPr>
        <w:drawing>
          <wp:anchor distT="0" distB="0" distL="114300" distR="114300" simplePos="0" relativeHeight="251699200" behindDoc="0" locked="0" layoutInCell="1" allowOverlap="1" wp14:anchorId="57540275" wp14:editId="1FA66EB7">
            <wp:simplePos x="0" y="0"/>
            <wp:positionH relativeFrom="column">
              <wp:posOffset>3980180</wp:posOffset>
            </wp:positionH>
            <wp:positionV relativeFrom="paragraph">
              <wp:posOffset>363855</wp:posOffset>
            </wp:positionV>
            <wp:extent cx="2286000" cy="2032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ilSuter_ASC_BW.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2032000"/>
                    </a:xfrm>
                    <a:prstGeom prst="rect">
                      <a:avLst/>
                    </a:prstGeom>
                  </pic:spPr>
                </pic:pic>
              </a:graphicData>
            </a:graphic>
          </wp:anchor>
        </w:drawing>
      </w:r>
      <w:r w:rsidR="0073171F" w:rsidRPr="2CE9B070">
        <w:rPr>
          <w:rFonts w:ascii="Palatino" w:hAnsi="Palatino"/>
          <w:b/>
          <w:bCs/>
          <w:sz w:val="28"/>
          <w:szCs w:val="28"/>
        </w:rPr>
        <w:t>Phil Suter--</w:t>
      </w:r>
      <w:r w:rsidR="00C644E9" w:rsidRPr="00C644E9">
        <w:rPr>
          <w:rFonts w:ascii="Palatino" w:hAnsi="Palatino"/>
          <w:sz w:val="20"/>
          <w:szCs w:val="20"/>
        </w:rPr>
        <w:t xml:space="preserve"> </w:t>
      </w:r>
      <w:r w:rsidR="00C644E9" w:rsidRPr="00961D77">
        <w:rPr>
          <w:rFonts w:ascii="Palatino" w:hAnsi="Palatino"/>
          <w:sz w:val="20"/>
          <w:szCs w:val="20"/>
        </w:rPr>
        <w:t>I have been a parishioner for about six years – the last four on the Vestry, and th</w:t>
      </w:r>
      <w:r w:rsidR="00C644E9">
        <w:rPr>
          <w:rFonts w:ascii="Palatino" w:hAnsi="Palatino"/>
          <w:sz w:val="20"/>
          <w:szCs w:val="20"/>
        </w:rPr>
        <w:t xml:space="preserve">e last three as Senior Warden. </w:t>
      </w:r>
      <w:r w:rsidR="00C644E9" w:rsidRPr="00961D77">
        <w:rPr>
          <w:rFonts w:ascii="Palatino" w:hAnsi="Palatino"/>
          <w:sz w:val="20"/>
          <w:szCs w:val="20"/>
        </w:rPr>
        <w:t>At the suggestion of the Rector, and for the sake of continuity of projects currently underway, I’ve gladly agreed to stand for election to another term.</w:t>
      </w:r>
    </w:p>
    <w:p w14:paraId="15325915" w14:textId="10F754C8" w:rsidR="00C644E9" w:rsidRPr="00961D77" w:rsidRDefault="2CE9B070" w:rsidP="2CE9B070">
      <w:pPr>
        <w:spacing w:after="120"/>
        <w:rPr>
          <w:rFonts w:ascii="Palatino" w:hAnsi="Palatino"/>
          <w:sz w:val="20"/>
          <w:szCs w:val="20"/>
        </w:rPr>
      </w:pPr>
      <w:r w:rsidRPr="2CE9B070">
        <w:rPr>
          <w:rFonts w:ascii="Palatino" w:hAnsi="Palatino"/>
          <w:sz w:val="20"/>
          <w:szCs w:val="20"/>
        </w:rPr>
        <w:t xml:space="preserve">In my professional life, I serve as President/CEO of the Greater Keene Chamber of Commerce.  Prior, my experience includes teaching at both UNH and Antioch; management and marketing consulting; more than a dozen years in the Foreign Service; and advertising/marketing.  </w:t>
      </w:r>
    </w:p>
    <w:p w14:paraId="47903FCA" w14:textId="77777777" w:rsidR="00C644E9" w:rsidRPr="00961D77" w:rsidRDefault="2CE9B070" w:rsidP="2CE9B070">
      <w:pPr>
        <w:spacing w:after="120"/>
        <w:rPr>
          <w:rFonts w:ascii="Palatino" w:hAnsi="Palatino"/>
          <w:sz w:val="20"/>
          <w:szCs w:val="20"/>
        </w:rPr>
      </w:pPr>
      <w:r w:rsidRPr="2CE9B070">
        <w:rPr>
          <w:rFonts w:ascii="Palatino" w:hAnsi="Palatino"/>
          <w:sz w:val="20"/>
          <w:szCs w:val="20"/>
        </w:rPr>
        <w:t xml:space="preserve">I’m a life-long Episcopalian who took a decade or three off. Among the many things that drew me back into the Episcopal fold a decade or so ago was something I read while looking at St. John’s in Portsmouth as a spiritual home: “No matter where you are on your journey of faith, you are welcome at St. John’s, and most importantly at God’s table.” </w:t>
      </w:r>
    </w:p>
    <w:p w14:paraId="03EBF4F7" w14:textId="77777777" w:rsidR="00C644E9" w:rsidRPr="00961D77" w:rsidRDefault="2CE9B070" w:rsidP="2CE9B070">
      <w:pPr>
        <w:spacing w:after="120"/>
        <w:rPr>
          <w:rFonts w:ascii="Palatino" w:hAnsi="Palatino"/>
          <w:sz w:val="20"/>
          <w:szCs w:val="20"/>
        </w:rPr>
      </w:pPr>
      <w:r w:rsidRPr="2CE9B070">
        <w:rPr>
          <w:rFonts w:ascii="Palatino" w:hAnsi="Palatino"/>
          <w:sz w:val="20"/>
          <w:szCs w:val="20"/>
        </w:rPr>
        <w:t>I was born in Brattleboro, and grew up mostly in Massachusetts. I graduated from Milton Academy, The Colorado College, and UNH (MBA).</w:t>
      </w:r>
    </w:p>
    <w:p w14:paraId="0E214D46" w14:textId="77777777" w:rsidR="00C644E9" w:rsidRPr="00961D77" w:rsidRDefault="2CE9B070" w:rsidP="2CE9B070">
      <w:pPr>
        <w:spacing w:after="120"/>
        <w:rPr>
          <w:rFonts w:ascii="Palatino" w:hAnsi="Palatino"/>
          <w:sz w:val="20"/>
          <w:szCs w:val="20"/>
        </w:rPr>
      </w:pPr>
      <w:r w:rsidRPr="2CE9B070">
        <w:rPr>
          <w:rFonts w:ascii="Palatino" w:hAnsi="Palatino"/>
          <w:sz w:val="20"/>
          <w:szCs w:val="20"/>
        </w:rPr>
        <w:t>I’ve served on the board of the Peterborough Folk Music Society, and enjoy as many rounds of golf as New England seasons permit. I live in Peterborough.</w:t>
      </w:r>
    </w:p>
    <w:p w14:paraId="762EE636" w14:textId="45F6BD0A" w:rsidR="0073171F" w:rsidRDefault="0073171F" w:rsidP="0073171F">
      <w:pPr>
        <w:pStyle w:val="Messenger"/>
        <w:rPr>
          <w:sz w:val="24"/>
        </w:rPr>
      </w:pPr>
      <w:r w:rsidRPr="00C644E9">
        <w:rPr>
          <w:sz w:val="24"/>
        </w:rPr>
        <w:br w:type="page"/>
      </w:r>
    </w:p>
    <w:p w14:paraId="49E7B4AD" w14:textId="77777777" w:rsidR="00A96A7D" w:rsidRPr="00C644E9" w:rsidRDefault="00A96A7D" w:rsidP="0073171F">
      <w:pPr>
        <w:pStyle w:val="Messenger"/>
        <w:rPr>
          <w:sz w:val="24"/>
        </w:rPr>
      </w:pPr>
    </w:p>
    <w:p w14:paraId="0B494891" w14:textId="3622F572" w:rsidR="002F0E42" w:rsidRDefault="2CE9B070" w:rsidP="2CE9B070">
      <w:pPr>
        <w:pStyle w:val="Messenger"/>
        <w:jc w:val="center"/>
        <w:rPr>
          <w:b/>
          <w:bCs/>
          <w:sz w:val="32"/>
          <w:szCs w:val="32"/>
        </w:rPr>
      </w:pPr>
      <w:r w:rsidRPr="2CE9B070">
        <w:rPr>
          <w:b/>
          <w:bCs/>
          <w:sz w:val="32"/>
          <w:szCs w:val="32"/>
        </w:rPr>
        <w:t>View from the Bench</w:t>
      </w:r>
    </w:p>
    <w:p w14:paraId="17FA2E1F" w14:textId="15718E10" w:rsidR="00B37EA9" w:rsidRPr="00B37EA9" w:rsidRDefault="2CE9B070" w:rsidP="2CE9B070">
      <w:pPr>
        <w:pStyle w:val="Messenger"/>
        <w:jc w:val="center"/>
        <w:rPr>
          <w:i/>
          <w:iCs/>
          <w:sz w:val="24"/>
        </w:rPr>
      </w:pPr>
      <w:r w:rsidRPr="2CE9B070">
        <w:rPr>
          <w:i/>
          <w:iCs/>
          <w:sz w:val="24"/>
        </w:rPr>
        <w:t>Music for the Feast</w:t>
      </w:r>
    </w:p>
    <w:p w14:paraId="73C808E4" w14:textId="77777777" w:rsidR="00B37EA9" w:rsidRPr="002503B7" w:rsidRDefault="2CE9B070" w:rsidP="2CE9B070">
      <w:pPr>
        <w:pStyle w:val="Messenger"/>
        <w:jc w:val="center"/>
        <w:rPr>
          <w:rFonts w:asciiTheme="minorHAnsi" w:hAnsiTheme="minorHAnsi"/>
        </w:rPr>
      </w:pPr>
      <w:r w:rsidRPr="2CE9B070">
        <w:rPr>
          <w:rFonts w:asciiTheme="minorHAnsi" w:hAnsiTheme="minorHAnsi"/>
        </w:rPr>
        <w:t>…the stars shall bend their voices, and every stone shall cry…</w:t>
      </w:r>
    </w:p>
    <w:p w14:paraId="5C0A046B" w14:textId="77777777" w:rsidR="00B37EA9" w:rsidRPr="002503B7" w:rsidRDefault="2CE9B070" w:rsidP="00B37EA9">
      <w:pPr>
        <w:pStyle w:val="Messenger"/>
        <w:rPr>
          <w:szCs w:val="20"/>
        </w:rPr>
      </w:pPr>
      <w:r>
        <w:t>Each year at All Saints’, before Christmas Midnight Mass, we enjoy ‘Music for the Feast,’ a half-hour program of Christmas music. When funds have been available to hire instrumentalists, ‘Music for the Feast’ has included such works as Benjamin Britten’s Ceremony of Carols, Johann Kuhnau’s Es ist ein kind geboren, Antonio Vivaldi’s Gloria, Ralph Vaughan Williams’ Fantasia on Christmas Carols, Stephen Paulus’ Christmas Tidings, Gwyneth Walker’s Rejoice, Antonio Corelli’s Christmas Cantata, and excerpts from J.S. Bach’s Christmas Oratorio.  In leaner (or icier) years, ‘Music for the Feast’ has variously been an organ recital, a congregational carol sing, or a themed choral program like last year’s Neo-Gothic Christmas.</w:t>
      </w:r>
    </w:p>
    <w:p w14:paraId="075864CD" w14:textId="6A98514E" w:rsidR="00B37EA9" w:rsidRPr="002503B7" w:rsidRDefault="2CE9B070" w:rsidP="00B37EA9">
      <w:pPr>
        <w:pStyle w:val="Messenger"/>
        <w:rPr>
          <w:szCs w:val="20"/>
        </w:rPr>
      </w:pPr>
      <w:r>
        <w:t xml:space="preserve">This year, I invite and encourage you to be present at 10:30 PM on Christmas Eve for </w:t>
      </w:r>
      <w:r w:rsidRPr="2CE9B070">
        <w:rPr>
          <w:b/>
          <w:bCs/>
        </w:rPr>
        <w:t xml:space="preserve">Music for the Feast: A Wreath of Carols. </w:t>
      </w:r>
      <w:r>
        <w:t>We will have with us members of the Apple Hill String Quartet and other musical friends who will accompany a program of Christmas hymns and carols from the 16</w:t>
      </w:r>
      <w:r w:rsidRPr="2CE9B070">
        <w:rPr>
          <w:vertAlign w:val="superscript"/>
        </w:rPr>
        <w:t>th</w:t>
      </w:r>
      <w:r>
        <w:t xml:space="preserve"> century to the present, employing a variety of musical forces -- string quartet and quintet, organ, congregation, choir and soloists. The program will begin with a setting of Claudio Monteverdi’s Christe Redemptor omnium for string quintet and organ. Following will be a 20</w:t>
      </w:r>
      <w:r w:rsidRPr="2CE9B070">
        <w:rPr>
          <w:vertAlign w:val="superscript"/>
        </w:rPr>
        <w:t>th</w:t>
      </w:r>
      <w:r>
        <w:t xml:space="preserve"> century string quartet setting of Michael Praetorius’ 16</w:t>
      </w:r>
      <w:r w:rsidRPr="2CE9B070">
        <w:rPr>
          <w:vertAlign w:val="superscript"/>
        </w:rPr>
        <w:t>th</w:t>
      </w:r>
      <w:r>
        <w:t xml:space="preserve"> c. Es ist ein ros’  (Lo, how a rose), in the midst of which the choir and congregation will join in singing the much beloved carol. A third treatment of the same carol will be Johannes Brahms’ 19</w:t>
      </w:r>
      <w:r w:rsidRPr="2CE9B070">
        <w:rPr>
          <w:vertAlign w:val="superscript"/>
        </w:rPr>
        <w:t>th</w:t>
      </w:r>
      <w:r>
        <w:t xml:space="preserve"> c. chorale prelude for organ. Strings, choir, congregation, and organ will then join in an arrangement of the familiar Christmas carol, “While shepherds watch their flocks by night.” The choir will sing Christina Rosetti’s “Love came down at Christmas” in a musical setting by John Rutter, accompanied by string quintet. Full musical resources, including the congregation, will then join in singing David Willcocks’ setting of “It came upon the midnight clear.”  </w:t>
      </w:r>
    </w:p>
    <w:p w14:paraId="651FBD79" w14:textId="020D094C" w:rsidR="00B37EA9" w:rsidRDefault="2CE9B070" w:rsidP="00B37EA9">
      <w:pPr>
        <w:pStyle w:val="Messenger"/>
        <w:rPr>
          <w:szCs w:val="20"/>
        </w:rPr>
      </w:pPr>
      <w:r>
        <w:t xml:space="preserve">The final musical work included in A Wreath of Carols has an interesting story behind it. The lyric, A Christmas Hymn, is by Richard Wilbur (1921-2017), a Pulitzer Prize-winning poet, who was a faculty member at Wesleyan University and a former U.S. Poet Laureate. A Christmas Hymn has received numerous musical settings over the years:  a hymn in our Hymnal 1982 by David Hurd, a wonderful anthem the All Saints’ Choir sang a few years ago by British composer Bob Chilcott, and a solo setting by no less an icon than Dave Brubeck.  </w:t>
      </w:r>
    </w:p>
    <w:p w14:paraId="0DB4C338" w14:textId="77777777" w:rsidR="00B37EA9" w:rsidRDefault="2CE9B070" w:rsidP="00B37EA9">
      <w:pPr>
        <w:pStyle w:val="Messenger"/>
        <w:rPr>
          <w:szCs w:val="20"/>
        </w:rPr>
      </w:pPr>
      <w:r>
        <w:t>The real impetus for Wilbur’s poem, however, came in the 1950s when composer Richard Winslow (1918-2017), also a Wesleyan faculty member, asked Wilbur to write for him a Christmas text that he could set for an upcoming university Christmas concert. It is that setting that two soloists will sing Christmas Eve, with organ and double bass. (Aside: Winslow, after his retirement, made his home in Antrim, NH).</w:t>
      </w:r>
    </w:p>
    <w:p w14:paraId="6AB20346" w14:textId="1E0A7E70" w:rsidR="00B37EA9" w:rsidRDefault="00B37EA9" w:rsidP="00B37EA9">
      <w:pPr>
        <w:pStyle w:val="Messenger"/>
        <w:rPr>
          <w:szCs w:val="20"/>
        </w:rPr>
      </w:pPr>
      <w:r w:rsidRPr="2CE9B070">
        <w:t xml:space="preserve">A Christmas Hymn is built on an epigram from St. Luke’s Gospel at the Liturgy of the Palms in Year C, </w:t>
      </w:r>
      <w:r w:rsidRPr="2CE9B070">
        <w:rPr>
          <w:rFonts w:eastAsia="Times New Roman" w:cs="Times New Roman"/>
          <w:color w:val="000000" w:themeColor="text1"/>
          <w:shd w:val="clear" w:color="auto" w:fill="FFFFFF"/>
        </w:rPr>
        <w:t xml:space="preserve">when Jesus silences the Pharisees who are anxious about the noisy crowds by telling them that, even if these crowds were silent, </w:t>
      </w:r>
      <w:r w:rsidRPr="2CE9B070">
        <w:rPr>
          <w:rFonts w:eastAsia="Helvetica" w:cs="Helvetica"/>
          <w:color w:val="000000" w:themeColor="text1"/>
          <w:shd w:val="clear" w:color="auto" w:fill="FFFFFF"/>
        </w:rPr>
        <w:t>“the stones would shout out.”</w:t>
      </w:r>
      <w:r w:rsidRPr="2CE9B070">
        <w:rPr>
          <w:rFonts w:eastAsia="Times New Roman" w:cs="Times New Roman"/>
          <w:color w:val="000000" w:themeColor="text1"/>
          <w:shd w:val="clear" w:color="auto" w:fill="FFFFFF"/>
        </w:rPr>
        <w:t> A strange source for a Christmas hymn? Perhaps.  The text begins “A stable lamp is lighted/Whose glow lights up the sky;/The stars shall bend their voices/and every stone shall cry…</w:t>
      </w:r>
      <w:r w:rsidR="00B42D4A" w:rsidRPr="2CE9B070">
        <w:rPr>
          <w:rFonts w:eastAsia="Times New Roman" w:cs="Times New Roman"/>
          <w:color w:val="000000" w:themeColor="text1"/>
          <w:shd w:val="clear" w:color="auto" w:fill="FFFFFF"/>
        </w:rPr>
        <w:t>/ The</w:t>
      </w:r>
      <w:r w:rsidRPr="2CE9B070">
        <w:rPr>
          <w:rFonts w:eastAsia="Times New Roman" w:cs="Times New Roman"/>
          <w:color w:val="000000" w:themeColor="text1"/>
          <w:shd w:val="clear" w:color="auto" w:fill="FFFFFF"/>
        </w:rPr>
        <w:t xml:space="preserve"> recurring refrain, “…and every stone shall cry,” is at the center of each verse of Wilbur’s poem, which winds from birth to death and again to life.  A Christmas Hymn concludes: “But now, as at the ending/The low is lifted high;/The stars shall bend their voices/and every stone shall </w:t>
      </w:r>
      <w:r w:rsidR="00B42D4A" w:rsidRPr="2CE9B070">
        <w:rPr>
          <w:rFonts w:eastAsia="Times New Roman" w:cs="Times New Roman"/>
          <w:color w:val="000000" w:themeColor="text1"/>
          <w:shd w:val="clear" w:color="auto" w:fill="FFFFFF"/>
        </w:rPr>
        <w:t>cry. /</w:t>
      </w:r>
      <w:r w:rsidRPr="2CE9B070">
        <w:rPr>
          <w:rFonts w:eastAsia="Times New Roman" w:cs="Times New Roman"/>
          <w:color w:val="000000" w:themeColor="text1"/>
          <w:shd w:val="clear" w:color="auto" w:fill="FFFFFF"/>
        </w:rPr>
        <w:t xml:space="preserve">And every stone shall cry/In praises of the Child/By whose descent among us/The worlds are reconciled.” </w:t>
      </w:r>
    </w:p>
    <w:p w14:paraId="4A347CA8" w14:textId="77777777" w:rsidR="00B37EA9" w:rsidRDefault="00B37EA9" w:rsidP="2CE9B070">
      <w:pPr>
        <w:pStyle w:val="Messenger"/>
        <w:rPr>
          <w:rFonts w:eastAsia="Times New Roman" w:cs="Times New Roman"/>
          <w:color w:val="000000" w:themeColor="text1"/>
        </w:rPr>
      </w:pPr>
      <w:r w:rsidRPr="2CE9B070">
        <w:rPr>
          <w:rFonts w:eastAsia="Times New Roman" w:cs="Times New Roman"/>
          <w:color w:val="000000" w:themeColor="text1"/>
          <w:shd w:val="clear" w:color="auto" w:fill="FFFFFF"/>
        </w:rPr>
        <w:t>A Christmas Hymn parallels the text of Divinum mysterium, the gradual hymn we will sing at Midnight Mass: “Of the Father’s love begotten, ‘ere the world began to be; He is Alpha and Omega, he the source, the ending, He.” As we hear St. John’s Gospel – “In the beginning was the Word, and the Word was with God”–read just before we kneel by candlelight to sing “Silent Night,” what we might have experienced as be a mere sentimental candlelight moment becomes instead our discernment that, from the beginning, this end–birth, death, resurrection and reconciliation–has always been.</w:t>
      </w:r>
    </w:p>
    <w:p w14:paraId="3D556F1C" w14:textId="01E020DB" w:rsidR="00675C0A" w:rsidRPr="00675C0A" w:rsidRDefault="00675C0A" w:rsidP="00675C0A">
      <w:pPr>
        <w:pStyle w:val="Messenger"/>
        <w:jc w:val="right"/>
        <w:rPr>
          <w:szCs w:val="20"/>
        </w:rPr>
      </w:pPr>
      <w:r w:rsidRPr="2CE9B070">
        <w:rPr>
          <w:rFonts w:eastAsia="Times New Roman" w:cs="Times New Roman"/>
          <w:i/>
          <w:iCs/>
          <w:color w:val="000000" w:themeColor="text1"/>
          <w:shd w:val="clear" w:color="auto" w:fill="FFFFFF"/>
        </w:rPr>
        <w:t>Jeffrey L. Fuller</w:t>
      </w:r>
      <w:r w:rsidRPr="2CE9B070">
        <w:rPr>
          <w:rFonts w:eastAsia="Times New Roman" w:cs="Times New Roman"/>
          <w:color w:val="000000" w:themeColor="text1"/>
          <w:shd w:val="clear" w:color="auto" w:fill="FFFFFF"/>
        </w:rPr>
        <w:t>, Organist and Choir Director</w:t>
      </w:r>
    </w:p>
    <w:p w14:paraId="3DB49325" w14:textId="5CABEADE" w:rsidR="00B37EA9" w:rsidRDefault="00B37EA9">
      <w:pPr>
        <w:rPr>
          <w:rFonts w:ascii="Palatino" w:hAnsi="Palatino"/>
          <w:sz w:val="20"/>
        </w:rPr>
      </w:pPr>
    </w:p>
    <w:p w14:paraId="4A5E1FE3" w14:textId="1C3C7F71" w:rsidR="001D3DBD" w:rsidRDefault="001D3DBD" w:rsidP="001D3DBD">
      <w:pPr>
        <w:pStyle w:val="Messenger"/>
      </w:pPr>
    </w:p>
    <w:p w14:paraId="0C2B9478" w14:textId="77777777" w:rsidR="001270D6" w:rsidRDefault="001270D6" w:rsidP="001270D6">
      <w:pPr>
        <w:sectPr w:rsidR="001270D6" w:rsidSect="0066433E">
          <w:headerReference w:type="even" r:id="rId42"/>
          <w:headerReference w:type="default" r:id="rId43"/>
          <w:pgSz w:w="12240" w:h="15840"/>
          <w:pgMar w:top="1440" w:right="1440" w:bottom="1440" w:left="1440" w:header="720" w:footer="432" w:gutter="0"/>
          <w:cols w:space="720"/>
          <w:titlePg/>
          <w:docGrid w:linePitch="360"/>
        </w:sectPr>
      </w:pPr>
    </w:p>
    <w:p w14:paraId="1C4F4D1C" w14:textId="103A3C42" w:rsidR="00DE6FE9" w:rsidRDefault="003635F5" w:rsidP="00195E59">
      <w:r>
        <w:rPr>
          <w:rFonts w:ascii="Palatino Linotype" w:hAnsi="Palatino Linotype"/>
          <w:noProof/>
        </w:rPr>
        <mc:AlternateContent>
          <mc:Choice Requires="wpg">
            <w:drawing>
              <wp:anchor distT="0" distB="0" distL="114300" distR="114300" simplePos="0" relativeHeight="251664384" behindDoc="0" locked="0" layoutInCell="1" allowOverlap="1" wp14:anchorId="1897274F" wp14:editId="4EF2197A">
                <wp:simplePos x="0" y="0"/>
                <wp:positionH relativeFrom="column">
                  <wp:posOffset>-291465</wp:posOffset>
                </wp:positionH>
                <wp:positionV relativeFrom="paragraph">
                  <wp:posOffset>472</wp:posOffset>
                </wp:positionV>
                <wp:extent cx="6649085" cy="1390015"/>
                <wp:effectExtent l="0" t="0" r="5715" b="6985"/>
                <wp:wrapSquare wrapText="bothSides"/>
                <wp:docPr id="1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1390015"/>
                          <a:chOff x="803" y="1480"/>
                          <a:chExt cx="10471" cy="2189"/>
                        </a:xfrm>
                      </wpg:grpSpPr>
                      <wps:wsp>
                        <wps:cNvPr id="16" name="Text Box 147"/>
                        <wps:cNvSpPr txBox="1">
                          <a:spLocks noChangeArrowheads="1"/>
                        </wps:cNvSpPr>
                        <wps:spPr bwMode="auto">
                          <a:xfrm>
                            <a:off x="2814" y="1480"/>
                            <a:ext cx="306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3439"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All Saints’ Church</w:t>
                              </w:r>
                            </w:p>
                            <w:p w14:paraId="06B72C87"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51 Concord Street</w:t>
                              </w:r>
                            </w:p>
                            <w:p w14:paraId="3C33E4E6"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txbxContent>
                        </wps:txbx>
                        <wps:bodyPr rot="0" vert="horz" wrap="square" lIns="91440" tIns="91440" rIns="91440" bIns="91440" anchor="t" anchorCtr="0" upright="1">
                          <a:noAutofit/>
                        </wps:bodyPr>
                      </wps:wsp>
                      <wps:wsp>
                        <wps:cNvPr id="19" name="Text Box 148"/>
                        <wps:cNvSpPr txBox="1">
                          <a:spLocks noChangeArrowheads="1"/>
                        </wps:cNvSpPr>
                        <wps:spPr bwMode="auto">
                          <a:xfrm>
                            <a:off x="8394" y="1480"/>
                            <a:ext cx="288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DA80"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Non-Profit Postage Paid</w:t>
                              </w:r>
                            </w:p>
                            <w:p w14:paraId="22AC38FE"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Permit #46</w:t>
                              </w:r>
                            </w:p>
                            <w:p w14:paraId="44132F9B"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p w14:paraId="2F162427" w14:textId="77777777" w:rsidR="003635F5" w:rsidRPr="00BF580D" w:rsidRDefault="003635F5" w:rsidP="003635F5">
                              <w:pPr>
                                <w:rPr>
                                  <w:rFonts w:ascii="Palatino" w:eastAsia="Times New Roman" w:hAnsi="Palatino"/>
                                  <w:sz w:val="20"/>
                                </w:rPr>
                              </w:pPr>
                            </w:p>
                          </w:txbxContent>
                        </wps:txbx>
                        <wps:bodyPr rot="0" vert="horz" wrap="square" lIns="91440" tIns="91440" rIns="91440" bIns="91440" anchor="t" anchorCtr="0" upright="1">
                          <a:noAutofit/>
                        </wps:bodyPr>
                      </wps:wsp>
                      <pic:pic xmlns:pic="http://schemas.openxmlformats.org/drawingml/2006/picture">
                        <pic:nvPicPr>
                          <pic:cNvPr id="20" name="Picture 2" descr="scan001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3" y="1480"/>
                            <a:ext cx="1920"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97274F" id="Group 275" o:spid="_x0000_s1047" style="position:absolute;margin-left:-22.95pt;margin-top:.05pt;width:523.55pt;height:109.45pt;z-index:251664384" coordorigin="803,1480" coordsize="10471,21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">
                <v:shape id="Text Box 147" o:spid="_x0000_s1048" type="#_x0000_t202" style="position:absolute;left:2814;top:1480;width:3060;height:21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34vwAA&#10;ANsAAAAPAAAAZHJzL2Rvd25yZXYueG1sRE9Li8IwEL4v+B/CCN7WVMEH1SiiLHjVXfA6NmNTTCal&#10;iW3XX2+Ehb3Nx/ec9bZ3VrTUhMqzgsk4A0FceF1xqeDn++tzCSJEZI3WMyn4pQDbzeBjjbn2HZ+o&#10;PcdSpBAOOSowMda5lKEw5DCMfU2cuJtvHMYEm1LqBrsU7qycZtlcOqw4NRisaW+ouJ8fTkHxfByW&#10;++rads/FZXHtjZ3d2Co1Gva7FYhIffwX/7mPOs2fw/uXdI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NPLfi/AAAA2wAAAA8AAAAAAAAAAAAAAAAAlwIAAGRycy9kb3ducmV2&#10;LnhtbFBLBQYAAAAABAAEAPUAAACDAwAAAAA=&#10;" filled="f" stroked="f">
                  <v:textbox inset=",7.2pt,,7.2pt">
                    <w:txbxContent>
                      <w:p w14:paraId="27C33439"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All Saints’ Church</w:t>
                        </w:r>
                      </w:p>
                      <w:p w14:paraId="06B72C87"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51 Concord Street</w:t>
                        </w:r>
                      </w:p>
                      <w:p w14:paraId="3C33E4E6"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txbxContent>
                  </v:textbox>
                </v:shape>
                <v:shape id="Text Box 148" o:spid="_x0000_s1049" type="#_x0000_t202" style="position:absolute;left:8394;top:1480;width:2880;height:21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mKwAAA&#10;ANsAAAAPAAAAZHJzL2Rvd25yZXYueG1sRE/fa8IwEH4f+D+EE3ybqQOnq6ZFHMJe54S9ns3ZFJNL&#10;aWJb/euXwWBv9/H9vG05Oit66kLjWcFinoEgrrxuuFZw+jo8r0GEiKzReiYFdwpQFpOnLebaD/xJ&#10;/THWIoVwyFGBibHNpQyVIYdh7lvixF185zAm2NVSdzikcGflS5a9SocNpwaDLe0NVdfjzSmoHrf3&#10;9b4598Nj9b06j8YuL2yVmk3H3QZEpDH+i//cHzrNf4PfX9IBsv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0LmKwAAAANsAAAAPAAAAAAAAAAAAAAAAAJcCAABkcnMvZG93bnJl&#10;di54bWxQSwUGAAAAAAQABAD1AAAAhAMAAAAA&#10;" filled="f" stroked="f">
                  <v:textbox inset=",7.2pt,,7.2pt">
                    <w:txbxContent>
                      <w:p w14:paraId="3255DA80"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Non-Profit Postage Paid</w:t>
                        </w:r>
                      </w:p>
                      <w:p w14:paraId="22AC38FE"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Permit #46</w:t>
                        </w:r>
                      </w:p>
                      <w:p w14:paraId="44132F9B"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p w14:paraId="2F162427" w14:textId="77777777" w:rsidR="003635F5" w:rsidRPr="00BF580D" w:rsidRDefault="003635F5" w:rsidP="003635F5">
                        <w:pPr>
                          <w:rPr>
                            <w:rFonts w:ascii="Palatino" w:eastAsia="Times New Roman" w:hAnsi="Palatino"/>
                            <w:sz w:val="20"/>
                          </w:rPr>
                        </w:pPr>
                      </w:p>
                    </w:txbxContent>
                  </v:textbox>
                </v:shape>
                <v:shape id="Picture 2" o:spid="_x0000_s1050" type="#_x0000_t75" alt="scan0010" style="position:absolute;left:803;top:1480;width:1920;height: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N&#10;g7LBAAAA2wAAAA8AAABkcnMvZG93bnJldi54bWxET89rwjAUvg/8H8ITvM10HYh0RnFCYbCLq6Ls&#10;9miebbF5KUnWVv/65SB4/Ph+rzajaUVPzjeWFbzNExDEpdUNVwqOh/x1CcIHZI2tZVJwIw+b9eRl&#10;hZm2A/9QX4RKxBD2GSqoQ+gyKX1Zk0E/tx1x5C7WGQwRukpqh0MMN61Mk2QhDTYcG2rsaFdTeS3+&#10;jIJTusvPw2X5m7/33bd1n8V9bwqlZtNx+wEi0Bie4of7SytI4/r4Jf4Auf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Ng7LBAAAA2wAAAA8AAAAAAAAAAAAAAAAAnAIAAGRy&#10;cy9kb3ducmV2LnhtbFBLBQYAAAAABAAEAPcAAACKAwAAAAA=&#10;">
                  <v:imagedata r:id="rId45" o:title="scan0010"/>
                  <o:lock v:ext="edit" aspectratio="f"/>
                </v:shape>
                <w10:wrap type="square"/>
              </v:group>
            </w:pict>
          </mc:Fallback>
        </mc:AlternateContent>
      </w:r>
    </w:p>
    <w:p w14:paraId="589D65B0" w14:textId="4910E4F5" w:rsidR="00DE6FE9" w:rsidRPr="00DE6FE9" w:rsidRDefault="00DE6FE9" w:rsidP="00DE6FE9"/>
    <w:p w14:paraId="6FEE2478" w14:textId="77777777" w:rsidR="00DE6FE9" w:rsidRPr="00DE6FE9" w:rsidRDefault="00DE6FE9" w:rsidP="00DE6FE9"/>
    <w:p w14:paraId="18716E02" w14:textId="168E9923" w:rsidR="00DE6FE9" w:rsidRPr="00DE6FE9" w:rsidRDefault="00DE6FE9" w:rsidP="00DE6FE9"/>
    <w:p w14:paraId="078CCBD1" w14:textId="55344475" w:rsidR="00DE6FE9" w:rsidRPr="00DE6FE9" w:rsidRDefault="00DE6FE9" w:rsidP="00DE6FE9"/>
    <w:p w14:paraId="2CF324C5" w14:textId="14ADCC3D" w:rsidR="00E6576A" w:rsidRDefault="00E6576A" w:rsidP="004F7FDD">
      <w:pPr>
        <w:tabs>
          <w:tab w:val="left" w:pos="4163"/>
        </w:tabs>
        <w:jc w:val="center"/>
        <w:rPr>
          <w:rFonts w:ascii="Palatino" w:hAnsi="Palatino"/>
          <w:b/>
          <w:bCs/>
          <w:sz w:val="32"/>
          <w:szCs w:val="32"/>
        </w:rPr>
      </w:pPr>
    </w:p>
    <w:p w14:paraId="12A4B36D" w14:textId="460B69E3" w:rsidR="00B35B92" w:rsidRDefault="00B35B92" w:rsidP="00DE6FE9">
      <w:pPr>
        <w:tabs>
          <w:tab w:val="left" w:pos="4163"/>
        </w:tabs>
        <w:rPr>
          <w:rFonts w:ascii="Palatino" w:hAnsi="Palatino"/>
          <w:sz w:val="20"/>
          <w:szCs w:val="20"/>
        </w:rPr>
      </w:pPr>
    </w:p>
    <w:p w14:paraId="79C93A97" w14:textId="15BB6F4C" w:rsidR="008665A3" w:rsidRDefault="008665A3" w:rsidP="008665A3">
      <w:pPr>
        <w:tabs>
          <w:tab w:val="left" w:pos="4163"/>
        </w:tabs>
        <w:jc w:val="center"/>
        <w:rPr>
          <w:rFonts w:ascii="Palatino" w:hAnsi="Palatino"/>
          <w:b/>
          <w:sz w:val="32"/>
          <w:szCs w:val="32"/>
        </w:rPr>
      </w:pPr>
    </w:p>
    <w:p w14:paraId="37D9BB27" w14:textId="77777777" w:rsidR="008665A3" w:rsidRDefault="008665A3" w:rsidP="008665A3">
      <w:pPr>
        <w:tabs>
          <w:tab w:val="left" w:pos="4163"/>
        </w:tabs>
        <w:jc w:val="center"/>
        <w:rPr>
          <w:rFonts w:ascii="Palatino" w:hAnsi="Palatino"/>
          <w:b/>
          <w:sz w:val="32"/>
          <w:szCs w:val="32"/>
        </w:rPr>
      </w:pPr>
    </w:p>
    <w:p w14:paraId="0F031093" w14:textId="77777777" w:rsidR="00F21083" w:rsidRDefault="00F21083" w:rsidP="008665A3">
      <w:pPr>
        <w:tabs>
          <w:tab w:val="left" w:pos="4163"/>
        </w:tabs>
        <w:jc w:val="center"/>
        <w:rPr>
          <w:rFonts w:ascii="Palatino" w:hAnsi="Palatino"/>
          <w:b/>
          <w:sz w:val="32"/>
          <w:szCs w:val="32"/>
        </w:rPr>
      </w:pPr>
    </w:p>
    <w:p w14:paraId="36ED8A3B" w14:textId="3024E96C" w:rsidR="008665A3" w:rsidRDefault="008665A3" w:rsidP="007B6E64">
      <w:pPr>
        <w:pStyle w:val="ListBullet"/>
        <w:numPr>
          <w:ilvl w:val="0"/>
          <w:numId w:val="0"/>
        </w:numPr>
        <w:rPr>
          <w:rFonts w:ascii="Palatino" w:hAnsi="Palatino"/>
          <w:b/>
          <w:sz w:val="32"/>
          <w:szCs w:val="32"/>
        </w:rPr>
      </w:pPr>
    </w:p>
    <w:p w14:paraId="131BB365" w14:textId="77777777" w:rsidR="007B6E64" w:rsidRDefault="007B6E64" w:rsidP="007B6E64">
      <w:pPr>
        <w:pStyle w:val="ListBullet"/>
        <w:numPr>
          <w:ilvl w:val="0"/>
          <w:numId w:val="0"/>
        </w:numPr>
      </w:pPr>
    </w:p>
    <w:p w14:paraId="1E6D53B3" w14:textId="7B3AB023" w:rsidR="009101E4" w:rsidRPr="009101E4" w:rsidRDefault="00F21083" w:rsidP="008665A3">
      <w:pPr>
        <w:tabs>
          <w:tab w:val="left" w:pos="4163"/>
        </w:tabs>
        <w:jc w:val="center"/>
        <w:rPr>
          <w:rFonts w:ascii="Palatino" w:hAnsi="Palatino"/>
          <w:b/>
          <w:sz w:val="32"/>
          <w:szCs w:val="32"/>
        </w:rPr>
      </w:pPr>
      <w:r>
        <w:rPr>
          <w:rFonts w:ascii="Palatino" w:hAnsi="Palatino"/>
          <w:b/>
          <w:noProof/>
          <w:sz w:val="32"/>
          <w:szCs w:val="32"/>
        </w:rPr>
        <mc:AlternateContent>
          <mc:Choice Requires="wpg">
            <w:drawing>
              <wp:anchor distT="0" distB="0" distL="114300" distR="114300" simplePos="0" relativeHeight="251715584" behindDoc="0" locked="0" layoutInCell="1" allowOverlap="1" wp14:anchorId="1584215C" wp14:editId="734FA225">
                <wp:simplePos x="0" y="0"/>
                <wp:positionH relativeFrom="column">
                  <wp:posOffset>-289934</wp:posOffset>
                </wp:positionH>
                <wp:positionV relativeFrom="paragraph">
                  <wp:posOffset>333636</wp:posOffset>
                </wp:positionV>
                <wp:extent cx="6713855" cy="376682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6713855" cy="3766820"/>
                          <a:chOff x="0" y="0"/>
                          <a:chExt cx="6561455" cy="3528060"/>
                        </a:xfrm>
                      </wpg:grpSpPr>
                      <wps:wsp>
                        <wps:cNvPr id="13" name="Text Box 13"/>
                        <wps:cNvSpPr txBox="1"/>
                        <wps:spPr>
                          <a:xfrm>
                            <a:off x="0" y="0"/>
                            <a:ext cx="3131794" cy="3204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3221C" w14:textId="77777777" w:rsidR="00E6576A" w:rsidRPr="008665A3" w:rsidRDefault="00E6576A" w:rsidP="00E6576A">
                              <w:pPr>
                                <w:pStyle w:val="Messenger"/>
                                <w:rPr>
                                  <w:sz w:val="19"/>
                                  <w:szCs w:val="19"/>
                                </w:rPr>
                              </w:pPr>
                              <w:r w:rsidRPr="008665A3">
                                <w:rPr>
                                  <w:sz w:val="19"/>
                                  <w:szCs w:val="19"/>
                                </w:rPr>
                                <w:t xml:space="preserve">Now that we’ve had our first snow in New Hampshire, I can believe that the holiday season has begun. As Jamie said at the Rite Now service on December 9, “Christmas seems to be coming early this year.” It’s because Christmas Eve, on a Sunday, is also Advent IV. This is also the reason we combined the December and January </w:t>
                              </w:r>
                              <w:r w:rsidRPr="008665A3">
                                <w:rPr>
                                  <w:i/>
                                  <w:sz w:val="19"/>
                                  <w:szCs w:val="19"/>
                                </w:rPr>
                                <w:t>Messenger</w:t>
                              </w:r>
                              <w:r w:rsidRPr="008665A3">
                                <w:rPr>
                                  <w:sz w:val="19"/>
                                  <w:szCs w:val="19"/>
                                </w:rPr>
                                <w:t xml:space="preserve"> this year: there were fewer days than usual between Thanksgiving and Christmas. </w:t>
                              </w:r>
                            </w:p>
                            <w:p w14:paraId="28109092" w14:textId="77777777" w:rsidR="00E6576A" w:rsidRPr="008665A3" w:rsidRDefault="00E6576A" w:rsidP="00E6576A">
                              <w:pPr>
                                <w:pStyle w:val="Messenger"/>
                                <w:rPr>
                                  <w:sz w:val="19"/>
                                  <w:szCs w:val="19"/>
                                </w:rPr>
                              </w:pPr>
                              <w:r w:rsidRPr="008665A3">
                                <w:rPr>
                                  <w:sz w:val="19"/>
                                  <w:szCs w:val="19"/>
                                </w:rPr>
                                <w:t xml:space="preserve">This is our last issue with Gail Anthony as publisher of </w:t>
                              </w:r>
                              <w:r w:rsidRPr="008665A3">
                                <w:rPr>
                                  <w:i/>
                                  <w:sz w:val="19"/>
                                  <w:szCs w:val="19"/>
                                </w:rPr>
                                <w:t>The Messenger</w:t>
                              </w:r>
                              <w:r w:rsidRPr="008665A3">
                                <w:rPr>
                                  <w:sz w:val="19"/>
                                  <w:szCs w:val="19"/>
                                </w:rPr>
                                <w:t>. She’s organized our amazing volunteer staff each month to get the newsletter to you, has made many trips to the post office, and has comforted me when I’ve fretted about deadlines or had problems with layout or worried about whom I could ask to write a new column.</w:t>
                              </w:r>
                            </w:p>
                            <w:p w14:paraId="477A563A" w14:textId="77777777" w:rsidR="008D610F" w:rsidRPr="008665A3" w:rsidRDefault="008665A3" w:rsidP="008D610F">
                              <w:pPr>
                                <w:pStyle w:val="Messenger"/>
                                <w:rPr>
                                  <w:sz w:val="19"/>
                                  <w:szCs w:val="19"/>
                                </w:rPr>
                              </w:pPr>
                              <w:r w:rsidRPr="008665A3">
                                <w:rPr>
                                  <w:sz w:val="19"/>
                                  <w:szCs w:val="19"/>
                                </w:rPr>
                                <w:t xml:space="preserve">I’d known Gail since I first moved to Peterborough in 1986 and joined the choir, </w:t>
                              </w:r>
                              <w:r w:rsidR="008D610F" w:rsidRPr="008665A3">
                                <w:rPr>
                                  <w:sz w:val="19"/>
                                  <w:szCs w:val="19"/>
                                </w:rPr>
                                <w:t xml:space="preserve">and </w:t>
                              </w:r>
                              <w:r w:rsidR="008D610F">
                                <w:rPr>
                                  <w:sz w:val="19"/>
                                  <w:szCs w:val="19"/>
                                </w:rPr>
                                <w:t xml:space="preserve">had always appreciated her </w:t>
                              </w:r>
                              <w:r w:rsidR="008D610F" w:rsidRPr="008665A3">
                                <w:rPr>
                                  <w:sz w:val="19"/>
                                  <w:szCs w:val="19"/>
                                </w:rPr>
                                <w:t>intelligence, wit and beautiful singing voice.</w:t>
                              </w:r>
                            </w:p>
                            <w:p w14:paraId="3B4ACB9B" w14:textId="77777777" w:rsidR="008D610F" w:rsidRPr="008665A3" w:rsidRDefault="008D610F" w:rsidP="008D610F">
                              <w:pPr>
                                <w:pStyle w:val="Messenger"/>
                                <w:rPr>
                                  <w:sz w:val="19"/>
                                  <w:szCs w:val="19"/>
                                </w:rPr>
                              </w:pPr>
                              <w:r w:rsidRPr="008665A3">
                                <w:rPr>
                                  <w:sz w:val="19"/>
                                  <w:szCs w:val="19"/>
                                </w:rPr>
                                <w:t xml:space="preserve">I’d admired her work on vestry and as Senior Warden, especially during the long interim period when we were waiting for the Robbins-Cole family to move here from England. </w:t>
                              </w:r>
                            </w:p>
                            <w:p w14:paraId="5FCC126B" w14:textId="6031DFD0" w:rsidR="00E6576A" w:rsidRPr="008665A3" w:rsidRDefault="00E6576A" w:rsidP="008665A3">
                              <w:pPr>
                                <w:pStyle w:val="Messenge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190240" y="0"/>
                            <a:ext cx="3371215" cy="3528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C5A31F" w14:textId="346290C1" w:rsidR="00EB1C7C" w:rsidRDefault="00E6576A" w:rsidP="008D610F">
                              <w:pPr>
                                <w:pStyle w:val="Messenger"/>
                                <w:rPr>
                                  <w:sz w:val="19"/>
                                  <w:szCs w:val="19"/>
                                </w:rPr>
                              </w:pPr>
                              <w:r w:rsidRPr="008665A3">
                                <w:rPr>
                                  <w:sz w:val="19"/>
                                  <w:szCs w:val="19"/>
                                </w:rPr>
                                <w:t xml:space="preserve">But it was when we started working on </w:t>
                              </w:r>
                              <w:r w:rsidRPr="008665A3">
                                <w:rPr>
                                  <w:i/>
                                  <w:sz w:val="19"/>
                                  <w:szCs w:val="19"/>
                                </w:rPr>
                                <w:t>The Messenger</w:t>
                              </w:r>
                              <w:r w:rsidRPr="008665A3">
                                <w:rPr>
                                  <w:sz w:val="19"/>
                                  <w:szCs w:val="19"/>
                                </w:rPr>
                                <w:t xml:space="preserve"> together that I learned first-hand about her dedication to All Saints’ and her understanding of how to bring out the best in everyone. </w:t>
                              </w:r>
                            </w:p>
                            <w:p w14:paraId="04B381BB" w14:textId="7EEAEA5E" w:rsidR="008D610F" w:rsidRDefault="008D610F" w:rsidP="008D610F">
                              <w:pPr>
                                <w:pStyle w:val="Messenger"/>
                                <w:rPr>
                                  <w:sz w:val="19"/>
                                  <w:szCs w:val="19"/>
                                </w:rPr>
                              </w:pPr>
                              <w:r w:rsidRPr="008665A3">
                                <w:rPr>
                                  <w:sz w:val="19"/>
                                  <w:szCs w:val="19"/>
                                </w:rPr>
                                <w:t xml:space="preserve">When we first began publishing </w:t>
                              </w:r>
                              <w:r w:rsidRPr="008665A3">
                                <w:rPr>
                                  <w:i/>
                                  <w:sz w:val="19"/>
                                  <w:szCs w:val="19"/>
                                </w:rPr>
                                <w:t>The Messenger</w:t>
                              </w:r>
                              <w:r w:rsidRPr="008665A3">
                                <w:rPr>
                                  <w:sz w:val="19"/>
                                  <w:szCs w:val="19"/>
                                </w:rPr>
                                <w:t xml:space="preserve"> in its present form, we included a calendar of events and a rota of service participants. Each month, Gail and I would get together for a cup of coffee and conversation and review what was going on in the life of the parish (and in our own lives.)</w:t>
                              </w:r>
                              <w:r w:rsidR="00EB1C7C">
                                <w:rPr>
                                  <w:sz w:val="19"/>
                                  <w:szCs w:val="19"/>
                                </w:rPr>
                                <w:t xml:space="preserve"> She knew what was going on in every aspect of parish life, and spoke with respect and concern for our church and its members. </w:t>
                              </w:r>
                              <w:r w:rsidR="00EB1C7C" w:rsidRPr="008665A3">
                                <w:rPr>
                                  <w:sz w:val="19"/>
                                  <w:szCs w:val="19"/>
                                </w:rPr>
                                <w:t>Gail’s steadiness, practicality and devotion are powers of example for me.</w:t>
                              </w:r>
                            </w:p>
                            <w:p w14:paraId="163098A7" w14:textId="152E027A" w:rsidR="00E6576A" w:rsidRPr="008665A3" w:rsidRDefault="00E6576A" w:rsidP="00E6576A">
                              <w:pPr>
                                <w:pStyle w:val="Messenger"/>
                                <w:rPr>
                                  <w:sz w:val="19"/>
                                  <w:szCs w:val="19"/>
                                </w:rPr>
                              </w:pPr>
                              <w:r w:rsidRPr="008665A3">
                                <w:rPr>
                                  <w:sz w:val="19"/>
                                  <w:szCs w:val="19"/>
                                </w:rPr>
                                <w:t xml:space="preserve"> So, thank you, Gail Anthony. </w:t>
                              </w:r>
                            </w:p>
                            <w:p w14:paraId="615CFA9C" w14:textId="648EB2E7" w:rsidR="00E6576A" w:rsidRPr="008665A3" w:rsidRDefault="00E6576A" w:rsidP="00E6576A">
                              <w:pPr>
                                <w:pStyle w:val="Messenger"/>
                                <w:rPr>
                                  <w:sz w:val="19"/>
                                  <w:szCs w:val="19"/>
                                </w:rPr>
                              </w:pPr>
                              <w:r w:rsidRPr="008665A3">
                                <w:rPr>
                                  <w:sz w:val="19"/>
                                  <w:szCs w:val="19"/>
                                </w:rPr>
                                <w:t>And now we welcome Sue Ernst as publisher. Sue has been a lively presence and her contributions to All Saints’ many since she moved her</w:t>
                              </w:r>
                              <w:r w:rsidR="008665A3" w:rsidRPr="008665A3">
                                <w:rPr>
                                  <w:sz w:val="19"/>
                                  <w:szCs w:val="19"/>
                                </w:rPr>
                                <w:t>e</w:t>
                              </w:r>
                              <w:r w:rsidRPr="008665A3">
                                <w:rPr>
                                  <w:sz w:val="19"/>
                                  <w:szCs w:val="19"/>
                                </w:rPr>
                                <w:t xml:space="preserve"> from Maine a few years ago. We are grateful she has taken on the important task of being </w:t>
                              </w:r>
                              <w:r w:rsidRPr="008665A3">
                                <w:rPr>
                                  <w:i/>
                                  <w:sz w:val="19"/>
                                  <w:szCs w:val="19"/>
                                </w:rPr>
                                <w:t>Messenger</w:t>
                              </w:r>
                              <w:r w:rsidRPr="008665A3">
                                <w:rPr>
                                  <w:sz w:val="19"/>
                                  <w:szCs w:val="19"/>
                                </w:rPr>
                                <w:t xml:space="preserve"> publisher.</w:t>
                              </w:r>
                            </w:p>
                            <w:p w14:paraId="47071880" w14:textId="77777777" w:rsidR="00E6576A" w:rsidRPr="008665A3" w:rsidRDefault="00E6576A" w:rsidP="00E6576A">
                              <w:pPr>
                                <w:widowControl w:val="0"/>
                                <w:autoSpaceDE w:val="0"/>
                                <w:autoSpaceDN w:val="0"/>
                                <w:adjustRightInd w:val="0"/>
                                <w:spacing w:after="120"/>
                                <w:rPr>
                                  <w:rFonts w:ascii="Palatino" w:hAnsi="Palatino"/>
                                  <w:sz w:val="19"/>
                                  <w:szCs w:val="19"/>
                                </w:rPr>
                              </w:pPr>
                              <w:r w:rsidRPr="008665A3">
                                <w:rPr>
                                  <w:rFonts w:ascii="Palatino" w:hAnsi="Palatino"/>
                                  <w:sz w:val="19"/>
                                  <w:szCs w:val="19"/>
                                </w:rPr>
                                <w:t xml:space="preserve">The deadline for the February </w:t>
                              </w:r>
                              <w:r w:rsidRPr="008665A3">
                                <w:rPr>
                                  <w:rFonts w:ascii="Palatino" w:hAnsi="Palatino"/>
                                  <w:i/>
                                  <w:sz w:val="19"/>
                                  <w:szCs w:val="19"/>
                                </w:rPr>
                                <w:t>Messenger</w:t>
                              </w:r>
                              <w:r w:rsidRPr="008665A3">
                                <w:rPr>
                                  <w:rFonts w:ascii="Palatino" w:hAnsi="Palatino"/>
                                  <w:sz w:val="19"/>
                                  <w:szCs w:val="19"/>
                                </w:rPr>
                                <w:t xml:space="preserve"> is January 17. The theme will be “Spreading the Word.” Please send your contributions to me at </w:t>
                              </w:r>
                              <w:hyperlink r:id="rId46" w:history="1">
                                <w:r w:rsidRPr="008665A3">
                                  <w:rPr>
                                    <w:rStyle w:val="Hyperlink"/>
                                    <w:rFonts w:ascii="Palatino" w:hAnsi="Palatino"/>
                                    <w:sz w:val="19"/>
                                    <w:szCs w:val="19"/>
                                  </w:rPr>
                                  <w:t>chow6569@gmail.com</w:t>
                                </w:r>
                              </w:hyperlink>
                              <w:r w:rsidRPr="008665A3">
                                <w:rPr>
                                  <w:rFonts w:ascii="Palatino" w:hAnsi="Palatino"/>
                                  <w:sz w:val="19"/>
                                  <w:szCs w:val="19"/>
                                </w:rPr>
                                <w:t>.</w:t>
                              </w:r>
                            </w:p>
                            <w:p w14:paraId="7643BA91" w14:textId="77777777" w:rsidR="00E6576A" w:rsidRPr="008665A3" w:rsidRDefault="00E6576A" w:rsidP="00E6576A">
                              <w:pPr>
                                <w:spacing w:after="120"/>
                                <w:rPr>
                                  <w:rFonts w:ascii="Palatino" w:hAnsi="Palatino"/>
                                  <w:sz w:val="19"/>
                                  <w:szCs w:val="19"/>
                                </w:rPr>
                              </w:pPr>
                              <w:r w:rsidRPr="008665A3">
                                <w:rPr>
                                  <w:rFonts w:ascii="Palatino" w:hAnsi="Palatino"/>
                                  <w:sz w:val="19"/>
                                  <w:szCs w:val="19"/>
                                </w:rPr>
                                <w:t>With much gratitude and great joy,</w:t>
                              </w:r>
                            </w:p>
                            <w:p w14:paraId="1F59453D" w14:textId="77777777" w:rsidR="00E6576A" w:rsidRPr="008665A3" w:rsidRDefault="00E6576A" w:rsidP="00E6576A">
                              <w:pPr>
                                <w:pStyle w:val="Messenger"/>
                                <w:rPr>
                                  <w:sz w:val="19"/>
                                  <w:szCs w:val="19"/>
                                </w:rPr>
                              </w:pPr>
                              <w:r w:rsidRPr="008665A3">
                                <w:rPr>
                                  <w:i/>
                                  <w:sz w:val="19"/>
                                  <w:szCs w:val="19"/>
                                </w:rPr>
                                <w:t>Christine</w:t>
                              </w:r>
                            </w:p>
                            <w:p w14:paraId="1657C1D4" w14:textId="77777777" w:rsidR="00E6576A" w:rsidRPr="008665A3" w:rsidRDefault="00E6576A">
                              <w:pPr>
                                <w:rPr>
                                  <w:rFonts w:ascii="Palatino" w:hAnsi="Palatino"/>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4215C" id="Group 36" o:spid="_x0000_s1051" style="position:absolute;left:0;text-align:left;margin-left:-22.85pt;margin-top:26.25pt;width:528.65pt;height:296.6pt;z-index:251715584;mso-width-relative:margin;mso-height-relative:margin" coordsize="6561455,3528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">
                <v:shape id="Text Box 13" o:spid="_x0000_s1052" type="#_x0000_t202" style="position:absolute;width:3131794;height:320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7B13221C" w14:textId="77777777" w:rsidR="00E6576A" w:rsidRPr="008665A3" w:rsidRDefault="00E6576A" w:rsidP="00E6576A">
                        <w:pPr>
                          <w:pStyle w:val="Messenger"/>
                          <w:rPr>
                            <w:sz w:val="19"/>
                            <w:szCs w:val="19"/>
                          </w:rPr>
                        </w:pPr>
                        <w:r w:rsidRPr="008665A3">
                          <w:rPr>
                            <w:sz w:val="19"/>
                            <w:szCs w:val="19"/>
                          </w:rPr>
                          <w:t xml:space="preserve">Now that we’ve had our first snow in New Hampshire, I can believe that the holiday season has begun. As Jamie said at the Rite Now service on December 9, “Christmas seems to be coming early this year.” It’s because Christmas Eve, on a Sunday, is also Advent IV. This is also the reason we combined the December and January </w:t>
                        </w:r>
                        <w:r w:rsidRPr="008665A3">
                          <w:rPr>
                            <w:i/>
                            <w:sz w:val="19"/>
                            <w:szCs w:val="19"/>
                          </w:rPr>
                          <w:t>Messenger</w:t>
                        </w:r>
                        <w:r w:rsidRPr="008665A3">
                          <w:rPr>
                            <w:sz w:val="19"/>
                            <w:szCs w:val="19"/>
                          </w:rPr>
                          <w:t xml:space="preserve"> this year: there were fewer days than usual between Thanksgiving and Christmas. </w:t>
                        </w:r>
                      </w:p>
                      <w:p w14:paraId="28109092" w14:textId="77777777" w:rsidR="00E6576A" w:rsidRPr="008665A3" w:rsidRDefault="00E6576A" w:rsidP="00E6576A">
                        <w:pPr>
                          <w:pStyle w:val="Messenger"/>
                          <w:rPr>
                            <w:sz w:val="19"/>
                            <w:szCs w:val="19"/>
                          </w:rPr>
                        </w:pPr>
                        <w:r w:rsidRPr="008665A3">
                          <w:rPr>
                            <w:sz w:val="19"/>
                            <w:szCs w:val="19"/>
                          </w:rPr>
                          <w:t xml:space="preserve">This is our last issue with Gail Anthony as publisher of </w:t>
                        </w:r>
                        <w:r w:rsidRPr="008665A3">
                          <w:rPr>
                            <w:i/>
                            <w:sz w:val="19"/>
                            <w:szCs w:val="19"/>
                          </w:rPr>
                          <w:t>The Messenger</w:t>
                        </w:r>
                        <w:r w:rsidRPr="008665A3">
                          <w:rPr>
                            <w:sz w:val="19"/>
                            <w:szCs w:val="19"/>
                          </w:rPr>
                          <w:t>. She’s organized our amazing volunteer staff each month to get the newsletter to you, has made many trips to the post office, and has comforted me when I’ve fretted about deadlines or had problems with layout or worried about whom I could ask to write a new column.</w:t>
                        </w:r>
                      </w:p>
                      <w:p w14:paraId="477A563A" w14:textId="77777777" w:rsidR="008D610F" w:rsidRPr="008665A3" w:rsidRDefault="008665A3" w:rsidP="008D610F">
                        <w:pPr>
                          <w:pStyle w:val="Messenger"/>
                          <w:rPr>
                            <w:sz w:val="19"/>
                            <w:szCs w:val="19"/>
                          </w:rPr>
                        </w:pPr>
                        <w:r w:rsidRPr="008665A3">
                          <w:rPr>
                            <w:sz w:val="19"/>
                            <w:szCs w:val="19"/>
                          </w:rPr>
                          <w:t xml:space="preserve">I’d known Gail since I first moved to Peterborough in 1986 and joined the choir, </w:t>
                        </w:r>
                        <w:r w:rsidR="008D610F" w:rsidRPr="008665A3">
                          <w:rPr>
                            <w:sz w:val="19"/>
                            <w:szCs w:val="19"/>
                          </w:rPr>
                          <w:t xml:space="preserve">and </w:t>
                        </w:r>
                        <w:r w:rsidR="008D610F">
                          <w:rPr>
                            <w:sz w:val="19"/>
                            <w:szCs w:val="19"/>
                          </w:rPr>
                          <w:t xml:space="preserve">had always appreciated her </w:t>
                        </w:r>
                        <w:r w:rsidR="008D610F" w:rsidRPr="008665A3">
                          <w:rPr>
                            <w:sz w:val="19"/>
                            <w:szCs w:val="19"/>
                          </w:rPr>
                          <w:t>intelligence, wit and beautiful singing voice.</w:t>
                        </w:r>
                      </w:p>
                      <w:p w14:paraId="3B4ACB9B" w14:textId="77777777" w:rsidR="008D610F" w:rsidRPr="008665A3" w:rsidRDefault="008D610F" w:rsidP="008D610F">
                        <w:pPr>
                          <w:pStyle w:val="Messenger"/>
                          <w:rPr>
                            <w:sz w:val="19"/>
                            <w:szCs w:val="19"/>
                          </w:rPr>
                        </w:pPr>
                        <w:r w:rsidRPr="008665A3">
                          <w:rPr>
                            <w:sz w:val="19"/>
                            <w:szCs w:val="19"/>
                          </w:rPr>
                          <w:t xml:space="preserve">I’d admired her work on vestry and as Senior Warden, especially during the long interim period when we were waiting for the Robbins-Cole family to move here from England. </w:t>
                        </w:r>
                      </w:p>
                      <w:p w14:paraId="5FCC126B" w14:textId="6031DFD0" w:rsidR="00E6576A" w:rsidRPr="008665A3" w:rsidRDefault="00E6576A" w:rsidP="008665A3">
                        <w:pPr>
                          <w:pStyle w:val="Messenger"/>
                          <w:rPr>
                            <w:sz w:val="19"/>
                            <w:szCs w:val="19"/>
                          </w:rPr>
                        </w:pPr>
                      </w:p>
                    </w:txbxContent>
                  </v:textbox>
                </v:shape>
                <v:shape id="Text Box 22" o:spid="_x0000_s1053" type="#_x0000_t202" style="position:absolute;left:3190240;width:3371215;height:3528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76C5A31F" w14:textId="346290C1" w:rsidR="00EB1C7C" w:rsidRDefault="00E6576A" w:rsidP="008D610F">
                        <w:pPr>
                          <w:pStyle w:val="Messenger"/>
                          <w:rPr>
                            <w:sz w:val="19"/>
                            <w:szCs w:val="19"/>
                          </w:rPr>
                        </w:pPr>
                        <w:r w:rsidRPr="008665A3">
                          <w:rPr>
                            <w:sz w:val="19"/>
                            <w:szCs w:val="19"/>
                          </w:rPr>
                          <w:t xml:space="preserve">But it was when we started working on </w:t>
                        </w:r>
                        <w:r w:rsidRPr="008665A3">
                          <w:rPr>
                            <w:i/>
                            <w:sz w:val="19"/>
                            <w:szCs w:val="19"/>
                          </w:rPr>
                          <w:t>The Messenger</w:t>
                        </w:r>
                        <w:r w:rsidRPr="008665A3">
                          <w:rPr>
                            <w:sz w:val="19"/>
                            <w:szCs w:val="19"/>
                          </w:rPr>
                          <w:t xml:space="preserve"> together that I learned first-hand about her dedication to All Saints’ and her understanding of how to bring out the best in everyone. </w:t>
                        </w:r>
                      </w:p>
                      <w:p w14:paraId="04B381BB" w14:textId="7EEAEA5E" w:rsidR="008D610F" w:rsidRDefault="008D610F" w:rsidP="008D610F">
                        <w:pPr>
                          <w:pStyle w:val="Messenger"/>
                          <w:rPr>
                            <w:sz w:val="19"/>
                            <w:szCs w:val="19"/>
                          </w:rPr>
                        </w:pPr>
                        <w:r w:rsidRPr="008665A3">
                          <w:rPr>
                            <w:sz w:val="19"/>
                            <w:szCs w:val="19"/>
                          </w:rPr>
                          <w:t xml:space="preserve">When we first began publishing </w:t>
                        </w:r>
                        <w:r w:rsidRPr="008665A3">
                          <w:rPr>
                            <w:i/>
                            <w:sz w:val="19"/>
                            <w:szCs w:val="19"/>
                          </w:rPr>
                          <w:t>The Messenger</w:t>
                        </w:r>
                        <w:r w:rsidRPr="008665A3">
                          <w:rPr>
                            <w:sz w:val="19"/>
                            <w:szCs w:val="19"/>
                          </w:rPr>
                          <w:t xml:space="preserve"> in its present form, we included a calendar of events and a rota of service participants. Each month, Gail and I would get together for a cup of coffee and conversation and review what was going on in the life of the parish (and in our own lives.)</w:t>
                        </w:r>
                        <w:r w:rsidR="00EB1C7C">
                          <w:rPr>
                            <w:sz w:val="19"/>
                            <w:szCs w:val="19"/>
                          </w:rPr>
                          <w:t xml:space="preserve"> She knew what was going on in every aspect of parish life, and spoke with respect and concern for our church and its members. </w:t>
                        </w:r>
                        <w:r w:rsidR="00EB1C7C" w:rsidRPr="008665A3">
                          <w:rPr>
                            <w:sz w:val="19"/>
                            <w:szCs w:val="19"/>
                          </w:rPr>
                          <w:t>Gail’s steadiness, practicality and devotion are powers of example for me.</w:t>
                        </w:r>
                      </w:p>
                      <w:p w14:paraId="163098A7" w14:textId="152E027A" w:rsidR="00E6576A" w:rsidRPr="008665A3" w:rsidRDefault="00E6576A" w:rsidP="00E6576A">
                        <w:pPr>
                          <w:pStyle w:val="Messenger"/>
                          <w:rPr>
                            <w:sz w:val="19"/>
                            <w:szCs w:val="19"/>
                          </w:rPr>
                        </w:pPr>
                        <w:r w:rsidRPr="008665A3">
                          <w:rPr>
                            <w:sz w:val="19"/>
                            <w:szCs w:val="19"/>
                          </w:rPr>
                          <w:t xml:space="preserve"> So, thank you, Gail Anthony. </w:t>
                        </w:r>
                      </w:p>
                      <w:p w14:paraId="615CFA9C" w14:textId="648EB2E7" w:rsidR="00E6576A" w:rsidRPr="008665A3" w:rsidRDefault="00E6576A" w:rsidP="00E6576A">
                        <w:pPr>
                          <w:pStyle w:val="Messenger"/>
                          <w:rPr>
                            <w:sz w:val="19"/>
                            <w:szCs w:val="19"/>
                          </w:rPr>
                        </w:pPr>
                        <w:r w:rsidRPr="008665A3">
                          <w:rPr>
                            <w:sz w:val="19"/>
                            <w:szCs w:val="19"/>
                          </w:rPr>
                          <w:t>And now we welcome Sue Ernst as publisher. Sue has been a lively presence and her contributions to All Saints’ many since she moved her</w:t>
                        </w:r>
                        <w:r w:rsidR="008665A3" w:rsidRPr="008665A3">
                          <w:rPr>
                            <w:sz w:val="19"/>
                            <w:szCs w:val="19"/>
                          </w:rPr>
                          <w:t>e</w:t>
                        </w:r>
                        <w:r w:rsidRPr="008665A3">
                          <w:rPr>
                            <w:sz w:val="19"/>
                            <w:szCs w:val="19"/>
                          </w:rPr>
                          <w:t xml:space="preserve"> from Maine a few years ago. We are grateful she has taken on the important task of being </w:t>
                        </w:r>
                        <w:r w:rsidRPr="008665A3">
                          <w:rPr>
                            <w:i/>
                            <w:sz w:val="19"/>
                            <w:szCs w:val="19"/>
                          </w:rPr>
                          <w:t>Messenger</w:t>
                        </w:r>
                        <w:r w:rsidRPr="008665A3">
                          <w:rPr>
                            <w:sz w:val="19"/>
                            <w:szCs w:val="19"/>
                          </w:rPr>
                          <w:t xml:space="preserve"> publisher.</w:t>
                        </w:r>
                      </w:p>
                      <w:p w14:paraId="47071880" w14:textId="77777777" w:rsidR="00E6576A" w:rsidRPr="008665A3" w:rsidRDefault="00E6576A" w:rsidP="00E6576A">
                        <w:pPr>
                          <w:widowControl w:val="0"/>
                          <w:autoSpaceDE w:val="0"/>
                          <w:autoSpaceDN w:val="0"/>
                          <w:adjustRightInd w:val="0"/>
                          <w:spacing w:after="120"/>
                          <w:rPr>
                            <w:rFonts w:ascii="Palatino" w:hAnsi="Palatino"/>
                            <w:sz w:val="19"/>
                            <w:szCs w:val="19"/>
                          </w:rPr>
                        </w:pPr>
                        <w:r w:rsidRPr="008665A3">
                          <w:rPr>
                            <w:rFonts w:ascii="Palatino" w:hAnsi="Palatino"/>
                            <w:sz w:val="19"/>
                            <w:szCs w:val="19"/>
                          </w:rPr>
                          <w:t xml:space="preserve">The deadline for the February </w:t>
                        </w:r>
                        <w:r w:rsidRPr="008665A3">
                          <w:rPr>
                            <w:rFonts w:ascii="Palatino" w:hAnsi="Palatino"/>
                            <w:i/>
                            <w:sz w:val="19"/>
                            <w:szCs w:val="19"/>
                          </w:rPr>
                          <w:t>Messenger</w:t>
                        </w:r>
                        <w:r w:rsidRPr="008665A3">
                          <w:rPr>
                            <w:rFonts w:ascii="Palatino" w:hAnsi="Palatino"/>
                            <w:sz w:val="19"/>
                            <w:szCs w:val="19"/>
                          </w:rPr>
                          <w:t xml:space="preserve"> is January 17. The theme will be “Spreading the Word.” Please send your contributions to me at </w:t>
                        </w:r>
                        <w:hyperlink r:id="rId47" w:history="1">
                          <w:r w:rsidRPr="008665A3">
                            <w:rPr>
                              <w:rStyle w:val="Hyperlink"/>
                              <w:rFonts w:ascii="Palatino" w:hAnsi="Palatino"/>
                              <w:sz w:val="19"/>
                              <w:szCs w:val="19"/>
                            </w:rPr>
                            <w:t>chow6569@gmail.com</w:t>
                          </w:r>
                        </w:hyperlink>
                        <w:r w:rsidRPr="008665A3">
                          <w:rPr>
                            <w:rFonts w:ascii="Palatino" w:hAnsi="Palatino"/>
                            <w:sz w:val="19"/>
                            <w:szCs w:val="19"/>
                          </w:rPr>
                          <w:t>.</w:t>
                        </w:r>
                      </w:p>
                      <w:p w14:paraId="7643BA91" w14:textId="77777777" w:rsidR="00E6576A" w:rsidRPr="008665A3" w:rsidRDefault="00E6576A" w:rsidP="00E6576A">
                        <w:pPr>
                          <w:spacing w:after="120"/>
                          <w:rPr>
                            <w:rFonts w:ascii="Palatino" w:hAnsi="Palatino"/>
                            <w:sz w:val="19"/>
                            <w:szCs w:val="19"/>
                          </w:rPr>
                        </w:pPr>
                        <w:r w:rsidRPr="008665A3">
                          <w:rPr>
                            <w:rFonts w:ascii="Palatino" w:hAnsi="Palatino"/>
                            <w:sz w:val="19"/>
                            <w:szCs w:val="19"/>
                          </w:rPr>
                          <w:t>With much gratitude and great joy,</w:t>
                        </w:r>
                      </w:p>
                      <w:p w14:paraId="1F59453D" w14:textId="77777777" w:rsidR="00E6576A" w:rsidRPr="008665A3" w:rsidRDefault="00E6576A" w:rsidP="00E6576A">
                        <w:pPr>
                          <w:pStyle w:val="Messenger"/>
                          <w:rPr>
                            <w:sz w:val="19"/>
                            <w:szCs w:val="19"/>
                          </w:rPr>
                        </w:pPr>
                        <w:r w:rsidRPr="008665A3">
                          <w:rPr>
                            <w:i/>
                            <w:sz w:val="19"/>
                            <w:szCs w:val="19"/>
                          </w:rPr>
                          <w:t>Christine</w:t>
                        </w:r>
                      </w:p>
                      <w:p w14:paraId="1657C1D4" w14:textId="77777777" w:rsidR="00E6576A" w:rsidRPr="008665A3" w:rsidRDefault="00E6576A">
                        <w:pPr>
                          <w:rPr>
                            <w:rFonts w:ascii="Palatino" w:hAnsi="Palatino"/>
                            <w:sz w:val="19"/>
                            <w:szCs w:val="19"/>
                          </w:rPr>
                        </w:pPr>
                      </w:p>
                    </w:txbxContent>
                  </v:textbox>
                </v:shape>
                <w10:wrap type="square"/>
              </v:group>
            </w:pict>
          </mc:Fallback>
        </mc:AlternateContent>
      </w:r>
      <w:r w:rsidR="008665A3">
        <w:rPr>
          <w:rFonts w:ascii="Palatino" w:hAnsi="Palatino"/>
          <w:b/>
          <w:sz w:val="32"/>
          <w:szCs w:val="32"/>
        </w:rPr>
        <w:t>Editor’s Note</w:t>
      </w:r>
    </w:p>
    <w:sectPr w:rsidR="009101E4" w:rsidRPr="009101E4" w:rsidSect="0066433E">
      <w:headerReference w:type="even" r:id="rId48"/>
      <w:headerReference w:type="default" r:id="rId49"/>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33C84" w14:textId="77777777" w:rsidR="002F0AE9" w:rsidRDefault="002F0AE9" w:rsidP="00816994">
      <w:r>
        <w:separator/>
      </w:r>
    </w:p>
  </w:endnote>
  <w:endnote w:type="continuationSeparator" w:id="0">
    <w:p w14:paraId="2ECDC60E" w14:textId="77777777" w:rsidR="002F0AE9" w:rsidRDefault="002F0AE9" w:rsidP="0081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Hoefler Text">
    <w:panose1 w:val="02030602050506020203"/>
    <w:charset w:val="00"/>
    <w:family w:val="roman"/>
    <w:pitch w:val="variable"/>
    <w:sig w:usb0="800002FF" w:usb1="5000204B" w:usb2="00000004" w:usb3="00000000" w:csb0="00000197"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Luminari">
    <w:panose1 w:val="02000505000000020004"/>
    <w:charset w:val="00"/>
    <w:family w:val="script"/>
    <w:pitch w:val="variable"/>
    <w:sig w:usb0="A00002EF" w:usb1="5000204A" w:usb2="00000000" w:usb3="00000000" w:csb0="0000019F" w:csb1="00000000"/>
  </w:font>
  <w:font w:name="Old English Text MT">
    <w:altName w:val="Times New Roman"/>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merican Typewriter">
    <w:panose1 w:val="02090604020004020304"/>
    <w:charset w:val="00"/>
    <w:family w:val="roman"/>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79F50" w14:textId="77777777" w:rsidR="00ED5593" w:rsidRPr="00C07FFC" w:rsidRDefault="00ED5593">
    <w:pPr>
      <w:pStyle w:val="Footer"/>
      <w:rPr>
        <w:rFonts w:ascii="Palatino" w:hAnsi="Palatino"/>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6607A" w14:textId="77777777" w:rsidR="002F0AE9" w:rsidRDefault="002F0AE9" w:rsidP="00816994">
      <w:r>
        <w:separator/>
      </w:r>
    </w:p>
  </w:footnote>
  <w:footnote w:type="continuationSeparator" w:id="0">
    <w:p w14:paraId="15DC9062" w14:textId="77777777" w:rsidR="002F0AE9" w:rsidRDefault="002F0AE9" w:rsidP="008169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9343" w14:textId="77777777" w:rsidR="003D1BEB" w:rsidRDefault="003D1BEB" w:rsidP="0033762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0EADCA" w14:textId="77777777" w:rsidR="00CA05B1" w:rsidRDefault="00CA05B1" w:rsidP="003D1BEB">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933B1E2" w14:textId="77777777" w:rsidR="00CA05B1" w:rsidRDefault="00CA05B1" w:rsidP="00CA05B1">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323CA92" w14:textId="77777777" w:rsidR="00CA05B1" w:rsidRDefault="00CA05B1" w:rsidP="00CA05B1">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D3A03" w14:textId="77777777" w:rsidR="001270D6" w:rsidRDefault="001270D6" w:rsidP="007C6D5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6179">
      <w:rPr>
        <w:rStyle w:val="PageNumber"/>
        <w:noProof/>
      </w:rPr>
      <w:t>8</w:t>
    </w:r>
    <w:r>
      <w:rPr>
        <w:rStyle w:val="PageNumber"/>
      </w:rPr>
      <w:fldChar w:fldCharType="end"/>
    </w:r>
  </w:p>
  <w:p w14:paraId="13178080" w14:textId="77777777" w:rsidR="001270D6" w:rsidRPr="00D97AFC" w:rsidRDefault="001270D6" w:rsidP="2CE9B070">
    <w:pPr>
      <w:pStyle w:val="Header"/>
      <w:ind w:right="360"/>
      <w:rPr>
        <w:rFonts w:ascii="Palatino" w:hAnsi="Palatino"/>
        <w:sz w:val="22"/>
        <w:szCs w:val="22"/>
      </w:rPr>
    </w:pPr>
    <w:r>
      <w:rPr>
        <w:rStyle w:val="PageNumber"/>
        <w:rFonts w:ascii="Palatino" w:hAnsi="Palatino"/>
        <w:sz w:val="22"/>
        <w:szCs w:val="22"/>
      </w:rPr>
      <w:t xml:space="preserve"> December 2017 &amp; January 2018</w:t>
    </w:r>
    <w:r w:rsidRPr="00A62258">
      <w:rPr>
        <w:rFonts w:ascii="Palatino" w:hAnsi="Palatino"/>
        <w:sz w:val="22"/>
        <w:szCs w:val="22"/>
      </w:rPr>
      <w:tab/>
    </w:r>
    <w:r w:rsidRPr="2CE9B070">
      <w:rPr>
        <w:rFonts w:ascii="Palatino" w:hAnsi="Palatino"/>
        <w:i/>
        <w:iCs/>
        <w:sz w:val="22"/>
        <w:szCs w:val="22"/>
      </w:rPr>
      <w:t>The Messenger</w:t>
    </w:r>
    <w:r>
      <w:rPr>
        <w:rFonts w:ascii="Palatino" w:hAnsi="Palatino"/>
        <w:sz w:val="22"/>
        <w:szCs w:val="22"/>
      </w:rPr>
      <w:t xml:space="preserve"> </w:t>
    </w:r>
  </w:p>
  <w:p w14:paraId="07A96833" w14:textId="77777777" w:rsidR="001270D6" w:rsidRDefault="001270D6"/>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19175" w14:textId="77777777" w:rsidR="00816994" w:rsidRDefault="00816994" w:rsidP="00D97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966A1B" w14:textId="77777777" w:rsidR="00816994" w:rsidRDefault="00816994" w:rsidP="00816994">
    <w:pPr>
      <w:pStyle w:val="Header"/>
      <w:ind w:right="360"/>
    </w:pPr>
  </w:p>
  <w:p w14:paraId="1F15B6F7" w14:textId="77777777" w:rsidR="00940151" w:rsidRDefault="00940151"/>
  <w:p w14:paraId="08DD6400" w14:textId="77777777" w:rsidR="00940151" w:rsidRDefault="00940151"/>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5FEE2" w14:textId="77777777" w:rsidR="00D97AFC" w:rsidRDefault="00D97AFC" w:rsidP="007C6D5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1083">
      <w:rPr>
        <w:rStyle w:val="PageNumber"/>
        <w:noProof/>
      </w:rPr>
      <w:t>13</w:t>
    </w:r>
    <w:r>
      <w:rPr>
        <w:rStyle w:val="PageNumber"/>
      </w:rPr>
      <w:fldChar w:fldCharType="end"/>
    </w:r>
  </w:p>
  <w:p w14:paraId="51BC2B12" w14:textId="6F13D493" w:rsidR="00816994" w:rsidRPr="00D97AFC" w:rsidRDefault="00F50D16" w:rsidP="2CE9B070">
    <w:pPr>
      <w:pStyle w:val="Header"/>
      <w:ind w:right="360"/>
      <w:rPr>
        <w:rFonts w:ascii="Palatino" w:hAnsi="Palatino"/>
        <w:sz w:val="22"/>
        <w:szCs w:val="22"/>
      </w:rPr>
    </w:pPr>
    <w:r>
      <w:rPr>
        <w:rStyle w:val="PageNumber"/>
        <w:rFonts w:ascii="Palatino" w:hAnsi="Palatino"/>
        <w:sz w:val="22"/>
        <w:szCs w:val="22"/>
      </w:rPr>
      <w:t xml:space="preserve"> December 2017 &amp; January 2018</w:t>
    </w:r>
    <w:r w:rsidR="00A62258" w:rsidRPr="00A62258">
      <w:rPr>
        <w:rFonts w:ascii="Palatino" w:hAnsi="Palatino"/>
        <w:sz w:val="22"/>
        <w:szCs w:val="22"/>
      </w:rPr>
      <w:tab/>
    </w:r>
    <w:r w:rsidR="00A62258" w:rsidRPr="2CE9B070">
      <w:rPr>
        <w:rFonts w:ascii="Palatino" w:hAnsi="Palatino"/>
        <w:i/>
        <w:iCs/>
        <w:sz w:val="22"/>
        <w:szCs w:val="22"/>
      </w:rPr>
      <w:t>The Messenger</w:t>
    </w:r>
    <w:r w:rsidR="00D97AFC">
      <w:rPr>
        <w:rFonts w:ascii="Palatino" w:hAnsi="Palatino"/>
        <w:sz w:val="22"/>
        <w:szCs w:val="22"/>
      </w:rPr>
      <w:t xml:space="preserve"> </w:t>
    </w:r>
  </w:p>
  <w:p w14:paraId="4E3FB525" w14:textId="77777777" w:rsidR="00940151" w:rsidRDefault="0094015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93FF0" w14:textId="77777777" w:rsidR="003D1BEB" w:rsidRDefault="003D1BEB" w:rsidP="0033762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6179">
      <w:rPr>
        <w:rStyle w:val="PageNumber"/>
        <w:noProof/>
      </w:rPr>
      <w:t>2</w:t>
    </w:r>
    <w:r>
      <w:rPr>
        <w:rStyle w:val="PageNumber"/>
      </w:rPr>
      <w:fldChar w:fldCharType="end"/>
    </w:r>
  </w:p>
  <w:p w14:paraId="5525921F" w14:textId="2821385A" w:rsidR="00CA05B1" w:rsidRPr="00CA05B1" w:rsidRDefault="003D1BEB" w:rsidP="00CA05B1">
    <w:pPr>
      <w:pStyle w:val="Header"/>
      <w:ind w:right="360"/>
      <w:rPr>
        <w:rFonts w:ascii="Palatino" w:hAnsi="Palatino"/>
        <w:i/>
        <w:iCs/>
        <w:sz w:val="20"/>
        <w:szCs w:val="20"/>
      </w:rPr>
    </w:pPr>
    <w:r>
      <w:rPr>
        <w:rFonts w:ascii="Palatino" w:hAnsi="Palatino"/>
        <w:sz w:val="20"/>
        <w:szCs w:val="20"/>
      </w:rPr>
      <w:t>December 2017 &amp; January 2018</w:t>
    </w:r>
    <w:r>
      <w:rPr>
        <w:rFonts w:ascii="Palatino" w:hAnsi="Palatino"/>
        <w:sz w:val="20"/>
        <w:szCs w:val="20"/>
      </w:rPr>
      <w:tab/>
    </w:r>
    <w:r w:rsidRPr="2CE9B070">
      <w:rPr>
        <w:rFonts w:ascii="Palatino" w:hAnsi="Palatino"/>
        <w:i/>
        <w:iCs/>
        <w:sz w:val="20"/>
        <w:szCs w:val="20"/>
      </w:rPr>
      <w:t>The Messenger</w:t>
    </w:r>
    <w:r>
      <w:rPr>
        <w:rFonts w:ascii="Palatino" w:hAnsi="Palatino"/>
        <w:i/>
        <w:sz w:val="20"/>
        <w:szCs w:val="20"/>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E9F0D" w14:textId="77777777" w:rsidR="00DE6FE9" w:rsidRPr="002F2104" w:rsidRDefault="00DE6FE9" w:rsidP="002F2104">
    <w:pPr>
      <w:pStyle w:val="Header"/>
      <w:framePr w:wrap="none" w:vAnchor="text" w:hAnchor="page" w:x="10702" w:y="1"/>
      <w:rPr>
        <w:rStyle w:val="PageNumber"/>
        <w:rFonts w:ascii="Palatino" w:hAnsi="Palatino"/>
        <w:sz w:val="20"/>
        <w:szCs w:val="20"/>
      </w:rPr>
    </w:pPr>
    <w:r w:rsidRPr="002F2104">
      <w:rPr>
        <w:rStyle w:val="PageNumber"/>
        <w:rFonts w:ascii="Palatino" w:hAnsi="Palatino"/>
        <w:sz w:val="20"/>
        <w:szCs w:val="20"/>
      </w:rPr>
      <w:fldChar w:fldCharType="begin"/>
    </w:r>
    <w:r w:rsidRPr="002F2104">
      <w:rPr>
        <w:rStyle w:val="PageNumber"/>
        <w:rFonts w:ascii="Palatino" w:hAnsi="Palatino"/>
        <w:sz w:val="20"/>
        <w:szCs w:val="20"/>
      </w:rPr>
      <w:instrText xml:space="preserve">PAGE  </w:instrText>
    </w:r>
    <w:r w:rsidRPr="002F2104">
      <w:rPr>
        <w:rStyle w:val="PageNumber"/>
        <w:rFonts w:ascii="Palatino" w:hAnsi="Palatino"/>
        <w:sz w:val="20"/>
        <w:szCs w:val="20"/>
      </w:rPr>
      <w:fldChar w:fldCharType="separate"/>
    </w:r>
    <w:r w:rsidR="002F0AE9">
      <w:rPr>
        <w:rStyle w:val="PageNumber"/>
        <w:rFonts w:ascii="Palatino" w:hAnsi="Palatino"/>
        <w:noProof/>
        <w:sz w:val="20"/>
        <w:szCs w:val="20"/>
      </w:rPr>
      <w:t>1</w:t>
    </w:r>
    <w:r w:rsidRPr="002F2104">
      <w:rPr>
        <w:rStyle w:val="PageNumber"/>
        <w:rFonts w:ascii="Palatino" w:hAnsi="Palatino"/>
        <w:sz w:val="20"/>
        <w:szCs w:val="20"/>
      </w:rPr>
      <w:fldChar w:fldCharType="end"/>
    </w:r>
  </w:p>
  <w:p w14:paraId="2118827D" w14:textId="4B553505" w:rsidR="00DE6FE9" w:rsidRPr="002F2104" w:rsidRDefault="00DE6FE9" w:rsidP="003D1BEB">
    <w:pPr>
      <w:pStyle w:val="Header"/>
      <w:tabs>
        <w:tab w:val="clear" w:pos="9360"/>
        <w:tab w:val="left" w:pos="6480"/>
      </w:tabs>
      <w:ind w:right="360"/>
      <w:rPr>
        <w:rFonts w:ascii="Palatino" w:hAnsi="Palatino"/>
        <w:i/>
        <w:iCs/>
        <w:sz w:val="20"/>
        <w:szCs w:val="20"/>
      </w:rPr>
    </w:pPr>
    <w:r w:rsidRPr="002F2104">
      <w:rPr>
        <w:rFonts w:ascii="Palatino" w:hAnsi="Palatino"/>
        <w:sz w:val="20"/>
        <w:szCs w:val="20"/>
      </w:rPr>
      <w:t>December 2017 &amp; January 2018</w:t>
    </w:r>
    <w:r w:rsidRPr="002F2104">
      <w:rPr>
        <w:rFonts w:ascii="Palatino" w:hAnsi="Palatino"/>
        <w:sz w:val="20"/>
        <w:szCs w:val="20"/>
      </w:rPr>
      <w:tab/>
    </w:r>
    <w:r w:rsidRPr="2CE9B070">
      <w:rPr>
        <w:rFonts w:ascii="Palatino" w:hAnsi="Palatino"/>
        <w:i/>
        <w:iCs/>
        <w:sz w:val="20"/>
        <w:szCs w:val="20"/>
      </w:rPr>
      <w:t>The Messenger</w:t>
    </w:r>
    <w:r w:rsidR="003D1BEB">
      <w:rPr>
        <w:rFonts w:ascii="Palatino" w:hAnsi="Palatino"/>
        <w:i/>
        <w:iCs/>
        <w:sz w:val="20"/>
        <w:szCs w:val="20"/>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9B21" w14:textId="77777777" w:rsidR="00BA021E" w:rsidRDefault="00BA021E" w:rsidP="007C6D5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63E155" w14:textId="77777777" w:rsidR="00BA021E" w:rsidRDefault="00BA021E" w:rsidP="00BA021E">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1BE83" w14:textId="2B64B516" w:rsidR="00BA021E" w:rsidRPr="00BA021E" w:rsidRDefault="00BA021E" w:rsidP="00CA05B1">
    <w:pPr>
      <w:pStyle w:val="Header"/>
      <w:ind w:right="360"/>
      <w:rPr>
        <w:rFonts w:ascii="Palatino" w:hAnsi="Palatino"/>
        <w:i/>
        <w:iCs/>
        <w:sz w:val="20"/>
        <w:szCs w:val="2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AC8FF" w14:textId="77777777" w:rsidR="00BA021E" w:rsidRPr="002F2104" w:rsidRDefault="00BA021E" w:rsidP="002F2104">
    <w:pPr>
      <w:pStyle w:val="Header"/>
      <w:framePr w:wrap="none" w:vAnchor="text" w:hAnchor="page" w:x="10702" w:y="1"/>
      <w:rPr>
        <w:rStyle w:val="PageNumber"/>
        <w:rFonts w:ascii="Palatino" w:hAnsi="Palatino"/>
        <w:sz w:val="20"/>
        <w:szCs w:val="20"/>
      </w:rPr>
    </w:pPr>
    <w:r w:rsidRPr="002F2104">
      <w:rPr>
        <w:rStyle w:val="PageNumber"/>
        <w:rFonts w:ascii="Palatino" w:hAnsi="Palatino"/>
        <w:sz w:val="20"/>
        <w:szCs w:val="20"/>
      </w:rPr>
      <w:fldChar w:fldCharType="begin"/>
    </w:r>
    <w:r w:rsidRPr="002F2104">
      <w:rPr>
        <w:rStyle w:val="PageNumber"/>
        <w:rFonts w:ascii="Palatino" w:hAnsi="Palatino"/>
        <w:sz w:val="20"/>
        <w:szCs w:val="20"/>
      </w:rPr>
      <w:instrText xml:space="preserve">PAGE  </w:instrText>
    </w:r>
    <w:r w:rsidRPr="002F2104">
      <w:rPr>
        <w:rStyle w:val="PageNumber"/>
        <w:rFonts w:ascii="Palatino" w:hAnsi="Palatino"/>
        <w:sz w:val="20"/>
        <w:szCs w:val="20"/>
      </w:rPr>
      <w:fldChar w:fldCharType="separate"/>
    </w:r>
    <w:r w:rsidR="00916179">
      <w:rPr>
        <w:rStyle w:val="PageNumber"/>
        <w:rFonts w:ascii="Palatino" w:hAnsi="Palatino"/>
        <w:noProof/>
        <w:sz w:val="20"/>
        <w:szCs w:val="20"/>
      </w:rPr>
      <w:t>6</w:t>
    </w:r>
    <w:r w:rsidRPr="002F2104">
      <w:rPr>
        <w:rStyle w:val="PageNumber"/>
        <w:rFonts w:ascii="Palatino" w:hAnsi="Palatino"/>
        <w:sz w:val="20"/>
        <w:szCs w:val="20"/>
      </w:rPr>
      <w:fldChar w:fldCharType="end"/>
    </w:r>
  </w:p>
  <w:p w14:paraId="02ECFA51" w14:textId="111F92B9" w:rsidR="00BA021E" w:rsidRPr="002F2104" w:rsidRDefault="00BA021E" w:rsidP="2CE9B070">
    <w:pPr>
      <w:pStyle w:val="Header"/>
      <w:ind w:right="360"/>
      <w:rPr>
        <w:rFonts w:ascii="Palatino" w:hAnsi="Palatino"/>
        <w:i/>
        <w:iCs/>
        <w:sz w:val="20"/>
        <w:szCs w:val="20"/>
      </w:rPr>
    </w:pPr>
    <w:r w:rsidRPr="002F2104">
      <w:rPr>
        <w:rFonts w:ascii="Palatino" w:hAnsi="Palatino"/>
        <w:sz w:val="20"/>
        <w:szCs w:val="20"/>
      </w:rPr>
      <w:t>December 2017 &amp; January 2018</w:t>
    </w:r>
    <w:r w:rsidRPr="002F2104">
      <w:rPr>
        <w:rFonts w:ascii="Palatino" w:hAnsi="Palatino"/>
        <w:sz w:val="20"/>
        <w:szCs w:val="20"/>
      </w:rPr>
      <w:tab/>
    </w:r>
    <w:r w:rsidR="002F2104" w:rsidRPr="2CE9B070">
      <w:rPr>
        <w:rFonts w:ascii="Palatino" w:hAnsi="Palatino"/>
        <w:i/>
        <w:iCs/>
        <w:sz w:val="20"/>
        <w:szCs w:val="20"/>
      </w:rPr>
      <w:t>The Messenger</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C5A22" w14:textId="77777777" w:rsidR="003D0BF3" w:rsidRDefault="003D0BF3" w:rsidP="007C6D5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23DB87" w14:textId="77777777" w:rsidR="003D0BF3" w:rsidRDefault="003D0BF3" w:rsidP="003D0BF3">
    <w:pPr>
      <w:pStyle w:val="Header"/>
      <w:ind w:right="36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AA6E3" w14:textId="77777777" w:rsidR="003D0BF3" w:rsidRDefault="003D0BF3" w:rsidP="007C6D5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332B">
      <w:rPr>
        <w:rStyle w:val="PageNumber"/>
        <w:noProof/>
      </w:rPr>
      <w:t>8</w:t>
    </w:r>
    <w:r>
      <w:rPr>
        <w:rStyle w:val="PageNumber"/>
      </w:rPr>
      <w:fldChar w:fldCharType="end"/>
    </w:r>
  </w:p>
  <w:p w14:paraId="1548C38B" w14:textId="47463E12" w:rsidR="003D0BF3" w:rsidRPr="003D0BF3" w:rsidRDefault="003D0BF3" w:rsidP="2CE9B070">
    <w:pPr>
      <w:pStyle w:val="Header"/>
      <w:ind w:right="360"/>
      <w:rPr>
        <w:rFonts w:ascii="Palatino" w:hAnsi="Palatino"/>
        <w:sz w:val="20"/>
        <w:szCs w:val="20"/>
      </w:rPr>
    </w:pPr>
    <w:r>
      <w:rPr>
        <w:rFonts w:ascii="Palatino" w:hAnsi="Palatino"/>
        <w:sz w:val="20"/>
        <w:szCs w:val="20"/>
      </w:rPr>
      <w:t>December 2017 &amp; January 2018</w:t>
    </w:r>
    <w:r>
      <w:rPr>
        <w:rFonts w:ascii="Palatino" w:hAnsi="Palatino"/>
        <w:sz w:val="20"/>
        <w:szCs w:val="20"/>
      </w:rPr>
      <w:tab/>
    </w:r>
    <w:r w:rsidRPr="2CE9B070">
      <w:rPr>
        <w:rFonts w:ascii="Palatino" w:hAnsi="Palatino"/>
        <w:i/>
        <w:iCs/>
        <w:sz w:val="20"/>
        <w:szCs w:val="20"/>
      </w:rPr>
      <w:t>The Messenger</w:t>
    </w:r>
    <w:r>
      <w:rPr>
        <w:rFonts w:ascii="Palatino" w:hAnsi="Palatino"/>
        <w:sz w:val="20"/>
        <w:szCs w:val="20"/>
      </w:rP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B8067" w14:textId="77777777" w:rsidR="001270D6" w:rsidRDefault="001270D6" w:rsidP="00D97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9F431" w14:textId="77777777" w:rsidR="001270D6" w:rsidRDefault="001270D6" w:rsidP="00816994">
    <w:pPr>
      <w:pStyle w:val="Header"/>
      <w:ind w:right="360"/>
    </w:pPr>
  </w:p>
  <w:p w14:paraId="3209D08C" w14:textId="77777777" w:rsidR="001270D6" w:rsidRDefault="001270D6"/>
  <w:p w14:paraId="3D924F0B" w14:textId="77777777" w:rsidR="001270D6" w:rsidRDefault="001270D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670C9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42925A2"/>
    <w:multiLevelType w:val="hybridMultilevel"/>
    <w:tmpl w:val="D51E7A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ttachedTemplate r:id="rId1"/>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FA"/>
    <w:rsid w:val="00011D31"/>
    <w:rsid w:val="000172FB"/>
    <w:rsid w:val="0003705E"/>
    <w:rsid w:val="0004394F"/>
    <w:rsid w:val="0005709C"/>
    <w:rsid w:val="00090FB4"/>
    <w:rsid w:val="0009301A"/>
    <w:rsid w:val="000C657E"/>
    <w:rsid w:val="000E08AB"/>
    <w:rsid w:val="00120F3D"/>
    <w:rsid w:val="00125992"/>
    <w:rsid w:val="0012606C"/>
    <w:rsid w:val="001270D6"/>
    <w:rsid w:val="001332BB"/>
    <w:rsid w:val="00143F7B"/>
    <w:rsid w:val="00156D04"/>
    <w:rsid w:val="001751AE"/>
    <w:rsid w:val="00195E59"/>
    <w:rsid w:val="001A0DA8"/>
    <w:rsid w:val="001A1CE8"/>
    <w:rsid w:val="001B1227"/>
    <w:rsid w:val="001B61C9"/>
    <w:rsid w:val="001C0C61"/>
    <w:rsid w:val="001D3DBD"/>
    <w:rsid w:val="001E4C84"/>
    <w:rsid w:val="00222FFF"/>
    <w:rsid w:val="00244F8F"/>
    <w:rsid w:val="00254BFC"/>
    <w:rsid w:val="00265A9E"/>
    <w:rsid w:val="00270E65"/>
    <w:rsid w:val="00273D4B"/>
    <w:rsid w:val="002A0FFD"/>
    <w:rsid w:val="002A5C8B"/>
    <w:rsid w:val="002F0AE9"/>
    <w:rsid w:val="002F0E42"/>
    <w:rsid w:val="002F2104"/>
    <w:rsid w:val="00305555"/>
    <w:rsid w:val="0032677D"/>
    <w:rsid w:val="00337F69"/>
    <w:rsid w:val="00354C80"/>
    <w:rsid w:val="003635F5"/>
    <w:rsid w:val="00365F37"/>
    <w:rsid w:val="003A7A78"/>
    <w:rsid w:val="003B0561"/>
    <w:rsid w:val="003C3D52"/>
    <w:rsid w:val="003C6458"/>
    <w:rsid w:val="003D0891"/>
    <w:rsid w:val="003D0BF3"/>
    <w:rsid w:val="003D1BEB"/>
    <w:rsid w:val="003E2A8D"/>
    <w:rsid w:val="00406960"/>
    <w:rsid w:val="004119B9"/>
    <w:rsid w:val="0041299F"/>
    <w:rsid w:val="00414C1D"/>
    <w:rsid w:val="0043080C"/>
    <w:rsid w:val="0043332B"/>
    <w:rsid w:val="00461AF7"/>
    <w:rsid w:val="004967F4"/>
    <w:rsid w:val="004A4D71"/>
    <w:rsid w:val="004A544C"/>
    <w:rsid w:val="004B0F78"/>
    <w:rsid w:val="004F09C8"/>
    <w:rsid w:val="004F7FDD"/>
    <w:rsid w:val="00523366"/>
    <w:rsid w:val="0052442D"/>
    <w:rsid w:val="00527DB8"/>
    <w:rsid w:val="00533C04"/>
    <w:rsid w:val="005B1211"/>
    <w:rsid w:val="005C61B6"/>
    <w:rsid w:val="005D13CE"/>
    <w:rsid w:val="005D2AA4"/>
    <w:rsid w:val="005D671F"/>
    <w:rsid w:val="005F3D5F"/>
    <w:rsid w:val="005F6615"/>
    <w:rsid w:val="00612BA4"/>
    <w:rsid w:val="006217B1"/>
    <w:rsid w:val="00633641"/>
    <w:rsid w:val="0065234A"/>
    <w:rsid w:val="00662149"/>
    <w:rsid w:val="0066433E"/>
    <w:rsid w:val="00665143"/>
    <w:rsid w:val="00665345"/>
    <w:rsid w:val="00675C0A"/>
    <w:rsid w:val="00692C93"/>
    <w:rsid w:val="00692DAB"/>
    <w:rsid w:val="00694240"/>
    <w:rsid w:val="006B04C6"/>
    <w:rsid w:val="006B1DA8"/>
    <w:rsid w:val="006C3A11"/>
    <w:rsid w:val="006E34B4"/>
    <w:rsid w:val="0073171F"/>
    <w:rsid w:val="007370DC"/>
    <w:rsid w:val="0074622D"/>
    <w:rsid w:val="00747BC1"/>
    <w:rsid w:val="00751837"/>
    <w:rsid w:val="0079285A"/>
    <w:rsid w:val="007A206C"/>
    <w:rsid w:val="007B2CC0"/>
    <w:rsid w:val="007B6E64"/>
    <w:rsid w:val="007E5AEE"/>
    <w:rsid w:val="00816994"/>
    <w:rsid w:val="00830656"/>
    <w:rsid w:val="008665A3"/>
    <w:rsid w:val="008B0747"/>
    <w:rsid w:val="008C72C6"/>
    <w:rsid w:val="008D610F"/>
    <w:rsid w:val="008E7CFA"/>
    <w:rsid w:val="00905DFE"/>
    <w:rsid w:val="009101E4"/>
    <w:rsid w:val="00916179"/>
    <w:rsid w:val="00940151"/>
    <w:rsid w:val="00944597"/>
    <w:rsid w:val="009B17B2"/>
    <w:rsid w:val="009D1827"/>
    <w:rsid w:val="00A24A07"/>
    <w:rsid w:val="00A25143"/>
    <w:rsid w:val="00A42A51"/>
    <w:rsid w:val="00A60D9F"/>
    <w:rsid w:val="00A62258"/>
    <w:rsid w:val="00A7576A"/>
    <w:rsid w:val="00A96A7D"/>
    <w:rsid w:val="00A97221"/>
    <w:rsid w:val="00AE65F8"/>
    <w:rsid w:val="00AF1F21"/>
    <w:rsid w:val="00B35B92"/>
    <w:rsid w:val="00B37DF2"/>
    <w:rsid w:val="00B37EA9"/>
    <w:rsid w:val="00B42D4A"/>
    <w:rsid w:val="00B50FCA"/>
    <w:rsid w:val="00B836A9"/>
    <w:rsid w:val="00B848DC"/>
    <w:rsid w:val="00BA021E"/>
    <w:rsid w:val="00BC015D"/>
    <w:rsid w:val="00BC75BF"/>
    <w:rsid w:val="00BC7F72"/>
    <w:rsid w:val="00BF3632"/>
    <w:rsid w:val="00C07FFC"/>
    <w:rsid w:val="00C17B1C"/>
    <w:rsid w:val="00C346FF"/>
    <w:rsid w:val="00C34C4C"/>
    <w:rsid w:val="00C644E9"/>
    <w:rsid w:val="00C72D64"/>
    <w:rsid w:val="00C8167A"/>
    <w:rsid w:val="00C8719D"/>
    <w:rsid w:val="00C9733E"/>
    <w:rsid w:val="00CA05B1"/>
    <w:rsid w:val="00CB6CEE"/>
    <w:rsid w:val="00D32A27"/>
    <w:rsid w:val="00D46219"/>
    <w:rsid w:val="00D47BCA"/>
    <w:rsid w:val="00D83707"/>
    <w:rsid w:val="00D922B0"/>
    <w:rsid w:val="00D97AFC"/>
    <w:rsid w:val="00DC6620"/>
    <w:rsid w:val="00DD6713"/>
    <w:rsid w:val="00DE6FE9"/>
    <w:rsid w:val="00DE7C55"/>
    <w:rsid w:val="00DF7711"/>
    <w:rsid w:val="00E03C33"/>
    <w:rsid w:val="00E12629"/>
    <w:rsid w:val="00E3236F"/>
    <w:rsid w:val="00E46E7A"/>
    <w:rsid w:val="00E56434"/>
    <w:rsid w:val="00E6576A"/>
    <w:rsid w:val="00E82BD9"/>
    <w:rsid w:val="00EB1C7C"/>
    <w:rsid w:val="00ED5593"/>
    <w:rsid w:val="00EF6AD9"/>
    <w:rsid w:val="00F21083"/>
    <w:rsid w:val="00F2487A"/>
    <w:rsid w:val="00F30963"/>
    <w:rsid w:val="00F427AC"/>
    <w:rsid w:val="00F50D16"/>
    <w:rsid w:val="00F52CB7"/>
    <w:rsid w:val="00F610C9"/>
    <w:rsid w:val="00F648E4"/>
    <w:rsid w:val="00F97320"/>
    <w:rsid w:val="00F97F81"/>
    <w:rsid w:val="00FE1D26"/>
    <w:rsid w:val="00FF2851"/>
    <w:rsid w:val="00FF53A2"/>
    <w:rsid w:val="2CE9B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42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7F4"/>
    <w:pPr>
      <w:keepNext/>
      <w:keepLines/>
      <w:spacing w:before="480"/>
      <w:outlineLvl w:val="0"/>
    </w:pPr>
    <w:rPr>
      <w:rFonts w:ascii="Calibri" w:eastAsia="Times New Roman"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ssenger">
    <w:name w:val="Messenger"/>
    <w:basedOn w:val="Normal"/>
    <w:qFormat/>
    <w:rsid w:val="003C6458"/>
    <w:pPr>
      <w:spacing w:after="120"/>
    </w:pPr>
    <w:rPr>
      <w:rFonts w:ascii="Palatino" w:hAnsi="Palatino"/>
      <w:sz w:val="20"/>
    </w:rPr>
  </w:style>
  <w:style w:type="character" w:styleId="Hyperlink">
    <w:name w:val="Hyperlink"/>
    <w:basedOn w:val="DefaultParagraphFont"/>
    <w:uiPriority w:val="99"/>
    <w:rsid w:val="00414C1D"/>
    <w:rPr>
      <w:color w:val="0000FF"/>
      <w:u w:val="single"/>
    </w:rPr>
  </w:style>
  <w:style w:type="paragraph" w:styleId="Header">
    <w:name w:val="header"/>
    <w:basedOn w:val="Normal"/>
    <w:link w:val="HeaderChar"/>
    <w:uiPriority w:val="99"/>
    <w:unhideWhenUsed/>
    <w:rsid w:val="00816994"/>
    <w:pPr>
      <w:tabs>
        <w:tab w:val="center" w:pos="4680"/>
        <w:tab w:val="right" w:pos="9360"/>
      </w:tabs>
    </w:pPr>
  </w:style>
  <w:style w:type="character" w:customStyle="1" w:styleId="HeaderChar">
    <w:name w:val="Header Char"/>
    <w:basedOn w:val="DefaultParagraphFont"/>
    <w:link w:val="Header"/>
    <w:uiPriority w:val="99"/>
    <w:rsid w:val="00816994"/>
  </w:style>
  <w:style w:type="character" w:styleId="PageNumber">
    <w:name w:val="page number"/>
    <w:basedOn w:val="DefaultParagraphFont"/>
    <w:uiPriority w:val="99"/>
    <w:semiHidden/>
    <w:unhideWhenUsed/>
    <w:rsid w:val="00816994"/>
  </w:style>
  <w:style w:type="paragraph" w:styleId="Footer">
    <w:name w:val="footer"/>
    <w:basedOn w:val="Normal"/>
    <w:link w:val="FooterChar"/>
    <w:uiPriority w:val="99"/>
    <w:unhideWhenUsed/>
    <w:rsid w:val="00816994"/>
    <w:pPr>
      <w:tabs>
        <w:tab w:val="center" w:pos="4680"/>
        <w:tab w:val="right" w:pos="9360"/>
      </w:tabs>
    </w:pPr>
  </w:style>
  <w:style w:type="character" w:customStyle="1" w:styleId="FooterChar">
    <w:name w:val="Footer Char"/>
    <w:basedOn w:val="DefaultParagraphFont"/>
    <w:link w:val="Footer"/>
    <w:uiPriority w:val="99"/>
    <w:rsid w:val="00816994"/>
  </w:style>
  <w:style w:type="paragraph" w:styleId="Subtitle">
    <w:name w:val="Subtitle"/>
    <w:basedOn w:val="Normal"/>
    <w:next w:val="Normal"/>
    <w:link w:val="SubtitleChar"/>
    <w:uiPriority w:val="11"/>
    <w:qFormat/>
    <w:rsid w:val="00BC7F72"/>
    <w:pPr>
      <w:numPr>
        <w:ilvl w:val="1"/>
      </w:numPr>
      <w:spacing w:after="180"/>
    </w:pPr>
    <w:rPr>
      <w:rFonts w:ascii="Palatino Linotype" w:eastAsia="Times New Roman" w:hAnsi="Palatino Linotype" w:cs="Times New Roman"/>
      <w:b/>
      <w:i/>
      <w:iCs/>
      <w:color w:val="000000"/>
      <w:spacing w:val="15"/>
    </w:rPr>
  </w:style>
  <w:style w:type="character" w:customStyle="1" w:styleId="SubtitleChar">
    <w:name w:val="Subtitle Char"/>
    <w:basedOn w:val="DefaultParagraphFont"/>
    <w:link w:val="Subtitle"/>
    <w:uiPriority w:val="11"/>
    <w:rsid w:val="00BC7F72"/>
    <w:rPr>
      <w:rFonts w:ascii="Palatino Linotype" w:eastAsia="Times New Roman" w:hAnsi="Palatino Linotype" w:cs="Times New Roman"/>
      <w:b/>
      <w:i/>
      <w:iCs/>
      <w:color w:val="000000"/>
      <w:spacing w:val="15"/>
    </w:rPr>
  </w:style>
  <w:style w:type="paragraph" w:customStyle="1" w:styleId="m7455445138249366889ox-76f5b67eaa-default-style">
    <w:name w:val="m_7455445138249366889ox-76f5b67eaa-default-style"/>
    <w:basedOn w:val="Normal"/>
    <w:rsid w:val="00EF6AD9"/>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EF6AD9"/>
  </w:style>
  <w:style w:type="character" w:customStyle="1" w:styleId="aqj">
    <w:name w:val="aqj"/>
    <w:basedOn w:val="DefaultParagraphFont"/>
    <w:rsid w:val="00EF6AD9"/>
  </w:style>
  <w:style w:type="paragraph" w:customStyle="1" w:styleId="m7455445138249366889default-style">
    <w:name w:val="m_7455445138249366889default-style"/>
    <w:basedOn w:val="Normal"/>
    <w:rsid w:val="00EF6AD9"/>
    <w:pPr>
      <w:spacing w:before="100" w:beforeAutospacing="1" w:after="100" w:afterAutospacing="1"/>
    </w:pPr>
    <w:rPr>
      <w:rFonts w:ascii="Times New Roman" w:hAnsi="Times New Roman" w:cs="Times New Roman"/>
    </w:rPr>
  </w:style>
  <w:style w:type="paragraph" w:styleId="BodyText2">
    <w:name w:val="Body Text 2"/>
    <w:basedOn w:val="Normal"/>
    <w:link w:val="BodyText2Char"/>
    <w:rsid w:val="005D2AA4"/>
    <w:pPr>
      <w:tabs>
        <w:tab w:val="left" w:pos="741"/>
        <w:tab w:val="left" w:pos="1083"/>
        <w:tab w:val="left" w:pos="1425"/>
        <w:tab w:val="left" w:pos="2850"/>
        <w:tab w:val="center" w:pos="4332"/>
        <w:tab w:val="right" w:pos="8550"/>
      </w:tabs>
      <w:ind w:right="720"/>
    </w:pPr>
    <w:rPr>
      <w:rFonts w:ascii="Garamond" w:eastAsia="Times New Roman" w:hAnsi="Garamond" w:cs="Times New Roman"/>
      <w:sz w:val="20"/>
    </w:rPr>
  </w:style>
  <w:style w:type="character" w:customStyle="1" w:styleId="BodyText2Char">
    <w:name w:val="Body Text 2 Char"/>
    <w:basedOn w:val="DefaultParagraphFont"/>
    <w:link w:val="BodyText2"/>
    <w:rsid w:val="005D2AA4"/>
    <w:rPr>
      <w:rFonts w:ascii="Garamond" w:eastAsia="Times New Roman" w:hAnsi="Garamond" w:cs="Times New Roman"/>
      <w:sz w:val="20"/>
    </w:rPr>
  </w:style>
  <w:style w:type="paragraph" w:styleId="NormalWeb">
    <w:name w:val="Normal (Web)"/>
    <w:basedOn w:val="Normal"/>
    <w:uiPriority w:val="99"/>
    <w:unhideWhenUsed/>
    <w:rsid w:val="0065234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4967F4"/>
    <w:rPr>
      <w:rFonts w:ascii="Calibri" w:eastAsia="Times New Roman" w:hAnsi="Calibri" w:cs="Times New Roman"/>
      <w:b/>
      <w:bCs/>
      <w:color w:val="345A8A"/>
      <w:sz w:val="32"/>
      <w:szCs w:val="32"/>
    </w:rPr>
  </w:style>
  <w:style w:type="character" w:styleId="FollowedHyperlink">
    <w:name w:val="FollowedHyperlink"/>
    <w:basedOn w:val="DefaultParagraphFont"/>
    <w:uiPriority w:val="99"/>
    <w:semiHidden/>
    <w:unhideWhenUsed/>
    <w:rsid w:val="004967F4"/>
    <w:rPr>
      <w:color w:val="954F72" w:themeColor="followedHyperlink"/>
      <w:u w:val="single"/>
    </w:rPr>
  </w:style>
  <w:style w:type="paragraph" w:styleId="ListParagraph">
    <w:name w:val="List Paragraph"/>
    <w:basedOn w:val="Normal"/>
    <w:uiPriority w:val="34"/>
    <w:qFormat/>
    <w:rsid w:val="00E3236F"/>
    <w:pPr>
      <w:ind w:left="720"/>
      <w:contextualSpacing/>
    </w:pPr>
    <w:rPr>
      <w:rFonts w:ascii="Times New Roman" w:eastAsiaTheme="minorEastAsia" w:hAnsi="Times New Roman" w:cs="Times New Roman"/>
    </w:rPr>
  </w:style>
  <w:style w:type="paragraph" w:styleId="ListBullet">
    <w:name w:val="List Bullet"/>
    <w:basedOn w:val="Normal"/>
    <w:uiPriority w:val="99"/>
    <w:unhideWhenUsed/>
    <w:rsid w:val="00B42D4A"/>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mailto:chow6569@gmail.com" TargetMode="External"/><Relationship Id="rId47" Type="http://schemas.openxmlformats.org/officeDocument/2006/relationships/hyperlink" Target="mailto:chow6569@gmail.com" TargetMode="External"/><Relationship Id="rId48" Type="http://schemas.openxmlformats.org/officeDocument/2006/relationships/header" Target="header11.xml"/><Relationship Id="rId49" Type="http://schemas.openxmlformats.org/officeDocument/2006/relationships/header" Target="header12.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yperlink" Target="mailto:gretchen@allsaintsnh.org" TargetMode="External"/><Relationship Id="rId24" Type="http://schemas.openxmlformats.org/officeDocument/2006/relationships/hyperlink" Target="mailto:glojoemointheglen@gmail.com" TargetMode="External"/><Relationship Id="rId25" Type="http://schemas.openxmlformats.org/officeDocument/2006/relationships/hyperlink" Target="mailto:glojoemointheglen@gmail.com" TargetMode="External"/><Relationship Id="rId26" Type="http://schemas.openxmlformats.org/officeDocument/2006/relationships/header" Target="header7.xml"/><Relationship Id="rId27" Type="http://schemas.openxmlformats.org/officeDocument/2006/relationships/header" Target="header8.xml"/><Relationship Id="rId28" Type="http://schemas.openxmlformats.org/officeDocument/2006/relationships/footer" Target="footer1.xml"/><Relationship Id="rId29" Type="http://schemas.openxmlformats.org/officeDocument/2006/relationships/hyperlink" Target="mailto:nina.pollock@gmail.com"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nina.pollock@gmail.com" TargetMode="External"/><Relationship Id="rId31" Type="http://schemas.openxmlformats.org/officeDocument/2006/relationships/image" Target="media/image6.jpeg"/><Relationship Id="rId32" Type="http://schemas.openxmlformats.org/officeDocument/2006/relationships/hyperlink" Target="mailto:heidigraffnh@gmail.com" TargetMode="External"/><Relationship Id="rId9" Type="http://schemas.openxmlformats.org/officeDocument/2006/relationships/hyperlink" Target="mailto:admin@allsaintsnh.org" TargetMode="External"/><Relationship Id="rId6" Type="http://schemas.openxmlformats.org/officeDocument/2006/relationships/endnotes" Target="endnotes.xml"/><Relationship Id="rId7" Type="http://schemas.openxmlformats.org/officeDocument/2006/relationships/hyperlink" Target="mailto:admin@allsaintsnh.org" TargetMode="External"/><Relationship Id="rId8" Type="http://schemas.openxmlformats.org/officeDocument/2006/relationships/hyperlink" Target="mailto:revjamie@allsaintsnh.org" TargetMode="External"/><Relationship Id="rId33" Type="http://schemas.openxmlformats.org/officeDocument/2006/relationships/hyperlink" Target="mailto:heidigraffnh@gmail.com" TargetMode="External"/><Relationship Id="rId34" Type="http://schemas.openxmlformats.org/officeDocument/2006/relationships/image" Target="media/image7.jpeg"/><Relationship Id="rId35" Type="http://schemas.microsoft.com/office/2007/relationships/hdphoto" Target="media/hdphoto1.wdp"/><Relationship Id="rId36" Type="http://schemas.openxmlformats.org/officeDocument/2006/relationships/image" Target="media/image8.jpeg"/><Relationship Id="rId10" Type="http://schemas.openxmlformats.org/officeDocument/2006/relationships/hyperlink" Target="mailto:revjamie@allsaintsnh.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37" Type="http://schemas.microsoft.com/office/2007/relationships/hdphoto" Target="media/hdphoto2.wdp"/><Relationship Id="rId38" Type="http://schemas.openxmlformats.org/officeDocument/2006/relationships/image" Target="media/image9.jpeg"/><Relationship Id="rId39" Type="http://schemas.openxmlformats.org/officeDocument/2006/relationships/image" Target="media/image10.jpeg"/><Relationship Id="rId40" Type="http://schemas.microsoft.com/office/2007/relationships/hdphoto" Target="media/hdphoto3.wdp"/><Relationship Id="rId41" Type="http://schemas.openxmlformats.org/officeDocument/2006/relationships/image" Target="media/image11.png"/><Relationship Id="rId42" Type="http://schemas.openxmlformats.org/officeDocument/2006/relationships/header" Target="header9.xml"/><Relationship Id="rId43" Type="http://schemas.openxmlformats.org/officeDocument/2006/relationships/header" Target="header10.xml"/><Relationship Id="rId44" Type="http://schemas.openxmlformats.org/officeDocument/2006/relationships/image" Target="media/image12.png"/><Relationship Id="rId45"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book/Library/Group%20Containers/UBF8T346G9.Office/User%20Content.localized/Templates.localized/Messen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Messenger.dotx</Template>
  <TotalTime>1</TotalTime>
  <Pages>12</Pages>
  <Words>3593</Words>
  <Characters>20483</Characters>
  <Application>Microsoft Macintosh Word</Application>
  <DocSecurity>0</DocSecurity>
  <Lines>170</Lines>
  <Paragraphs>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/Thank You, All Saints', from the Hungry Students Program</vt:lpstr>
    </vt:vector>
  </TitlesOfParts>
  <LinksUpToDate>false</LinksUpToDate>
  <CharactersWithSpaces>24028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Howe</dc:creator>
  <cp:keywords/>
  <dc:description/>
  <cp:lastModifiedBy>Microsoft Office User</cp:lastModifiedBy>
  <cp:revision>2</cp:revision>
  <cp:lastPrinted>2017-12-10T22:21:00Z</cp:lastPrinted>
  <dcterms:created xsi:type="dcterms:W3CDTF">2017-12-12T13:38:00Z</dcterms:created>
  <dcterms:modified xsi:type="dcterms:W3CDTF">2017-12-12T13:38:00Z</dcterms:modified>
</cp:coreProperties>
</file>