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953CA43" w14:textId="64C7B8C8" w:rsidR="00195E59" w:rsidRPr="0041055E" w:rsidRDefault="003C3A2B" w:rsidP="00FD2859">
      <w:pPr>
        <w:pStyle w:val="Messenger"/>
        <w:spacing w:after="80"/>
      </w:pPr>
      <w:r w:rsidRPr="0041055E">
        <w:rPr>
          <w:noProof/>
        </w:rPr>
        <mc:AlternateContent>
          <mc:Choice Requires="wpg">
            <w:drawing>
              <wp:anchor distT="0" distB="0" distL="114300" distR="114300" simplePos="0" relativeHeight="251653119" behindDoc="0" locked="0" layoutInCell="1" allowOverlap="1" wp14:anchorId="5FB97179" wp14:editId="333EFC41">
                <wp:simplePos x="0" y="0"/>
                <wp:positionH relativeFrom="column">
                  <wp:posOffset>-512445</wp:posOffset>
                </wp:positionH>
                <wp:positionV relativeFrom="paragraph">
                  <wp:posOffset>0</wp:posOffset>
                </wp:positionV>
                <wp:extent cx="7023735" cy="8870315"/>
                <wp:effectExtent l="0" t="0" r="0" b="0"/>
                <wp:wrapThrough wrapText="bothSides">
                  <wp:wrapPolygon edited="0">
                    <wp:start x="0" y="0"/>
                    <wp:lineTo x="0" y="21401"/>
                    <wp:lineTo x="5507" y="21524"/>
                    <wp:lineTo x="21364" y="21524"/>
                    <wp:lineTo x="21403" y="6402"/>
                    <wp:lineTo x="4609" y="5938"/>
                    <wp:lineTo x="4609" y="1484"/>
                    <wp:lineTo x="13631" y="1484"/>
                    <wp:lineTo x="21520" y="1268"/>
                    <wp:lineTo x="21481" y="0"/>
                    <wp:lineTo x="0" y="0"/>
                  </wp:wrapPolygon>
                </wp:wrapThrough>
                <wp:docPr id="10" name="Group 10"/>
                <wp:cNvGraphicFramePr/>
                <a:graphic xmlns:a="http://schemas.openxmlformats.org/drawingml/2006/main">
                  <a:graphicData uri="http://schemas.microsoft.com/office/word/2010/wordprocessingGroup">
                    <wpg:wgp>
                      <wpg:cNvGrpSpPr/>
                      <wpg:grpSpPr>
                        <a:xfrm>
                          <a:off x="0" y="0"/>
                          <a:ext cx="7023735" cy="8870315"/>
                          <a:chOff x="0" y="0"/>
                          <a:chExt cx="7026093" cy="8876739"/>
                        </a:xfrm>
                      </wpg:grpSpPr>
                      <wpg:grpSp>
                        <wpg:cNvPr id="1" name="Group 1"/>
                        <wpg:cNvGrpSpPr/>
                        <wpg:grpSpPr>
                          <a:xfrm>
                            <a:off x="0" y="0"/>
                            <a:ext cx="6969183" cy="8801100"/>
                            <a:chOff x="0" y="0"/>
                            <a:chExt cx="6969183" cy="8801100"/>
                          </a:xfrm>
                        </wpg:grpSpPr>
                        <pic:pic xmlns:pic="http://schemas.openxmlformats.org/drawingml/2006/picture">
                          <pic:nvPicPr>
                            <pic:cNvPr id="4" name="Picture 1" descr="allsaints_frontpage_sidebar.gif"/>
                            <pic:cNvPicPr>
                              <a:picLocks noChangeAspect="1"/>
                            </pic:cNvPicPr>
                          </pic:nvPicPr>
                          <pic:blipFill>
                            <a:blip r:embed="rId7"/>
                            <a:srcRect/>
                            <a:stretch>
                              <a:fillRect/>
                            </a:stretch>
                          </pic:blipFill>
                          <pic:spPr bwMode="auto">
                            <a:xfrm>
                              <a:off x="0" y="0"/>
                              <a:ext cx="1492250" cy="8801100"/>
                            </a:xfrm>
                            <a:prstGeom prst="rect">
                              <a:avLst/>
                            </a:prstGeom>
                            <a:noFill/>
                            <a:ln w="9525">
                              <a:noFill/>
                              <a:miter lim="800000"/>
                              <a:headEnd/>
                              <a:tailEnd/>
                            </a:ln>
                          </pic:spPr>
                        </pic:pic>
                        <pic:pic xmlns:pic="http://schemas.openxmlformats.org/drawingml/2006/picture">
                          <pic:nvPicPr>
                            <pic:cNvPr id="7" name="Picture 2" descr="allsaints_frontpage_header.gif"/>
                            <pic:cNvPicPr>
                              <a:picLocks noChangeAspect="1"/>
                            </pic:cNvPicPr>
                          </pic:nvPicPr>
                          <pic:blipFill>
                            <a:blip r:embed="rId8"/>
                            <a:srcRect/>
                            <a:stretch>
                              <a:fillRect/>
                            </a:stretch>
                          </pic:blipFill>
                          <pic:spPr bwMode="auto">
                            <a:xfrm>
                              <a:off x="1745673" y="0"/>
                              <a:ext cx="5223510" cy="518160"/>
                            </a:xfrm>
                            <a:prstGeom prst="rect">
                              <a:avLst/>
                            </a:prstGeom>
                            <a:noFill/>
                            <a:ln w="9525">
                              <a:noFill/>
                              <a:miter lim="800000"/>
                              <a:headEnd/>
                              <a:tailEnd/>
                            </a:ln>
                          </pic:spPr>
                        </pic:pic>
                      </wpg:grpSp>
                      <wps:wsp>
                        <wps:cNvPr id="9" name="Text Box 9"/>
                        <wps:cNvSpPr txBox="1"/>
                        <wps:spPr>
                          <a:xfrm>
                            <a:off x="1727653" y="2598494"/>
                            <a:ext cx="5298440" cy="62782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1296B8" w14:textId="77777777" w:rsidR="00B40289" w:rsidRDefault="00B40289" w:rsidP="00B40289">
                              <w:pPr>
                                <w:rPr>
                                  <w:rFonts w:ascii="Palatino" w:hAnsi="Palatino"/>
                                  <w:sz w:val="20"/>
                                  <w:szCs w:val="20"/>
                                </w:rPr>
                              </w:pPr>
                            </w:p>
                            <w:p w14:paraId="30B1D998" w14:textId="77777777" w:rsidR="00B40289" w:rsidRPr="009316E2" w:rsidRDefault="00B40289" w:rsidP="00B40289">
                              <w:pPr>
                                <w:pStyle w:val="Messenger"/>
                              </w:pPr>
                              <w:r w:rsidRPr="009316E2">
                                <w:t>Dear Parishioners,</w:t>
                              </w:r>
                            </w:p>
                            <w:p w14:paraId="31F5576A" w14:textId="77777777" w:rsidR="00B40289" w:rsidRPr="00AE6F5A" w:rsidRDefault="00B40289" w:rsidP="00386FC8">
                              <w:pPr>
                                <w:pStyle w:val="Messenger"/>
                                <w:jc w:val="center"/>
                                <w:rPr>
                                  <w:i/>
                                  <w:sz w:val="24"/>
                                </w:rPr>
                              </w:pPr>
                              <w:r w:rsidRPr="00AE6F5A">
                                <w:rPr>
                                  <w:i/>
                                  <w:sz w:val="24"/>
                                </w:rPr>
                                <w:t>Alleluia, Christ is Risen. The Lord is Risen indeed, Alleluia.</w:t>
                              </w:r>
                            </w:p>
                            <w:p w14:paraId="2C274404" w14:textId="7F309A7F" w:rsidR="00B40289" w:rsidRPr="00106C5D" w:rsidRDefault="00B40289" w:rsidP="00B40289">
                              <w:pPr>
                                <w:pStyle w:val="Messenger"/>
                                <w:rPr>
                                  <w:i/>
                                </w:rPr>
                              </w:pPr>
                              <w:r w:rsidRPr="009316E2">
                                <w:t>I am writing my Easter letter to you in front of the fire, with another nor’easter raging, our</w:t>
                              </w:r>
                              <w:r w:rsidR="0072516D">
                                <w:t xml:space="preserve"> third in less than two weeks. </w:t>
                              </w:r>
                              <w:r w:rsidRPr="009316E2">
                                <w:t>I take some comfort to see the word “easter” within</w:t>
                              </w:r>
                              <w:r w:rsidR="0072516D">
                                <w:t xml:space="preserve"> my angst about another storm. </w:t>
                              </w:r>
                              <w:r w:rsidRPr="009316E2">
                                <w:t xml:space="preserve">So tired of winter, I am </w:t>
                              </w:r>
                              <w:r>
                                <w:t xml:space="preserve">in search for any and all hints </w:t>
                              </w:r>
                              <w:r w:rsidR="0072516D">
                                <w:t>that</w:t>
                              </w:r>
                              <w:r>
                                <w:t xml:space="preserve"> remind</w:t>
                              </w:r>
                              <w:r w:rsidRPr="009316E2">
                                <w:t xml:space="preserve"> me that spring will appear, with its new light, new warmth, and new buds breaking throug</w:t>
                              </w:r>
                              <w:r w:rsidR="00E57633">
                                <w:t>h the ground carrying new life--</w:t>
                              </w:r>
                              <w:r w:rsidRPr="009316E2">
                                <w:t xml:space="preserve">Life that will light the new fire for our Paschal Candle. Oh yes, Easter!  </w:t>
                              </w:r>
                            </w:p>
                            <w:p w14:paraId="7969245E" w14:textId="27D5D739" w:rsidR="00B40289" w:rsidRDefault="00B40289" w:rsidP="00B40289">
                              <w:pPr>
                                <w:pStyle w:val="Messenger"/>
                              </w:pPr>
                              <w:r w:rsidRPr="009316E2">
                                <w:t>Holding onto this hope within this wild storm, I am reminded that the Resurrection appears everywhere. So powerful, Easter is not just contained within the Christian faith. This life force of creation, of renewal, of repair, of rebirth has been woven into our very nature, as part of our world, our essence, our very existence, as the core of our DNA.  How blessed we are that our Christian faith is grounded in a Reality tha</w:t>
                              </w:r>
                              <w:r w:rsidR="00F5666B">
                                <w:t xml:space="preserve">t manifests itself everywhere: </w:t>
                              </w:r>
                              <w:r w:rsidRPr="009316E2">
                                <w:t xml:space="preserve"> Life can</w:t>
                              </w:r>
                              <w:r w:rsidR="00F5666B">
                                <w:t xml:space="preserve"> and will emerge out of Death. </w:t>
                              </w:r>
                              <w:r w:rsidRPr="009316E2">
                                <w:t>Rising is God’s nature and since all life is created in the i</w:t>
                              </w:r>
                              <w:r w:rsidR="00F5666B">
                                <w:t>mage of God, we too are rising.</w:t>
                              </w:r>
                              <w:r w:rsidRPr="009316E2">
                                <w:t xml:space="preserve"> Alleluia.</w:t>
                              </w:r>
                            </w:p>
                            <w:p w14:paraId="51A51EF6" w14:textId="62CD5E4E" w:rsidR="00B40289" w:rsidRDefault="00B40289" w:rsidP="00B40289">
                              <w:pPr>
                                <w:pStyle w:val="Messenger"/>
                              </w:pPr>
                              <w:r w:rsidRPr="009316E2">
                                <w:t>Sometimes, especially when people, often who are not Christian, complain about Christian</w:t>
                              </w:r>
                              <w:r w:rsidR="008D5718">
                                <w:t xml:space="preserve">s’ obsession with sin, I sigh. </w:t>
                              </w:r>
                              <w:r w:rsidRPr="009316E2">
                                <w:t xml:space="preserve">How in the world did we </w:t>
                              </w:r>
                              <w:r>
                                <w:t>minimize</w:t>
                              </w:r>
                              <w:r w:rsidRPr="009316E2">
                                <w:t xml:space="preserve"> the power of God raising Jesus from the dead?  Jesus’ saving act has less to do with our sins and more to do with Jesus’ relentless message that God brings life to empty places.  And sometimes, if not oft</w:t>
                              </w:r>
                              <w:r w:rsidR="008D5718">
                                <w:t xml:space="preserve">en, those empty places are us. </w:t>
                              </w:r>
                              <w:r w:rsidRPr="009316E2">
                                <w:t xml:space="preserve">How are we, fragile people that we are, open to listening to how God is taking our empty places, and making us into a </w:t>
                              </w:r>
                              <w:r>
                                <w:t xml:space="preserve">new </w:t>
                              </w:r>
                              <w:r w:rsidRPr="009316E2">
                                <w:t>people who are present to life, to each other and to the rising spirit of hope?</w:t>
                              </w:r>
                            </w:p>
                            <w:p w14:paraId="46A1A419" w14:textId="60704B13" w:rsidR="00B40289" w:rsidRDefault="00B40289" w:rsidP="00B40289">
                              <w:pPr>
                                <w:pStyle w:val="Messenger"/>
                              </w:pPr>
                              <w:r w:rsidRPr="009316E2">
                                <w:t xml:space="preserve">That’s why the womb and the tomb are essential </w:t>
                              </w:r>
                              <w:r w:rsidR="008D5718">
                                <w:t xml:space="preserve">images of the Christian faith. Both were empty. </w:t>
                              </w:r>
                              <w:r w:rsidRPr="009316E2">
                                <w:t>Mary’s womb, em</w:t>
                              </w:r>
                              <w:r>
                                <w:t>pty of human touch</w:t>
                              </w:r>
                              <w:r w:rsidRPr="009316E2">
                                <w:t>, is filled with the life force of God, which will bring grace, dignity, g</w:t>
                              </w:r>
                              <w:r w:rsidR="008D5718">
                                <w:t xml:space="preserve">oodness and love to the world. </w:t>
                              </w:r>
                              <w:r w:rsidRPr="009316E2">
                                <w:t>And Jesus’ tomb, empty</w:t>
                              </w:r>
                              <w:r>
                                <w:t xml:space="preserve"> because of God’s touch, ushers in </w:t>
                              </w:r>
                              <w:r w:rsidRPr="009316E2">
                                <w:t>God’s Yes</w:t>
                              </w:r>
                              <w:r w:rsidR="008D5718">
                                <w:t xml:space="preserve">, yet again.  Jesus is gone! And he’s busy! </w:t>
                              </w:r>
                              <w:r>
                                <w:t xml:space="preserve">So gracious, Jesus first descends to Hell to resurrect us, even before he himself is resurrected. </w:t>
                              </w:r>
                            </w:p>
                            <w:p w14:paraId="42214007" w14:textId="1E305356" w:rsidR="00B40289" w:rsidRDefault="00B40289" w:rsidP="00B40289">
                              <w:pPr>
                                <w:pStyle w:val="Messenger"/>
                              </w:pPr>
                              <w:r>
                                <w:t xml:space="preserve">We are always on </w:t>
                              </w:r>
                              <w:r w:rsidR="008D5718">
                                <w:t xml:space="preserve">God’s mind and in God’s heart. God is always saving us. </w:t>
                              </w:r>
                              <w:r>
                                <w:t xml:space="preserve">We are an Easter people who have been saved from our relentless worry that we are not enough, into a people who can bring new life to empty places, both womb-like-projects that are teeming with life potential, or tomb-like-deaths that are heaving with loss and pain. </w:t>
                              </w:r>
                            </w:p>
                            <w:p w14:paraId="10A22A6E" w14:textId="77777777" w:rsidR="00B40289" w:rsidRDefault="00B40289" w:rsidP="00B40289">
                              <w:pPr>
                                <w:pStyle w:val="Messenger"/>
                              </w:pPr>
                              <w:r>
                                <w:t>As we are present to each other’s wombs and tombs, we become the Body of Christ, woven and held together by the very nature of God’s rising spirit of hope within us.</w:t>
                              </w:r>
                            </w:p>
                            <w:p w14:paraId="3842884A" w14:textId="77777777" w:rsidR="00B40289" w:rsidRDefault="00B40289" w:rsidP="00B40289">
                              <w:pPr>
                                <w:pStyle w:val="Messenger"/>
                              </w:pPr>
                              <w:r>
                                <w:t>May you and your family be blessed within our Easter promise,</w:t>
                              </w:r>
                            </w:p>
                            <w:p w14:paraId="6B735FEA" w14:textId="77777777" w:rsidR="00B40289" w:rsidRPr="00106C5D" w:rsidRDefault="00B40289" w:rsidP="00B40289">
                              <w:pPr>
                                <w:pStyle w:val="Messenger"/>
                                <w:rPr>
                                  <w:i/>
                                </w:rPr>
                              </w:pPr>
                              <w:r w:rsidRPr="00106C5D">
                                <w:rPr>
                                  <w:i/>
                                </w:rPr>
                                <w:t>Jamie+</w:t>
                              </w:r>
                            </w:p>
                            <w:p w14:paraId="44337677" w14:textId="77777777" w:rsidR="00B40289" w:rsidRDefault="00B40289" w:rsidP="00B40289">
                              <w:pPr>
                                <w:pStyle w:val="Messenger"/>
                              </w:pPr>
                            </w:p>
                            <w:p w14:paraId="0187356A" w14:textId="4E2D08A7" w:rsidR="0005709C" w:rsidRPr="0005709C" w:rsidRDefault="0005709C" w:rsidP="00B40289">
                              <w:pPr>
                                <w:rPr>
                                  <w:rFonts w:ascii="Palatino" w:hAnsi="Palatin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B97179" id="Group 10" o:spid="_x0000_s1026" style="position:absolute;margin-left:-40.35pt;margin-top:0;width:553.05pt;height:698.45pt;z-index:251653119;mso-width-relative:margin;mso-height-relative:margin" coordsize="70260,887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">
                <v:group id="Group 1" o:spid="_x0000_s1027" style="position:absolute;width:69691;height:88011" coordsize="69691,880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llsaints_frontpage_sidebar.gif" style="position:absolute;width:14922;height:880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">
                    <v:imagedata r:id="rId9" o:title="allsaints_frontpage_sidebar"/>
                  </v:shape>
                  <v:shape id="Picture 2" o:spid="_x0000_s1029" type="#_x0000_t75" alt="allsaints_frontpage_header.gif" style="position:absolute;left:17456;width:52235;height:518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">
                    <v:imagedata r:id="rId10" o:title="allsaints_frontpage_header"/>
                  </v:shape>
                </v:group>
                <v:shapetype id="_x0000_t202" coordsize="21600,21600" o:spt="202" path="m,l,21600r21600,l21600,xe">
                  <v:stroke joinstyle="miter"/>
                  <v:path gradientshapeok="t" o:connecttype="rect"/>
                </v:shapetype>
                <v:shape id="Text Box 9" o:spid="_x0000_s1030" type="#_x0000_t202" style="position:absolute;left:17276;top:25984;width:52984;height:627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" filled="f" stroked="f">
                  <v:textbox>
                    <w:txbxContent>
                      <w:p w14:paraId="721296B8" w14:textId="77777777" w:rsidR="00B40289" w:rsidRDefault="00B40289" w:rsidP="00B40289">
                        <w:pPr>
                          <w:rPr>
                            <w:rFonts w:ascii="Palatino" w:hAnsi="Palatino"/>
                            <w:sz w:val="20"/>
                            <w:szCs w:val="20"/>
                          </w:rPr>
                        </w:pPr>
                      </w:p>
                      <w:p w14:paraId="30B1D998" w14:textId="77777777" w:rsidR="00B40289" w:rsidRPr="009316E2" w:rsidRDefault="00B40289" w:rsidP="00B40289">
                        <w:pPr>
                          <w:pStyle w:val="Messenger"/>
                        </w:pPr>
                        <w:r w:rsidRPr="009316E2">
                          <w:t>Dear Parishioners,</w:t>
                        </w:r>
                      </w:p>
                      <w:p w14:paraId="31F5576A" w14:textId="77777777" w:rsidR="00B40289" w:rsidRPr="00AE6F5A" w:rsidRDefault="00B40289" w:rsidP="00386FC8">
                        <w:pPr>
                          <w:pStyle w:val="Messenger"/>
                          <w:jc w:val="center"/>
                          <w:rPr>
                            <w:i/>
                            <w:sz w:val="24"/>
                          </w:rPr>
                        </w:pPr>
                        <w:r w:rsidRPr="00AE6F5A">
                          <w:rPr>
                            <w:i/>
                            <w:sz w:val="24"/>
                          </w:rPr>
                          <w:t>Alleluia, Christ is Risen. The Lord is Risen indeed, Alleluia.</w:t>
                        </w:r>
                      </w:p>
                      <w:p w14:paraId="2C274404" w14:textId="7F309A7F" w:rsidR="00B40289" w:rsidRPr="00106C5D" w:rsidRDefault="00B40289" w:rsidP="00B40289">
                        <w:pPr>
                          <w:pStyle w:val="Messenger"/>
                          <w:rPr>
                            <w:i/>
                          </w:rPr>
                        </w:pPr>
                        <w:r w:rsidRPr="009316E2">
                          <w:t>I am writing my Easter letter to you in front of the fire, with another nor’easter raging, our</w:t>
                        </w:r>
                        <w:r w:rsidR="0072516D">
                          <w:t xml:space="preserve"> third in less than two weeks. </w:t>
                        </w:r>
                        <w:r w:rsidRPr="009316E2">
                          <w:t>I take some comfort to see the word “easter” within</w:t>
                        </w:r>
                        <w:r w:rsidR="0072516D">
                          <w:t xml:space="preserve"> my angst about another storm. </w:t>
                        </w:r>
                        <w:r w:rsidRPr="009316E2">
                          <w:t xml:space="preserve">So tired of winter, I am </w:t>
                        </w:r>
                        <w:r>
                          <w:t xml:space="preserve">in search for any and all hints </w:t>
                        </w:r>
                        <w:r w:rsidR="0072516D">
                          <w:t>that</w:t>
                        </w:r>
                        <w:r>
                          <w:t xml:space="preserve"> remind</w:t>
                        </w:r>
                        <w:r w:rsidRPr="009316E2">
                          <w:t xml:space="preserve"> me that spring will appear, with its new light, new warmth, and new buds breaking throug</w:t>
                        </w:r>
                        <w:r w:rsidR="00E57633">
                          <w:t>h the ground carrying new life--</w:t>
                        </w:r>
                        <w:r w:rsidRPr="009316E2">
                          <w:t xml:space="preserve">Life that will light the new fire for our Paschal Candle. Oh yes, Easter!  </w:t>
                        </w:r>
                      </w:p>
                      <w:p w14:paraId="7969245E" w14:textId="27D5D739" w:rsidR="00B40289" w:rsidRDefault="00B40289" w:rsidP="00B40289">
                        <w:pPr>
                          <w:pStyle w:val="Messenger"/>
                        </w:pPr>
                        <w:r w:rsidRPr="009316E2">
                          <w:t>Holding onto this hope within this wild storm, I am reminded that the Resurrection appears everywhere. So powerful, Easter is not just contained within the Christian faith. This life force of creation, of renewal, of repair, of rebirth has been woven into our very nature, as part of our world, our essence, our very existence, as the core of our DNA.  How blessed we are that our Christian faith is grounded in a Reality tha</w:t>
                        </w:r>
                        <w:r w:rsidR="00F5666B">
                          <w:t xml:space="preserve">t manifests itself everywhere: </w:t>
                        </w:r>
                        <w:r w:rsidRPr="009316E2">
                          <w:t xml:space="preserve"> Life can</w:t>
                        </w:r>
                        <w:r w:rsidR="00F5666B">
                          <w:t xml:space="preserve"> and will emerge out of Death. </w:t>
                        </w:r>
                        <w:r w:rsidRPr="009316E2">
                          <w:t>Rising is God’s nature and since all life is created in the i</w:t>
                        </w:r>
                        <w:r w:rsidR="00F5666B">
                          <w:t>mage of God, we too are rising.</w:t>
                        </w:r>
                        <w:r w:rsidRPr="009316E2">
                          <w:t xml:space="preserve"> Alleluia.</w:t>
                        </w:r>
                      </w:p>
                      <w:p w14:paraId="51A51EF6" w14:textId="62CD5E4E" w:rsidR="00B40289" w:rsidRDefault="00B40289" w:rsidP="00B40289">
                        <w:pPr>
                          <w:pStyle w:val="Messenger"/>
                        </w:pPr>
                        <w:r w:rsidRPr="009316E2">
                          <w:t>Sometimes, especially when people, often who are not Christian, complain about Christian</w:t>
                        </w:r>
                        <w:r w:rsidR="008D5718">
                          <w:t xml:space="preserve">s’ obsession with sin, I sigh. </w:t>
                        </w:r>
                        <w:r w:rsidRPr="009316E2">
                          <w:t xml:space="preserve">How in the world did we </w:t>
                        </w:r>
                        <w:r>
                          <w:t>minimize</w:t>
                        </w:r>
                        <w:r w:rsidRPr="009316E2">
                          <w:t xml:space="preserve"> the power of God raising Jesus from the dead?  Jesus’ saving act has less to do with our sins and more to do with Jesus’ relentless message that God brings life to empty places.  And sometimes, if not oft</w:t>
                        </w:r>
                        <w:r w:rsidR="008D5718">
                          <w:t xml:space="preserve">en, those empty places are us. </w:t>
                        </w:r>
                        <w:r w:rsidRPr="009316E2">
                          <w:t xml:space="preserve">How are we, fragile people that we are, open to listening to how God is taking our empty places, and making us into a </w:t>
                        </w:r>
                        <w:r>
                          <w:t xml:space="preserve">new </w:t>
                        </w:r>
                        <w:r w:rsidRPr="009316E2">
                          <w:t>people who are present to life, to each other and to the rising spirit of hope?</w:t>
                        </w:r>
                      </w:p>
                      <w:p w14:paraId="46A1A419" w14:textId="60704B13" w:rsidR="00B40289" w:rsidRDefault="00B40289" w:rsidP="00B40289">
                        <w:pPr>
                          <w:pStyle w:val="Messenger"/>
                        </w:pPr>
                        <w:r w:rsidRPr="009316E2">
                          <w:t xml:space="preserve">That’s why the womb and the tomb are essential </w:t>
                        </w:r>
                        <w:r w:rsidR="008D5718">
                          <w:t xml:space="preserve">images of the Christian faith. Both were empty. </w:t>
                        </w:r>
                        <w:r w:rsidRPr="009316E2">
                          <w:t>Mary’s womb, em</w:t>
                        </w:r>
                        <w:r>
                          <w:t>pty of human touch</w:t>
                        </w:r>
                        <w:r w:rsidRPr="009316E2">
                          <w:t>, is filled with the life force of God, which will bring grace, dignity, g</w:t>
                        </w:r>
                        <w:r w:rsidR="008D5718">
                          <w:t xml:space="preserve">oodness and love to the world. </w:t>
                        </w:r>
                        <w:r w:rsidRPr="009316E2">
                          <w:t>And Jesus’ tomb, empty</w:t>
                        </w:r>
                        <w:r>
                          <w:t xml:space="preserve"> because of God’s touch, ushers in </w:t>
                        </w:r>
                        <w:r w:rsidRPr="009316E2">
                          <w:t>God’s Yes</w:t>
                        </w:r>
                        <w:r w:rsidR="008D5718">
                          <w:t xml:space="preserve">, yet again.  Jesus is gone! And he’s busy! </w:t>
                        </w:r>
                        <w:r>
                          <w:t xml:space="preserve">So gracious, Jesus first descends to Hell to resurrect us, even before he himself is resurrected. </w:t>
                        </w:r>
                      </w:p>
                      <w:p w14:paraId="42214007" w14:textId="1E305356" w:rsidR="00B40289" w:rsidRDefault="00B40289" w:rsidP="00B40289">
                        <w:pPr>
                          <w:pStyle w:val="Messenger"/>
                        </w:pPr>
                        <w:r>
                          <w:t xml:space="preserve">We are always on </w:t>
                        </w:r>
                        <w:r w:rsidR="008D5718">
                          <w:t xml:space="preserve">God’s mind and in God’s heart. God is always saving us. </w:t>
                        </w:r>
                        <w:r>
                          <w:t xml:space="preserve">We are an Easter people who have been saved from our relentless worry that we are not enough, into a people who can bring new life to empty places, both womb-like-projects that are teeming with life potential, or tomb-like-deaths that are heaving with loss and pain. </w:t>
                        </w:r>
                      </w:p>
                      <w:p w14:paraId="10A22A6E" w14:textId="77777777" w:rsidR="00B40289" w:rsidRDefault="00B40289" w:rsidP="00B40289">
                        <w:pPr>
                          <w:pStyle w:val="Messenger"/>
                        </w:pPr>
                        <w:r>
                          <w:t>As we are present to each other’s wombs and tombs, we become the Body of Christ, woven and held together by the very nature of God’s rising spirit of hope within us.</w:t>
                        </w:r>
                      </w:p>
                      <w:p w14:paraId="3842884A" w14:textId="77777777" w:rsidR="00B40289" w:rsidRDefault="00B40289" w:rsidP="00B40289">
                        <w:pPr>
                          <w:pStyle w:val="Messenger"/>
                        </w:pPr>
                        <w:r>
                          <w:t>May you and your family be blessed within our Easter promise,</w:t>
                        </w:r>
                      </w:p>
                      <w:p w14:paraId="6B735FEA" w14:textId="77777777" w:rsidR="00B40289" w:rsidRPr="00106C5D" w:rsidRDefault="00B40289" w:rsidP="00B40289">
                        <w:pPr>
                          <w:pStyle w:val="Messenger"/>
                          <w:rPr>
                            <w:i/>
                          </w:rPr>
                        </w:pPr>
                        <w:r w:rsidRPr="00106C5D">
                          <w:rPr>
                            <w:i/>
                          </w:rPr>
                          <w:t>Jamie+</w:t>
                        </w:r>
                      </w:p>
                      <w:p w14:paraId="44337677" w14:textId="77777777" w:rsidR="00B40289" w:rsidRDefault="00B40289" w:rsidP="00B40289">
                        <w:pPr>
                          <w:pStyle w:val="Messenger"/>
                        </w:pPr>
                      </w:p>
                      <w:p w14:paraId="0187356A" w14:textId="4E2D08A7" w:rsidR="0005709C" w:rsidRPr="0005709C" w:rsidRDefault="0005709C" w:rsidP="00B40289">
                        <w:pPr>
                          <w:rPr>
                            <w:rFonts w:ascii="Palatino" w:hAnsi="Palatino"/>
                            <w:sz w:val="20"/>
                            <w:szCs w:val="20"/>
                          </w:rPr>
                        </w:pPr>
                      </w:p>
                    </w:txbxContent>
                  </v:textbox>
                </v:shape>
                <w10:wrap type="through"/>
              </v:group>
            </w:pict>
          </mc:Fallback>
        </mc:AlternateContent>
      </w:r>
      <w:r w:rsidRPr="0041055E">
        <w:rPr>
          <w:noProof/>
        </w:rPr>
        <mc:AlternateContent>
          <mc:Choice Requires="wpg">
            <w:drawing>
              <wp:anchor distT="0" distB="0" distL="114300" distR="114300" simplePos="0" relativeHeight="251683840" behindDoc="0" locked="0" layoutInCell="1" allowOverlap="1" wp14:anchorId="108735CB" wp14:editId="38B88077">
                <wp:simplePos x="0" y="0"/>
                <wp:positionH relativeFrom="column">
                  <wp:posOffset>1362456</wp:posOffset>
                </wp:positionH>
                <wp:positionV relativeFrom="paragraph">
                  <wp:posOffset>691769</wp:posOffset>
                </wp:positionV>
                <wp:extent cx="5087620" cy="1821125"/>
                <wp:effectExtent l="0" t="0" r="5080" b="0"/>
                <wp:wrapThrough wrapText="bothSides">
                  <wp:wrapPolygon edited="0">
                    <wp:start x="647" y="0"/>
                    <wp:lineTo x="647" y="2411"/>
                    <wp:lineTo x="10784" y="2411"/>
                    <wp:lineTo x="647" y="3014"/>
                    <wp:lineTo x="647" y="9644"/>
                    <wp:lineTo x="0" y="11753"/>
                    <wp:lineTo x="0" y="21397"/>
                    <wp:lineTo x="21568" y="21397"/>
                    <wp:lineTo x="21568" y="11753"/>
                    <wp:lineTo x="20975" y="9644"/>
                    <wp:lineTo x="21082" y="3164"/>
                    <wp:lineTo x="20651" y="3014"/>
                    <wp:lineTo x="10784" y="2411"/>
                    <wp:lineTo x="20597" y="2411"/>
                    <wp:lineTo x="20975" y="2260"/>
                    <wp:lineTo x="20867" y="0"/>
                    <wp:lineTo x="647" y="0"/>
                  </wp:wrapPolygon>
                </wp:wrapThrough>
                <wp:docPr id="17" name="Group 17"/>
                <wp:cNvGraphicFramePr/>
                <a:graphic xmlns:a="http://schemas.openxmlformats.org/drawingml/2006/main">
                  <a:graphicData uri="http://schemas.microsoft.com/office/word/2010/wordprocessingGroup">
                    <wpg:wgp>
                      <wpg:cNvGrpSpPr/>
                      <wpg:grpSpPr>
                        <a:xfrm>
                          <a:off x="0" y="0"/>
                          <a:ext cx="5087620" cy="1821125"/>
                          <a:chOff x="0" y="0"/>
                          <a:chExt cx="5087620" cy="1821125"/>
                        </a:xfrm>
                      </wpg:grpSpPr>
                      <wps:wsp>
                        <wps:cNvPr id="2" name="Text Box 46"/>
                        <wps:cNvSpPr txBox="1">
                          <a:spLocks noChangeArrowheads="1"/>
                        </wps:cNvSpPr>
                        <wps:spPr bwMode="auto">
                          <a:xfrm>
                            <a:off x="173736" y="265176"/>
                            <a:ext cx="4752908" cy="6251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AC471E" w14:textId="77777777" w:rsidR="003C3A2B" w:rsidRPr="008850D8" w:rsidRDefault="003C3A2B" w:rsidP="003C3A2B">
                              <w:pPr>
                                <w:spacing w:line="276" w:lineRule="auto"/>
                                <w:jc w:val="center"/>
                                <w:rPr>
                                  <w:rFonts w:ascii="Palatino" w:hAnsi="Palatino"/>
                                  <w:spacing w:val="-6"/>
                                  <w:sz w:val="20"/>
                                  <w:szCs w:val="28"/>
                                </w:rPr>
                              </w:pPr>
                              <w:r w:rsidRPr="008850D8">
                                <w:rPr>
                                  <w:rFonts w:ascii="Palatino" w:hAnsi="Palatino"/>
                                  <w:spacing w:val="-6"/>
                                  <w:sz w:val="20"/>
                                  <w:szCs w:val="28"/>
                                </w:rPr>
                                <w:t>All Saints’ Church 51 Concord Street, Peterborough, NH 03458</w:t>
                              </w:r>
                            </w:p>
                            <w:p w14:paraId="41312A1B" w14:textId="77777777" w:rsidR="003C3A2B" w:rsidRPr="003A0013" w:rsidRDefault="003C3A2B" w:rsidP="003C3A2B">
                              <w:pPr>
                                <w:spacing w:line="276" w:lineRule="auto"/>
                                <w:jc w:val="center"/>
                                <w:rPr>
                                  <w:rFonts w:ascii="Palatino" w:hAnsi="Palatino"/>
                                  <w:sz w:val="18"/>
                                </w:rPr>
                              </w:pPr>
                              <w:r w:rsidRPr="003A0013">
                                <w:rPr>
                                  <w:rFonts w:ascii="Palatino" w:hAnsi="Palatino"/>
                                  <w:sz w:val="18"/>
                                </w:rPr>
                                <w:t>Parish Office: (603) 924-</w:t>
                              </w:r>
                              <w:r>
                                <w:rPr>
                                  <w:rFonts w:ascii="Palatino" w:hAnsi="Palatino"/>
                                  <w:sz w:val="18"/>
                                </w:rPr>
                                <w:t>3202 Office Hours M-Th 9 AM-2 PM</w:t>
                              </w:r>
                            </w:p>
                            <w:p w14:paraId="16293058" w14:textId="77777777" w:rsidR="003C3A2B" w:rsidRPr="003A0013" w:rsidRDefault="003C3A2B" w:rsidP="003C3A2B">
                              <w:pPr>
                                <w:spacing w:line="276" w:lineRule="auto"/>
                                <w:jc w:val="center"/>
                                <w:rPr>
                                  <w:rFonts w:ascii="Palatino" w:hAnsi="Palatino" w:cs="Helvetica"/>
                                  <w:color w:val="646464"/>
                                </w:rPr>
                              </w:pPr>
                              <w:r w:rsidRPr="003A0013">
                                <w:rPr>
                                  <w:rFonts w:ascii="Palatino" w:hAnsi="Palatino"/>
                                  <w:sz w:val="18"/>
                                </w:rPr>
                                <w:t xml:space="preserve">Web: allsaintsnh.org </w:t>
                              </w:r>
                              <w:r w:rsidRPr="003A0013">
                                <w:rPr>
                                  <w:rFonts w:ascii="Palatino" w:hAnsi="Palatino"/>
                                  <w:spacing w:val="-6"/>
                                  <w:sz w:val="18"/>
                                  <w:szCs w:val="28"/>
                                </w:rPr>
                                <w:t xml:space="preserve"> Office Email: </w:t>
                              </w:r>
                              <w:hyperlink r:id="rId11" w:history="1">
                                <w:r w:rsidRPr="009B382B">
                                  <w:rPr>
                                    <w:rStyle w:val="Hyperlink"/>
                                    <w:rFonts w:ascii="Palatino" w:hAnsi="Palatino" w:cs="Helvetica"/>
                                    <w:sz w:val="18"/>
                                  </w:rPr>
                                  <w:t>admin@allsaintsnh.org</w:t>
                                </w:r>
                              </w:hyperlink>
                            </w:p>
                            <w:p w14:paraId="45304DFA" w14:textId="77777777" w:rsidR="003C3A2B" w:rsidRDefault="003C3A2B" w:rsidP="003C3A2B">
                              <w:pPr>
                                <w:spacing w:line="276" w:lineRule="auto"/>
                                <w:jc w:val="center"/>
                                <w:rPr>
                                  <w:rFonts w:ascii="Palatino" w:hAnsi="Palatino"/>
                                  <w:sz w:val="18"/>
                                </w:rPr>
                              </w:pPr>
                              <w:r w:rsidRPr="003A0013">
                                <w:rPr>
                                  <w:rFonts w:ascii="Palatino" w:hAnsi="Palatino"/>
                                  <w:sz w:val="18"/>
                                </w:rPr>
                                <w:t>Jamie Hamilton, Rector</w:t>
                              </w:r>
                              <w:r>
                                <w:rPr>
                                  <w:rFonts w:ascii="Palatino" w:hAnsi="Palatino"/>
                                  <w:sz w:val="18"/>
                                </w:rPr>
                                <w:t xml:space="preserve"> Email: </w:t>
                              </w:r>
                              <w:hyperlink r:id="rId12" w:history="1">
                                <w:r w:rsidRPr="003C6C88">
                                  <w:rPr>
                                    <w:rStyle w:val="Hyperlink"/>
                                    <w:rFonts w:ascii="Palatino" w:hAnsi="Palatino"/>
                                    <w:sz w:val="18"/>
                                  </w:rPr>
                                  <w:t>revjamie@allsaintsnh.org</w:t>
                                </w:r>
                              </w:hyperlink>
                            </w:p>
                            <w:p w14:paraId="692C3786" w14:textId="77777777" w:rsidR="003C3A2B" w:rsidRPr="00B70025" w:rsidRDefault="003C3A2B" w:rsidP="003C3A2B">
                              <w:pPr>
                                <w:spacing w:line="276" w:lineRule="auto"/>
                                <w:jc w:val="center"/>
                                <w:rPr>
                                  <w:rFonts w:ascii="Wingdings" w:hAnsi="Wingdings"/>
                                  <w:i/>
                                  <w:spacing w:val="-6"/>
                                  <w:sz w:val="18"/>
                                  <w:szCs w:val="28"/>
                                </w:rPr>
                              </w:pPr>
                            </w:p>
                            <w:p w14:paraId="605B095D" w14:textId="77777777" w:rsidR="003C3A2B" w:rsidRPr="00A73144" w:rsidRDefault="003C3A2B" w:rsidP="003C3A2B">
                              <w:pPr>
                                <w:spacing w:line="276" w:lineRule="auto"/>
                                <w:jc w:val="center"/>
                                <w:rPr>
                                  <w:i/>
                                  <w:spacing w:val="-6"/>
                                  <w:sz w:val="18"/>
                                </w:rPr>
                              </w:pPr>
                              <w:r w:rsidRPr="00A73144">
                                <w:rPr>
                                  <w:i/>
                                  <w:spacing w:val="-6"/>
                                  <w:sz w:val="18"/>
                                </w:rPr>
                                <w:t xml:space="preserve">  </w:t>
                              </w:r>
                            </w:p>
                          </w:txbxContent>
                        </wps:txbx>
                        <wps:bodyPr rot="0" vert="horz" wrap="square" lIns="0" tIns="0" rIns="0" bIns="0" anchor="ctr" anchorCtr="0" upright="1">
                          <a:noAutofit/>
                        </wps:bodyPr>
                      </wps:wsp>
                      <wps:wsp>
                        <wps:cNvPr id="3" name="Text Box 47"/>
                        <wps:cNvSpPr txBox="1">
                          <a:spLocks noChangeArrowheads="1"/>
                        </wps:cNvSpPr>
                        <wps:spPr bwMode="auto">
                          <a:xfrm>
                            <a:off x="0" y="987552"/>
                            <a:ext cx="5087620" cy="8335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30E07" w14:textId="77777777" w:rsidR="003C3A2B" w:rsidRPr="00FB6F57" w:rsidRDefault="003C3A2B" w:rsidP="003C3A2B">
                              <w:pPr>
                                <w:widowControl w:val="0"/>
                                <w:autoSpaceDE w:val="0"/>
                                <w:autoSpaceDN w:val="0"/>
                                <w:adjustRightInd w:val="0"/>
                                <w:spacing w:line="20" w:lineRule="atLeast"/>
                                <w:jc w:val="center"/>
                                <w:rPr>
                                  <w:rFonts w:ascii="Palatino" w:hAnsi="Palatino" w:cs="Hoefler Text"/>
                                  <w:b/>
                                  <w:sz w:val="18"/>
                                  <w:szCs w:val="36"/>
                                </w:rPr>
                              </w:pPr>
                              <w:r w:rsidRPr="00FB6F57">
                                <w:rPr>
                                  <w:rFonts w:ascii="Palatino" w:hAnsi="Palatino" w:cs="Hoefler Text"/>
                                  <w:b/>
                                  <w:bCs/>
                                  <w:sz w:val="18"/>
                                  <w:szCs w:val="36"/>
                                </w:rPr>
                                <w:t xml:space="preserve">Our Mission </w:t>
                              </w:r>
                              <w:r w:rsidRPr="00FB6F57">
                                <w:rPr>
                                  <w:rFonts w:ascii="Palatino" w:hAnsi="Palatino" w:cs="Hoefler Text"/>
                                  <w:b/>
                                  <w:bCs/>
                                  <w:iCs/>
                                  <w:sz w:val="18"/>
                                  <w:szCs w:val="36"/>
                                </w:rPr>
                                <w:t>(What we do)</w:t>
                              </w:r>
                            </w:p>
                            <w:p w14:paraId="01BDE2D6" w14:textId="77777777" w:rsidR="003C3A2B" w:rsidRPr="00F25345" w:rsidRDefault="003C3A2B" w:rsidP="003C3A2B">
                              <w:pPr>
                                <w:widowControl w:val="0"/>
                                <w:autoSpaceDE w:val="0"/>
                                <w:autoSpaceDN w:val="0"/>
                                <w:adjustRightInd w:val="0"/>
                                <w:spacing w:line="241" w:lineRule="atLeast"/>
                                <w:jc w:val="center"/>
                                <w:rPr>
                                  <w:rFonts w:ascii="Palatino" w:hAnsi="Palatino" w:cs="Minion Pro"/>
                                  <w:color w:val="000000"/>
                                  <w:sz w:val="18"/>
                                </w:rPr>
                              </w:pPr>
                              <w:r w:rsidRPr="00F25345">
                                <w:rPr>
                                  <w:rFonts w:ascii="Palatino" w:hAnsi="Palatino" w:cs="Minion Pro"/>
                                  <w:i/>
                                  <w:color w:val="000000"/>
                                  <w:sz w:val="18"/>
                                </w:rPr>
                                <w:t xml:space="preserve">Our mission is to help people grow in their faith and trust in God by helping them recognize their </w:t>
                              </w:r>
                              <w:r>
                                <w:rPr>
                                  <w:rFonts w:ascii="Palatino" w:hAnsi="Palatino" w:cs="Minion Pro"/>
                                  <w:i/>
                                  <w:color w:val="000000"/>
                                  <w:sz w:val="18"/>
                                </w:rPr>
                                <w:t>God</w:t>
                              </w:r>
                              <w:r w:rsidRPr="00F25345">
                                <w:rPr>
                                  <w:rFonts w:ascii="Palatino" w:hAnsi="Palatino" w:cs="Minion Pro"/>
                                  <w:i/>
                                  <w:color w:val="000000"/>
                                  <w:sz w:val="18"/>
                                </w:rPr>
                                <w:t>-given talents and to use them to serve God and their neighbor</w:t>
                              </w:r>
                              <w:r w:rsidRPr="00F25345">
                                <w:rPr>
                                  <w:rFonts w:ascii="Palatino" w:hAnsi="Palatino" w:cs="Minion Pro"/>
                                  <w:color w:val="000000"/>
                                  <w:sz w:val="18"/>
                                </w:rPr>
                                <w:t>.</w:t>
                              </w:r>
                            </w:p>
                            <w:p w14:paraId="6CB3D95F" w14:textId="77777777" w:rsidR="003C3A2B" w:rsidRPr="00FB6F57" w:rsidRDefault="003C3A2B" w:rsidP="003C3A2B">
                              <w:pPr>
                                <w:widowControl w:val="0"/>
                                <w:autoSpaceDE w:val="0"/>
                                <w:autoSpaceDN w:val="0"/>
                                <w:adjustRightInd w:val="0"/>
                                <w:spacing w:line="20" w:lineRule="atLeast"/>
                                <w:jc w:val="center"/>
                                <w:rPr>
                                  <w:rFonts w:ascii="Palatino" w:hAnsi="Palatino" w:cs="Hoefler Text"/>
                                  <w:b/>
                                  <w:sz w:val="18"/>
                                  <w:szCs w:val="36"/>
                                </w:rPr>
                              </w:pPr>
                              <w:r w:rsidRPr="00FB6F57">
                                <w:rPr>
                                  <w:rFonts w:ascii="Palatino" w:hAnsi="Palatino" w:cs="Hoefler Text"/>
                                  <w:b/>
                                  <w:bCs/>
                                  <w:sz w:val="18"/>
                                  <w:szCs w:val="36"/>
                                </w:rPr>
                                <w:t xml:space="preserve">Our Vision </w:t>
                              </w:r>
                              <w:r w:rsidRPr="00FB6F57">
                                <w:rPr>
                                  <w:rFonts w:ascii="Palatino" w:hAnsi="Palatino" w:cs="Hoefler Text"/>
                                  <w:b/>
                                  <w:bCs/>
                                  <w:iCs/>
                                  <w:sz w:val="18"/>
                                  <w:szCs w:val="36"/>
                                </w:rPr>
                                <w:t>(Where we are going)</w:t>
                              </w:r>
                            </w:p>
                            <w:p w14:paraId="4AA7031B" w14:textId="77777777" w:rsidR="003C3A2B" w:rsidRPr="00F25345" w:rsidRDefault="003C3A2B" w:rsidP="003C3A2B">
                              <w:pPr>
                                <w:widowControl w:val="0"/>
                                <w:autoSpaceDE w:val="0"/>
                                <w:autoSpaceDN w:val="0"/>
                                <w:adjustRightInd w:val="0"/>
                                <w:spacing w:line="241" w:lineRule="atLeast"/>
                                <w:jc w:val="center"/>
                                <w:rPr>
                                  <w:rFonts w:ascii="Palatino" w:hAnsi="Palatino" w:cs="Minion Pro"/>
                                  <w:i/>
                                  <w:color w:val="000000"/>
                                  <w:sz w:val="18"/>
                                </w:rPr>
                              </w:pPr>
                              <w:r w:rsidRPr="00F25345">
                                <w:rPr>
                                  <w:rFonts w:ascii="Palatino" w:hAnsi="Palatino" w:cs="Minion Pro"/>
                                  <w:i/>
                                  <w:color w:val="000000"/>
                                  <w:sz w:val="18"/>
                                </w:rPr>
                                <w:t>Our vision is to be a community in which God’s love is experienced and shared.</w:t>
                              </w:r>
                            </w:p>
                            <w:p w14:paraId="042EFB74" w14:textId="77777777" w:rsidR="003C3A2B" w:rsidRPr="00F25345" w:rsidRDefault="003C3A2B" w:rsidP="003C3A2B">
                              <w:pPr>
                                <w:widowControl w:val="0"/>
                                <w:autoSpaceDE w:val="0"/>
                                <w:autoSpaceDN w:val="0"/>
                                <w:adjustRightInd w:val="0"/>
                                <w:spacing w:line="20" w:lineRule="atLeast"/>
                                <w:jc w:val="center"/>
                                <w:rPr>
                                  <w:rFonts w:ascii="Palatino" w:hAnsi="Palatino" w:cs="Hoefler Text"/>
                                  <w:i/>
                                  <w:sz w:val="18"/>
                                  <w:szCs w:val="36"/>
                                </w:rPr>
                              </w:pPr>
                            </w:p>
                          </w:txbxContent>
                        </wps:txbx>
                        <wps:bodyPr rot="0" vert="horz" wrap="square" lIns="0" tIns="0" rIns="0" bIns="0" anchor="t" anchorCtr="0" upright="1">
                          <a:noAutofit/>
                        </wps:bodyPr>
                      </wps:wsp>
                      <wps:wsp>
                        <wps:cNvPr id="12" name="Text Box 53"/>
                        <wps:cNvSpPr txBox="1">
                          <a:spLocks noChangeArrowheads="1"/>
                        </wps:cNvSpPr>
                        <wps:spPr bwMode="auto">
                          <a:xfrm>
                            <a:off x="182880" y="0"/>
                            <a:ext cx="4718050" cy="20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71400C" w14:textId="5C499115" w:rsidR="003C3A2B" w:rsidRPr="00254BFC" w:rsidRDefault="003C3A2B" w:rsidP="003C3A2B">
                              <w:pPr>
                                <w:jc w:val="center"/>
                                <w:rPr>
                                  <w:rFonts w:ascii="Palatino" w:hAnsi="Palatino"/>
                                  <w:sz w:val="22"/>
                                  <w:szCs w:val="22"/>
                                </w:rPr>
                              </w:pPr>
                              <w:r>
                                <w:rPr>
                                  <w:rFonts w:ascii="Palatino" w:hAnsi="Palatino"/>
                                  <w:sz w:val="22"/>
                                  <w:szCs w:val="22"/>
                                </w:rPr>
                                <w:t>April 2018, Volume IX Number 1</w:t>
                              </w:r>
                            </w:p>
                          </w:txbxContent>
                        </wps:txbx>
                        <wps:bodyPr rot="0" vert="horz" wrap="square" lIns="0" tIns="0" rIns="0" bIns="0" anchor="t" anchorCtr="0" upright="1">
                          <a:noAutofit/>
                        </wps:bodyPr>
                      </wps:wsp>
                    </wpg:wgp>
                  </a:graphicData>
                </a:graphic>
              </wp:anchor>
            </w:drawing>
          </mc:Choice>
          <mc:Fallback>
            <w:pict>
              <v:group w14:anchorId="108735CB" id="Group 17" o:spid="_x0000_s1031" style="position:absolute;margin-left:107.3pt;margin-top:54.45pt;width:400.6pt;height:143.4pt;z-index:251683840" coordsize="50876,182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">
                <v:shape id="Text Box 46" o:spid="_x0000_s1032" type="#_x0000_t202" style="position:absolute;left:1737;top:2651;width:47529;height:62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" stroked="f">
                  <v:textbox inset="0,0,0,0">
                    <w:txbxContent>
                      <w:p w14:paraId="59AC471E" w14:textId="77777777" w:rsidR="003C3A2B" w:rsidRPr="008850D8" w:rsidRDefault="003C3A2B" w:rsidP="003C3A2B">
                        <w:pPr>
                          <w:spacing w:line="276" w:lineRule="auto"/>
                          <w:jc w:val="center"/>
                          <w:rPr>
                            <w:rFonts w:ascii="Palatino" w:hAnsi="Palatino"/>
                            <w:spacing w:val="-6"/>
                            <w:sz w:val="20"/>
                            <w:szCs w:val="28"/>
                          </w:rPr>
                        </w:pPr>
                        <w:r w:rsidRPr="008850D8">
                          <w:rPr>
                            <w:rFonts w:ascii="Palatino" w:hAnsi="Palatino"/>
                            <w:spacing w:val="-6"/>
                            <w:sz w:val="20"/>
                            <w:szCs w:val="28"/>
                          </w:rPr>
                          <w:t>All Saints’ Church 51 Concord Street, Peterborough, NH 03458</w:t>
                        </w:r>
                      </w:p>
                      <w:p w14:paraId="41312A1B" w14:textId="77777777" w:rsidR="003C3A2B" w:rsidRPr="003A0013" w:rsidRDefault="003C3A2B" w:rsidP="003C3A2B">
                        <w:pPr>
                          <w:spacing w:line="276" w:lineRule="auto"/>
                          <w:jc w:val="center"/>
                          <w:rPr>
                            <w:rFonts w:ascii="Palatino" w:hAnsi="Palatino"/>
                            <w:sz w:val="18"/>
                          </w:rPr>
                        </w:pPr>
                        <w:r w:rsidRPr="003A0013">
                          <w:rPr>
                            <w:rFonts w:ascii="Palatino" w:hAnsi="Palatino"/>
                            <w:sz w:val="18"/>
                          </w:rPr>
                          <w:t>Parish Office: (603) 924-</w:t>
                        </w:r>
                        <w:r>
                          <w:rPr>
                            <w:rFonts w:ascii="Palatino" w:hAnsi="Palatino"/>
                            <w:sz w:val="18"/>
                          </w:rPr>
                          <w:t>3202 Office Hours M-Th 9 AM-2 PM</w:t>
                        </w:r>
                      </w:p>
                      <w:p w14:paraId="16293058" w14:textId="77777777" w:rsidR="003C3A2B" w:rsidRPr="003A0013" w:rsidRDefault="003C3A2B" w:rsidP="003C3A2B">
                        <w:pPr>
                          <w:spacing w:line="276" w:lineRule="auto"/>
                          <w:jc w:val="center"/>
                          <w:rPr>
                            <w:rFonts w:ascii="Palatino" w:hAnsi="Palatino" w:cs="Helvetica"/>
                            <w:color w:val="646464"/>
                          </w:rPr>
                        </w:pPr>
                        <w:r w:rsidRPr="003A0013">
                          <w:rPr>
                            <w:rFonts w:ascii="Palatino" w:hAnsi="Palatino"/>
                            <w:sz w:val="18"/>
                          </w:rPr>
                          <w:t xml:space="preserve">Web: allsaintsnh.org </w:t>
                        </w:r>
                        <w:r w:rsidRPr="003A0013">
                          <w:rPr>
                            <w:rFonts w:ascii="Palatino" w:hAnsi="Palatino"/>
                            <w:spacing w:val="-6"/>
                            <w:sz w:val="18"/>
                            <w:szCs w:val="28"/>
                          </w:rPr>
                          <w:t xml:space="preserve"> Office Email: </w:t>
                        </w:r>
                        <w:hyperlink r:id="rId13" w:history="1">
                          <w:r w:rsidRPr="009B382B">
                            <w:rPr>
                              <w:rStyle w:val="Hyperlink"/>
                              <w:rFonts w:ascii="Palatino" w:hAnsi="Palatino" w:cs="Helvetica"/>
                              <w:sz w:val="18"/>
                            </w:rPr>
                            <w:t>admin@allsaintsnh.org</w:t>
                          </w:r>
                        </w:hyperlink>
                      </w:p>
                      <w:p w14:paraId="45304DFA" w14:textId="77777777" w:rsidR="003C3A2B" w:rsidRDefault="003C3A2B" w:rsidP="003C3A2B">
                        <w:pPr>
                          <w:spacing w:line="276" w:lineRule="auto"/>
                          <w:jc w:val="center"/>
                          <w:rPr>
                            <w:rFonts w:ascii="Palatino" w:hAnsi="Palatino"/>
                            <w:sz w:val="18"/>
                          </w:rPr>
                        </w:pPr>
                        <w:r w:rsidRPr="003A0013">
                          <w:rPr>
                            <w:rFonts w:ascii="Palatino" w:hAnsi="Palatino"/>
                            <w:sz w:val="18"/>
                          </w:rPr>
                          <w:t>Jamie Hamilton, Rector</w:t>
                        </w:r>
                        <w:r>
                          <w:rPr>
                            <w:rFonts w:ascii="Palatino" w:hAnsi="Palatino"/>
                            <w:sz w:val="18"/>
                          </w:rPr>
                          <w:t xml:space="preserve"> Email: </w:t>
                        </w:r>
                        <w:hyperlink r:id="rId14" w:history="1">
                          <w:r w:rsidRPr="003C6C88">
                            <w:rPr>
                              <w:rStyle w:val="Hyperlink"/>
                              <w:rFonts w:ascii="Palatino" w:hAnsi="Palatino"/>
                              <w:sz w:val="18"/>
                            </w:rPr>
                            <w:t>revjamie@allsaintsnh.org</w:t>
                          </w:r>
                        </w:hyperlink>
                      </w:p>
                      <w:p w14:paraId="692C3786" w14:textId="77777777" w:rsidR="003C3A2B" w:rsidRPr="00B70025" w:rsidRDefault="003C3A2B" w:rsidP="003C3A2B">
                        <w:pPr>
                          <w:spacing w:line="276" w:lineRule="auto"/>
                          <w:jc w:val="center"/>
                          <w:rPr>
                            <w:rFonts w:ascii="Wingdings" w:hAnsi="Wingdings"/>
                            <w:i/>
                            <w:spacing w:val="-6"/>
                            <w:sz w:val="18"/>
                            <w:szCs w:val="28"/>
                          </w:rPr>
                        </w:pPr>
                      </w:p>
                      <w:p w14:paraId="605B095D" w14:textId="77777777" w:rsidR="003C3A2B" w:rsidRPr="00A73144" w:rsidRDefault="003C3A2B" w:rsidP="003C3A2B">
                        <w:pPr>
                          <w:spacing w:line="276" w:lineRule="auto"/>
                          <w:jc w:val="center"/>
                          <w:rPr>
                            <w:i/>
                            <w:spacing w:val="-6"/>
                            <w:sz w:val="18"/>
                          </w:rPr>
                        </w:pPr>
                        <w:r w:rsidRPr="00A73144">
                          <w:rPr>
                            <w:i/>
                            <w:spacing w:val="-6"/>
                            <w:sz w:val="18"/>
                          </w:rPr>
                          <w:t xml:space="preserve">  </w:t>
                        </w:r>
                      </w:p>
                    </w:txbxContent>
                  </v:textbox>
                </v:shape>
                <v:shape id="Text Box 47" o:spid="_x0000_s1033" type="#_x0000_t202" style="position:absolute;top:9875;width:50876;height:83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" stroked="f">
                  <v:textbox inset="0,0,0,0">
                    <w:txbxContent>
                      <w:p w14:paraId="1F830E07" w14:textId="77777777" w:rsidR="003C3A2B" w:rsidRPr="00FB6F57" w:rsidRDefault="003C3A2B" w:rsidP="003C3A2B">
                        <w:pPr>
                          <w:widowControl w:val="0"/>
                          <w:autoSpaceDE w:val="0"/>
                          <w:autoSpaceDN w:val="0"/>
                          <w:adjustRightInd w:val="0"/>
                          <w:spacing w:line="20" w:lineRule="atLeast"/>
                          <w:jc w:val="center"/>
                          <w:rPr>
                            <w:rFonts w:ascii="Palatino" w:hAnsi="Palatino" w:cs="Hoefler Text"/>
                            <w:b/>
                            <w:sz w:val="18"/>
                            <w:szCs w:val="36"/>
                          </w:rPr>
                        </w:pPr>
                        <w:r w:rsidRPr="00FB6F57">
                          <w:rPr>
                            <w:rFonts w:ascii="Palatino" w:hAnsi="Palatino" w:cs="Hoefler Text"/>
                            <w:b/>
                            <w:bCs/>
                            <w:sz w:val="18"/>
                            <w:szCs w:val="36"/>
                          </w:rPr>
                          <w:t xml:space="preserve">Our Mission </w:t>
                        </w:r>
                        <w:r w:rsidRPr="00FB6F57">
                          <w:rPr>
                            <w:rFonts w:ascii="Palatino" w:hAnsi="Palatino" w:cs="Hoefler Text"/>
                            <w:b/>
                            <w:bCs/>
                            <w:iCs/>
                            <w:sz w:val="18"/>
                            <w:szCs w:val="36"/>
                          </w:rPr>
                          <w:t>(What we do)</w:t>
                        </w:r>
                      </w:p>
                      <w:p w14:paraId="01BDE2D6" w14:textId="77777777" w:rsidR="003C3A2B" w:rsidRPr="00F25345" w:rsidRDefault="003C3A2B" w:rsidP="003C3A2B">
                        <w:pPr>
                          <w:widowControl w:val="0"/>
                          <w:autoSpaceDE w:val="0"/>
                          <w:autoSpaceDN w:val="0"/>
                          <w:adjustRightInd w:val="0"/>
                          <w:spacing w:line="241" w:lineRule="atLeast"/>
                          <w:jc w:val="center"/>
                          <w:rPr>
                            <w:rFonts w:ascii="Palatino" w:hAnsi="Palatino" w:cs="Minion Pro"/>
                            <w:color w:val="000000"/>
                            <w:sz w:val="18"/>
                          </w:rPr>
                        </w:pPr>
                        <w:r w:rsidRPr="00F25345">
                          <w:rPr>
                            <w:rFonts w:ascii="Palatino" w:hAnsi="Palatino" w:cs="Minion Pro"/>
                            <w:i/>
                            <w:color w:val="000000"/>
                            <w:sz w:val="18"/>
                          </w:rPr>
                          <w:t xml:space="preserve">Our mission is to help people grow in their faith and trust in God by helping them recognize their </w:t>
                        </w:r>
                        <w:r>
                          <w:rPr>
                            <w:rFonts w:ascii="Palatino" w:hAnsi="Palatino" w:cs="Minion Pro"/>
                            <w:i/>
                            <w:color w:val="000000"/>
                            <w:sz w:val="18"/>
                          </w:rPr>
                          <w:t>God</w:t>
                        </w:r>
                        <w:r w:rsidRPr="00F25345">
                          <w:rPr>
                            <w:rFonts w:ascii="Palatino" w:hAnsi="Palatino" w:cs="Minion Pro"/>
                            <w:i/>
                            <w:color w:val="000000"/>
                            <w:sz w:val="18"/>
                          </w:rPr>
                          <w:t>-given talents and to use them to serve God and their neighbor</w:t>
                        </w:r>
                        <w:r w:rsidRPr="00F25345">
                          <w:rPr>
                            <w:rFonts w:ascii="Palatino" w:hAnsi="Palatino" w:cs="Minion Pro"/>
                            <w:color w:val="000000"/>
                            <w:sz w:val="18"/>
                          </w:rPr>
                          <w:t>.</w:t>
                        </w:r>
                      </w:p>
                      <w:p w14:paraId="6CB3D95F" w14:textId="77777777" w:rsidR="003C3A2B" w:rsidRPr="00FB6F57" w:rsidRDefault="003C3A2B" w:rsidP="003C3A2B">
                        <w:pPr>
                          <w:widowControl w:val="0"/>
                          <w:autoSpaceDE w:val="0"/>
                          <w:autoSpaceDN w:val="0"/>
                          <w:adjustRightInd w:val="0"/>
                          <w:spacing w:line="20" w:lineRule="atLeast"/>
                          <w:jc w:val="center"/>
                          <w:rPr>
                            <w:rFonts w:ascii="Palatino" w:hAnsi="Palatino" w:cs="Hoefler Text"/>
                            <w:b/>
                            <w:sz w:val="18"/>
                            <w:szCs w:val="36"/>
                          </w:rPr>
                        </w:pPr>
                        <w:r w:rsidRPr="00FB6F57">
                          <w:rPr>
                            <w:rFonts w:ascii="Palatino" w:hAnsi="Palatino" w:cs="Hoefler Text"/>
                            <w:b/>
                            <w:bCs/>
                            <w:sz w:val="18"/>
                            <w:szCs w:val="36"/>
                          </w:rPr>
                          <w:t xml:space="preserve">Our Vision </w:t>
                        </w:r>
                        <w:r w:rsidRPr="00FB6F57">
                          <w:rPr>
                            <w:rFonts w:ascii="Palatino" w:hAnsi="Palatino" w:cs="Hoefler Text"/>
                            <w:b/>
                            <w:bCs/>
                            <w:iCs/>
                            <w:sz w:val="18"/>
                            <w:szCs w:val="36"/>
                          </w:rPr>
                          <w:t>(Where we are going)</w:t>
                        </w:r>
                      </w:p>
                      <w:p w14:paraId="4AA7031B" w14:textId="77777777" w:rsidR="003C3A2B" w:rsidRPr="00F25345" w:rsidRDefault="003C3A2B" w:rsidP="003C3A2B">
                        <w:pPr>
                          <w:widowControl w:val="0"/>
                          <w:autoSpaceDE w:val="0"/>
                          <w:autoSpaceDN w:val="0"/>
                          <w:adjustRightInd w:val="0"/>
                          <w:spacing w:line="241" w:lineRule="atLeast"/>
                          <w:jc w:val="center"/>
                          <w:rPr>
                            <w:rFonts w:ascii="Palatino" w:hAnsi="Palatino" w:cs="Minion Pro"/>
                            <w:i/>
                            <w:color w:val="000000"/>
                            <w:sz w:val="18"/>
                          </w:rPr>
                        </w:pPr>
                        <w:r w:rsidRPr="00F25345">
                          <w:rPr>
                            <w:rFonts w:ascii="Palatino" w:hAnsi="Palatino" w:cs="Minion Pro"/>
                            <w:i/>
                            <w:color w:val="000000"/>
                            <w:sz w:val="18"/>
                          </w:rPr>
                          <w:t>Our vision is to be a community in which God’s love is experienced and shared.</w:t>
                        </w:r>
                      </w:p>
                      <w:p w14:paraId="042EFB74" w14:textId="77777777" w:rsidR="003C3A2B" w:rsidRPr="00F25345" w:rsidRDefault="003C3A2B" w:rsidP="003C3A2B">
                        <w:pPr>
                          <w:widowControl w:val="0"/>
                          <w:autoSpaceDE w:val="0"/>
                          <w:autoSpaceDN w:val="0"/>
                          <w:adjustRightInd w:val="0"/>
                          <w:spacing w:line="20" w:lineRule="atLeast"/>
                          <w:jc w:val="center"/>
                          <w:rPr>
                            <w:rFonts w:ascii="Palatino" w:hAnsi="Palatino" w:cs="Hoefler Text"/>
                            <w:i/>
                            <w:sz w:val="18"/>
                            <w:szCs w:val="36"/>
                          </w:rPr>
                        </w:pPr>
                      </w:p>
                    </w:txbxContent>
                  </v:textbox>
                </v:shape>
                <v:shape id="Text Box 53" o:spid="_x0000_s1034" type="#_x0000_t202" style="position:absolute;left:1828;width:47181;height:20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" stroked="f">
                  <v:textbox inset="0,0,0,0">
                    <w:txbxContent>
                      <w:p w14:paraId="1971400C" w14:textId="5C499115" w:rsidR="003C3A2B" w:rsidRPr="00254BFC" w:rsidRDefault="003C3A2B" w:rsidP="003C3A2B">
                        <w:pPr>
                          <w:jc w:val="center"/>
                          <w:rPr>
                            <w:rFonts w:ascii="Palatino" w:hAnsi="Palatino"/>
                            <w:sz w:val="22"/>
                            <w:szCs w:val="22"/>
                          </w:rPr>
                        </w:pPr>
                        <w:r>
                          <w:rPr>
                            <w:rFonts w:ascii="Palatino" w:hAnsi="Palatino"/>
                            <w:sz w:val="22"/>
                            <w:szCs w:val="22"/>
                          </w:rPr>
                          <w:t>April 2018, Volume IX Number 1</w:t>
                        </w:r>
                      </w:p>
                    </w:txbxContent>
                  </v:textbox>
                </v:shape>
                <w10:wrap type="through"/>
              </v:group>
            </w:pict>
          </mc:Fallback>
        </mc:AlternateContent>
      </w:r>
    </w:p>
    <w:p w14:paraId="7D2A1FD8" w14:textId="5D08BCC7" w:rsidR="00816994" w:rsidRPr="0041055E" w:rsidRDefault="00F5666B" w:rsidP="00FD2859">
      <w:pPr>
        <w:pStyle w:val="Messenger"/>
        <w:spacing w:after="80"/>
      </w:pPr>
      <w:r w:rsidRPr="0041055E">
        <w:rPr>
          <w:noProof/>
        </w:rPr>
        <mc:AlternateContent>
          <mc:Choice Requires="wps">
            <w:drawing>
              <wp:anchor distT="0" distB="0" distL="114300" distR="114300" simplePos="0" relativeHeight="251685888" behindDoc="0" locked="0" layoutInCell="1" allowOverlap="1" wp14:anchorId="1340FA6B" wp14:editId="7DF348E3">
                <wp:simplePos x="0" y="0"/>
                <wp:positionH relativeFrom="column">
                  <wp:posOffset>-311285</wp:posOffset>
                </wp:positionH>
                <wp:positionV relativeFrom="paragraph">
                  <wp:posOffset>2175212</wp:posOffset>
                </wp:positionV>
                <wp:extent cx="1138136" cy="5000017"/>
                <wp:effectExtent l="0" t="0" r="17780" b="16510"/>
                <wp:wrapNone/>
                <wp:docPr id="24" name="Text Box 24"/>
                <wp:cNvGraphicFramePr/>
                <a:graphic xmlns:a="http://schemas.openxmlformats.org/drawingml/2006/main">
                  <a:graphicData uri="http://schemas.microsoft.com/office/word/2010/wordprocessingShape">
                    <wps:wsp>
                      <wps:cNvSpPr txBox="1"/>
                      <wps:spPr>
                        <a:xfrm>
                          <a:off x="0" y="0"/>
                          <a:ext cx="1138136" cy="5000017"/>
                        </a:xfrm>
                        <a:prstGeom prst="rect">
                          <a:avLst/>
                        </a:prstGeom>
                        <a:solidFill>
                          <a:schemeClr val="lt1"/>
                        </a:solidFill>
                        <a:ln w="6350">
                          <a:solidFill>
                            <a:prstClr val="black"/>
                          </a:solidFill>
                        </a:ln>
                      </wps:spPr>
                      <wps:txbx>
                        <w:txbxContent>
                          <w:p w14:paraId="4E581AFA" w14:textId="77777777" w:rsidR="006D62E8" w:rsidRDefault="006D62E8" w:rsidP="006D62E8">
                            <w:pPr>
                              <w:rPr>
                                <w:rFonts w:ascii="Palatino" w:hAnsi="Palatino"/>
                                <w:b/>
                                <w:i/>
                                <w:sz w:val="20"/>
                                <w:szCs w:val="20"/>
                              </w:rPr>
                            </w:pPr>
                            <w:r w:rsidRPr="00560B7D">
                              <w:rPr>
                                <w:rFonts w:ascii="Palatino" w:hAnsi="Palatino"/>
                                <w:b/>
                                <w:i/>
                                <w:sz w:val="20"/>
                                <w:szCs w:val="20"/>
                              </w:rPr>
                              <w:t>In this issue…</w:t>
                            </w:r>
                          </w:p>
                          <w:p w14:paraId="250FC702" w14:textId="77777777" w:rsidR="006D62E8" w:rsidRDefault="006D62E8" w:rsidP="006D62E8">
                            <w:pPr>
                              <w:rPr>
                                <w:rFonts w:ascii="Palatino" w:hAnsi="Palatino"/>
                                <w:b/>
                                <w:i/>
                                <w:sz w:val="20"/>
                                <w:szCs w:val="20"/>
                              </w:rPr>
                            </w:pPr>
                          </w:p>
                          <w:p w14:paraId="69525790" w14:textId="7C23D971" w:rsidR="006D62E8" w:rsidRDefault="006D62E8" w:rsidP="006D62E8">
                            <w:pPr>
                              <w:spacing w:line="720" w:lineRule="auto"/>
                              <w:jc w:val="both"/>
                              <w:rPr>
                                <w:rFonts w:ascii="Palatino" w:hAnsi="Palatino"/>
                                <w:sz w:val="16"/>
                                <w:szCs w:val="16"/>
                              </w:rPr>
                            </w:pPr>
                            <w:r>
                              <w:rPr>
                                <w:rFonts w:ascii="Palatino" w:hAnsi="Palatino"/>
                                <w:sz w:val="16"/>
                                <w:szCs w:val="16"/>
                              </w:rPr>
                              <w:t>From the Rector …</w:t>
                            </w:r>
                            <w:r w:rsidR="00F448DB">
                              <w:rPr>
                                <w:rFonts w:ascii="Palatino" w:hAnsi="Palatino"/>
                                <w:sz w:val="16"/>
                                <w:szCs w:val="16"/>
                              </w:rPr>
                              <w:t>..</w:t>
                            </w:r>
                            <w:r>
                              <w:rPr>
                                <w:rFonts w:ascii="Palatino" w:hAnsi="Palatino"/>
                                <w:sz w:val="16"/>
                                <w:szCs w:val="16"/>
                              </w:rPr>
                              <w:t>1</w:t>
                            </w:r>
                          </w:p>
                          <w:p w14:paraId="16F6263A" w14:textId="250182A8" w:rsidR="006D62E8" w:rsidRDefault="006D62E8" w:rsidP="006D62E8">
                            <w:pPr>
                              <w:spacing w:line="720" w:lineRule="auto"/>
                              <w:jc w:val="both"/>
                              <w:rPr>
                                <w:rFonts w:ascii="Palatino" w:hAnsi="Palatino"/>
                                <w:sz w:val="16"/>
                                <w:szCs w:val="16"/>
                              </w:rPr>
                            </w:pPr>
                            <w:r>
                              <w:rPr>
                                <w:rFonts w:ascii="Palatino" w:hAnsi="Palatino"/>
                                <w:sz w:val="16"/>
                                <w:szCs w:val="16"/>
                              </w:rPr>
                              <w:t xml:space="preserve">Sandi’s Column </w:t>
                            </w:r>
                            <w:r w:rsidR="00F5666B">
                              <w:rPr>
                                <w:rFonts w:ascii="Palatino" w:hAnsi="Palatino"/>
                                <w:sz w:val="16"/>
                                <w:szCs w:val="16"/>
                              </w:rPr>
                              <w:t xml:space="preserve">  </w:t>
                            </w:r>
                            <w:r>
                              <w:rPr>
                                <w:rFonts w:ascii="Palatino" w:hAnsi="Palatino"/>
                                <w:sz w:val="16"/>
                                <w:szCs w:val="16"/>
                              </w:rPr>
                              <w:t>…</w:t>
                            </w:r>
                            <w:r w:rsidR="00F448DB">
                              <w:rPr>
                                <w:rFonts w:ascii="Palatino" w:hAnsi="Palatino"/>
                                <w:sz w:val="16"/>
                                <w:szCs w:val="16"/>
                              </w:rPr>
                              <w:t>.</w:t>
                            </w:r>
                            <w:r>
                              <w:rPr>
                                <w:rFonts w:ascii="Palatino" w:hAnsi="Palatino"/>
                                <w:sz w:val="16"/>
                                <w:szCs w:val="16"/>
                              </w:rPr>
                              <w:t>2</w:t>
                            </w:r>
                          </w:p>
                          <w:p w14:paraId="45FE38C8" w14:textId="4DDA24E8" w:rsidR="00F5666B" w:rsidRDefault="00F5666B" w:rsidP="006D62E8">
                            <w:pPr>
                              <w:spacing w:line="720" w:lineRule="auto"/>
                              <w:jc w:val="both"/>
                              <w:rPr>
                                <w:rFonts w:ascii="Palatino" w:hAnsi="Palatino"/>
                                <w:sz w:val="16"/>
                                <w:szCs w:val="16"/>
                              </w:rPr>
                            </w:pPr>
                            <w:r>
                              <w:rPr>
                                <w:rFonts w:ascii="Palatino" w:hAnsi="Palatino"/>
                                <w:sz w:val="16"/>
                                <w:szCs w:val="16"/>
                              </w:rPr>
                              <w:t>Alma’s Poem …..….2</w:t>
                            </w:r>
                          </w:p>
                          <w:p w14:paraId="147D23B2" w14:textId="3A09091B" w:rsidR="00F448DB" w:rsidRDefault="0037578A" w:rsidP="00F448DB">
                            <w:pPr>
                              <w:spacing w:line="720" w:lineRule="auto"/>
                              <w:jc w:val="both"/>
                              <w:rPr>
                                <w:rFonts w:ascii="Palatino" w:hAnsi="Palatino"/>
                                <w:sz w:val="16"/>
                                <w:szCs w:val="16"/>
                              </w:rPr>
                            </w:pPr>
                            <w:r>
                              <w:rPr>
                                <w:rFonts w:ascii="Palatino" w:hAnsi="Palatino"/>
                                <w:sz w:val="16"/>
                                <w:szCs w:val="16"/>
                              </w:rPr>
                              <w:t>Vestry</w:t>
                            </w:r>
                            <w:r w:rsidR="00DD54CE">
                              <w:rPr>
                                <w:rFonts w:ascii="Palatino" w:hAnsi="Palatino"/>
                                <w:sz w:val="16"/>
                                <w:szCs w:val="16"/>
                              </w:rPr>
                              <w:t xml:space="preserve"> News …</w:t>
                            </w:r>
                            <w:r w:rsidR="00F448DB">
                              <w:rPr>
                                <w:rFonts w:ascii="Palatino" w:hAnsi="Palatino"/>
                                <w:sz w:val="16"/>
                                <w:szCs w:val="16"/>
                              </w:rPr>
                              <w:t>...3</w:t>
                            </w:r>
                          </w:p>
                          <w:p w14:paraId="68416008" w14:textId="3E7CA698" w:rsidR="00F448DB" w:rsidRDefault="00F448DB" w:rsidP="00F448DB">
                            <w:pPr>
                              <w:spacing w:line="720" w:lineRule="auto"/>
                              <w:jc w:val="both"/>
                              <w:rPr>
                                <w:rFonts w:ascii="Palatino" w:hAnsi="Palatino"/>
                                <w:sz w:val="16"/>
                                <w:szCs w:val="16"/>
                              </w:rPr>
                            </w:pPr>
                            <w:r>
                              <w:rPr>
                                <w:rFonts w:ascii="Palatino" w:hAnsi="Palatino"/>
                                <w:sz w:val="16"/>
                                <w:szCs w:val="16"/>
                              </w:rPr>
                              <w:t>Cartoon</w:t>
                            </w:r>
                            <w:r w:rsidR="00D0546F">
                              <w:rPr>
                                <w:rFonts w:ascii="Palatino" w:hAnsi="Palatino"/>
                                <w:sz w:val="16"/>
                                <w:szCs w:val="16"/>
                              </w:rPr>
                              <w:t xml:space="preserve"> </w:t>
                            </w:r>
                            <w:r>
                              <w:rPr>
                                <w:rFonts w:ascii="Palatino" w:hAnsi="Palatino"/>
                                <w:sz w:val="16"/>
                                <w:szCs w:val="16"/>
                              </w:rPr>
                              <w:t>………</w:t>
                            </w:r>
                            <w:r w:rsidR="00D0546F">
                              <w:rPr>
                                <w:rFonts w:ascii="Palatino" w:hAnsi="Palatino"/>
                                <w:sz w:val="16"/>
                                <w:szCs w:val="16"/>
                              </w:rPr>
                              <w:t>...</w:t>
                            </w:r>
                            <w:r>
                              <w:rPr>
                                <w:rFonts w:ascii="Palatino" w:hAnsi="Palatino"/>
                                <w:sz w:val="16"/>
                                <w:szCs w:val="16"/>
                              </w:rPr>
                              <w:t>…3</w:t>
                            </w:r>
                          </w:p>
                          <w:p w14:paraId="2727EB35" w14:textId="0C112EE9" w:rsidR="00F448DB" w:rsidRDefault="00F448DB" w:rsidP="00F448DB">
                            <w:pPr>
                              <w:spacing w:line="720" w:lineRule="auto"/>
                              <w:jc w:val="both"/>
                              <w:rPr>
                                <w:rFonts w:ascii="Palatino" w:hAnsi="Palatino"/>
                                <w:sz w:val="16"/>
                                <w:szCs w:val="16"/>
                              </w:rPr>
                            </w:pPr>
                            <w:r>
                              <w:rPr>
                                <w:rFonts w:ascii="Palatino" w:hAnsi="Palatino"/>
                                <w:sz w:val="16"/>
                                <w:szCs w:val="16"/>
                              </w:rPr>
                              <w:t>Andy’s Poem ……..3</w:t>
                            </w:r>
                          </w:p>
                          <w:p w14:paraId="0A414A62" w14:textId="249C5AF8" w:rsidR="00F5666B" w:rsidRDefault="00563A11" w:rsidP="00F448DB">
                            <w:pPr>
                              <w:spacing w:line="720" w:lineRule="auto"/>
                              <w:jc w:val="both"/>
                              <w:rPr>
                                <w:rFonts w:ascii="Palatino" w:hAnsi="Palatino"/>
                                <w:sz w:val="16"/>
                                <w:szCs w:val="16"/>
                              </w:rPr>
                            </w:pPr>
                            <w:r>
                              <w:rPr>
                                <w:rFonts w:ascii="Palatino" w:hAnsi="Palatino"/>
                                <w:sz w:val="16"/>
                                <w:szCs w:val="16"/>
                              </w:rPr>
                              <w:t>A Lenten Journey ..</w:t>
                            </w:r>
                            <w:r w:rsidR="00F5666B">
                              <w:rPr>
                                <w:rFonts w:ascii="Palatino" w:hAnsi="Palatino"/>
                                <w:sz w:val="16"/>
                                <w:szCs w:val="16"/>
                              </w:rPr>
                              <w:t>.4</w:t>
                            </w:r>
                          </w:p>
                          <w:p w14:paraId="1DC75F9C" w14:textId="20911107" w:rsidR="00F5666B" w:rsidRDefault="00F5666B" w:rsidP="00F448DB">
                            <w:pPr>
                              <w:spacing w:line="720" w:lineRule="auto"/>
                              <w:jc w:val="both"/>
                              <w:rPr>
                                <w:rFonts w:ascii="Palatino" w:hAnsi="Palatino"/>
                                <w:sz w:val="16"/>
                                <w:szCs w:val="16"/>
                              </w:rPr>
                            </w:pPr>
                            <w:r>
                              <w:rPr>
                                <w:rFonts w:ascii="Palatino" w:hAnsi="Palatino"/>
                                <w:sz w:val="16"/>
                                <w:szCs w:val="16"/>
                              </w:rPr>
                              <w:t>Healing Prayer……5</w:t>
                            </w:r>
                          </w:p>
                          <w:p w14:paraId="4FE8AE95" w14:textId="3F7031B4" w:rsidR="00F5666B" w:rsidRDefault="00F5666B" w:rsidP="00F448DB">
                            <w:pPr>
                              <w:spacing w:line="720" w:lineRule="auto"/>
                              <w:jc w:val="both"/>
                              <w:rPr>
                                <w:rFonts w:ascii="Palatino" w:hAnsi="Palatino"/>
                                <w:sz w:val="16"/>
                                <w:szCs w:val="16"/>
                              </w:rPr>
                            </w:pPr>
                            <w:r>
                              <w:rPr>
                                <w:rFonts w:ascii="Palatino" w:hAnsi="Palatino"/>
                                <w:sz w:val="16"/>
                                <w:szCs w:val="16"/>
                              </w:rPr>
                              <w:t>Jonathan Daniels…5</w:t>
                            </w:r>
                          </w:p>
                          <w:p w14:paraId="7C253CA8" w14:textId="7421919E" w:rsidR="006D62E8" w:rsidRDefault="00F5666B" w:rsidP="006D62E8">
                            <w:pPr>
                              <w:spacing w:line="720" w:lineRule="auto"/>
                              <w:jc w:val="both"/>
                              <w:rPr>
                                <w:rFonts w:ascii="Palatino" w:hAnsi="Palatino"/>
                                <w:sz w:val="16"/>
                                <w:szCs w:val="16"/>
                              </w:rPr>
                            </w:pPr>
                            <w:r>
                              <w:rPr>
                                <w:rFonts w:ascii="Palatino" w:hAnsi="Palatino"/>
                                <w:sz w:val="16"/>
                                <w:szCs w:val="16"/>
                              </w:rPr>
                              <w:t>Saints’ Days ……...5</w:t>
                            </w:r>
                          </w:p>
                          <w:p w14:paraId="3B950513" w14:textId="0BBD62A6" w:rsidR="006D62E8" w:rsidRDefault="00F448DB" w:rsidP="006D62E8">
                            <w:pPr>
                              <w:spacing w:line="720" w:lineRule="auto"/>
                              <w:jc w:val="both"/>
                              <w:rPr>
                                <w:rFonts w:ascii="Palatino" w:hAnsi="Palatino"/>
                                <w:sz w:val="16"/>
                                <w:szCs w:val="16"/>
                              </w:rPr>
                            </w:pPr>
                            <w:r>
                              <w:rPr>
                                <w:rFonts w:ascii="Palatino" w:hAnsi="Palatino"/>
                                <w:sz w:val="16"/>
                                <w:szCs w:val="16"/>
                              </w:rPr>
                              <w:t>Book Note ………..6</w:t>
                            </w:r>
                          </w:p>
                          <w:p w14:paraId="16A0E3B4" w14:textId="24D535D7" w:rsidR="006D62E8" w:rsidRDefault="00F448DB" w:rsidP="006D62E8">
                            <w:pPr>
                              <w:spacing w:line="720" w:lineRule="auto"/>
                              <w:jc w:val="both"/>
                              <w:rPr>
                                <w:rFonts w:ascii="Palatino" w:hAnsi="Palatino"/>
                                <w:sz w:val="16"/>
                                <w:szCs w:val="16"/>
                              </w:rPr>
                            </w:pPr>
                            <w:r>
                              <w:rPr>
                                <w:rFonts w:ascii="Palatino" w:hAnsi="Palatino"/>
                                <w:sz w:val="16"/>
                                <w:szCs w:val="16"/>
                              </w:rPr>
                              <w:t>Faithful Stewards ..</w:t>
                            </w:r>
                            <w:r w:rsidR="006D62E8">
                              <w:rPr>
                                <w:rFonts w:ascii="Palatino" w:hAnsi="Palatino"/>
                                <w:sz w:val="16"/>
                                <w:szCs w:val="16"/>
                              </w:rPr>
                              <w:t>7</w:t>
                            </w:r>
                          </w:p>
                          <w:p w14:paraId="354C2930" w14:textId="77777777" w:rsidR="006D62E8" w:rsidRPr="00560B7D" w:rsidRDefault="006D62E8" w:rsidP="006D62E8">
                            <w:pPr>
                              <w:spacing w:line="720" w:lineRule="auto"/>
                              <w:jc w:val="both"/>
                              <w:rPr>
                                <w:rFonts w:ascii="Palatino" w:hAnsi="Palatino"/>
                                <w:sz w:val="16"/>
                                <w:szCs w:val="16"/>
                              </w:rPr>
                            </w:pPr>
                            <w:r>
                              <w:rPr>
                                <w:rFonts w:ascii="Palatino" w:hAnsi="Palatino"/>
                                <w:sz w:val="16"/>
                                <w:szCs w:val="16"/>
                              </w:rPr>
                              <w:t>Editor’s Note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40FA6B" id="_x0000_t202" coordsize="21600,21600" o:spt="202" path="m,l,21600r21600,l21600,xe">
                <v:stroke joinstyle="miter"/>
                <v:path gradientshapeok="t" o:connecttype="rect"/>
              </v:shapetype>
              <v:shape id="Text Box 24" o:spid="_x0000_s1035" type="#_x0000_t202" style="position:absolute;margin-left:-24.5pt;margin-top:171.3pt;width:89.6pt;height:393.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" fillcolor="white [3201]" strokeweight=".5pt">
                <v:textbox>
                  <w:txbxContent>
                    <w:p w14:paraId="4E581AFA" w14:textId="77777777" w:rsidR="006D62E8" w:rsidRDefault="006D62E8" w:rsidP="006D62E8">
                      <w:pPr>
                        <w:rPr>
                          <w:rFonts w:ascii="Palatino" w:hAnsi="Palatino"/>
                          <w:b/>
                          <w:i/>
                          <w:sz w:val="20"/>
                          <w:szCs w:val="20"/>
                        </w:rPr>
                      </w:pPr>
                      <w:r w:rsidRPr="00560B7D">
                        <w:rPr>
                          <w:rFonts w:ascii="Palatino" w:hAnsi="Palatino"/>
                          <w:b/>
                          <w:i/>
                          <w:sz w:val="20"/>
                          <w:szCs w:val="20"/>
                        </w:rPr>
                        <w:t>In this issue…</w:t>
                      </w:r>
                    </w:p>
                    <w:p w14:paraId="250FC702" w14:textId="77777777" w:rsidR="006D62E8" w:rsidRDefault="006D62E8" w:rsidP="006D62E8">
                      <w:pPr>
                        <w:rPr>
                          <w:rFonts w:ascii="Palatino" w:hAnsi="Palatino"/>
                          <w:b/>
                          <w:i/>
                          <w:sz w:val="20"/>
                          <w:szCs w:val="20"/>
                        </w:rPr>
                      </w:pPr>
                    </w:p>
                    <w:p w14:paraId="69525790" w14:textId="7C23D971" w:rsidR="006D62E8" w:rsidRDefault="006D62E8" w:rsidP="006D62E8">
                      <w:pPr>
                        <w:spacing w:line="720" w:lineRule="auto"/>
                        <w:jc w:val="both"/>
                        <w:rPr>
                          <w:rFonts w:ascii="Palatino" w:hAnsi="Palatino"/>
                          <w:sz w:val="16"/>
                          <w:szCs w:val="16"/>
                        </w:rPr>
                      </w:pPr>
                      <w:r>
                        <w:rPr>
                          <w:rFonts w:ascii="Palatino" w:hAnsi="Palatino"/>
                          <w:sz w:val="16"/>
                          <w:szCs w:val="16"/>
                        </w:rPr>
                        <w:t>From the Rector …</w:t>
                      </w:r>
                      <w:r w:rsidR="00F448DB">
                        <w:rPr>
                          <w:rFonts w:ascii="Palatino" w:hAnsi="Palatino"/>
                          <w:sz w:val="16"/>
                          <w:szCs w:val="16"/>
                        </w:rPr>
                        <w:t>..</w:t>
                      </w:r>
                      <w:r>
                        <w:rPr>
                          <w:rFonts w:ascii="Palatino" w:hAnsi="Palatino"/>
                          <w:sz w:val="16"/>
                          <w:szCs w:val="16"/>
                        </w:rPr>
                        <w:t>1</w:t>
                      </w:r>
                    </w:p>
                    <w:p w14:paraId="16F6263A" w14:textId="250182A8" w:rsidR="006D62E8" w:rsidRDefault="006D62E8" w:rsidP="006D62E8">
                      <w:pPr>
                        <w:spacing w:line="720" w:lineRule="auto"/>
                        <w:jc w:val="both"/>
                        <w:rPr>
                          <w:rFonts w:ascii="Palatino" w:hAnsi="Palatino"/>
                          <w:sz w:val="16"/>
                          <w:szCs w:val="16"/>
                        </w:rPr>
                      </w:pPr>
                      <w:r>
                        <w:rPr>
                          <w:rFonts w:ascii="Palatino" w:hAnsi="Palatino"/>
                          <w:sz w:val="16"/>
                          <w:szCs w:val="16"/>
                        </w:rPr>
                        <w:t xml:space="preserve">Sandi’s Column </w:t>
                      </w:r>
                      <w:r w:rsidR="00F5666B">
                        <w:rPr>
                          <w:rFonts w:ascii="Palatino" w:hAnsi="Palatino"/>
                          <w:sz w:val="16"/>
                          <w:szCs w:val="16"/>
                        </w:rPr>
                        <w:t xml:space="preserve">  </w:t>
                      </w:r>
                      <w:r>
                        <w:rPr>
                          <w:rFonts w:ascii="Palatino" w:hAnsi="Palatino"/>
                          <w:sz w:val="16"/>
                          <w:szCs w:val="16"/>
                        </w:rPr>
                        <w:t>…</w:t>
                      </w:r>
                      <w:r w:rsidR="00F448DB">
                        <w:rPr>
                          <w:rFonts w:ascii="Palatino" w:hAnsi="Palatino"/>
                          <w:sz w:val="16"/>
                          <w:szCs w:val="16"/>
                        </w:rPr>
                        <w:t>.</w:t>
                      </w:r>
                      <w:r>
                        <w:rPr>
                          <w:rFonts w:ascii="Palatino" w:hAnsi="Palatino"/>
                          <w:sz w:val="16"/>
                          <w:szCs w:val="16"/>
                        </w:rPr>
                        <w:t>2</w:t>
                      </w:r>
                    </w:p>
                    <w:p w14:paraId="45FE38C8" w14:textId="4DDA24E8" w:rsidR="00F5666B" w:rsidRDefault="00F5666B" w:rsidP="006D62E8">
                      <w:pPr>
                        <w:spacing w:line="720" w:lineRule="auto"/>
                        <w:jc w:val="both"/>
                        <w:rPr>
                          <w:rFonts w:ascii="Palatino" w:hAnsi="Palatino"/>
                          <w:sz w:val="16"/>
                          <w:szCs w:val="16"/>
                        </w:rPr>
                      </w:pPr>
                      <w:r>
                        <w:rPr>
                          <w:rFonts w:ascii="Palatino" w:hAnsi="Palatino"/>
                          <w:sz w:val="16"/>
                          <w:szCs w:val="16"/>
                        </w:rPr>
                        <w:t>Alma’s Poem …..….2</w:t>
                      </w:r>
                    </w:p>
                    <w:p w14:paraId="147D23B2" w14:textId="3A09091B" w:rsidR="00F448DB" w:rsidRDefault="0037578A" w:rsidP="00F448DB">
                      <w:pPr>
                        <w:spacing w:line="720" w:lineRule="auto"/>
                        <w:jc w:val="both"/>
                        <w:rPr>
                          <w:rFonts w:ascii="Palatino" w:hAnsi="Palatino"/>
                          <w:sz w:val="16"/>
                          <w:szCs w:val="16"/>
                        </w:rPr>
                      </w:pPr>
                      <w:r>
                        <w:rPr>
                          <w:rFonts w:ascii="Palatino" w:hAnsi="Palatino"/>
                          <w:sz w:val="16"/>
                          <w:szCs w:val="16"/>
                        </w:rPr>
                        <w:t>Vestry</w:t>
                      </w:r>
                      <w:r w:rsidR="00DD54CE">
                        <w:rPr>
                          <w:rFonts w:ascii="Palatino" w:hAnsi="Palatino"/>
                          <w:sz w:val="16"/>
                          <w:szCs w:val="16"/>
                        </w:rPr>
                        <w:t xml:space="preserve"> News …</w:t>
                      </w:r>
                      <w:r w:rsidR="00F448DB">
                        <w:rPr>
                          <w:rFonts w:ascii="Palatino" w:hAnsi="Palatino"/>
                          <w:sz w:val="16"/>
                          <w:szCs w:val="16"/>
                        </w:rPr>
                        <w:t>...3</w:t>
                      </w:r>
                    </w:p>
                    <w:p w14:paraId="68416008" w14:textId="3E7CA698" w:rsidR="00F448DB" w:rsidRDefault="00F448DB" w:rsidP="00F448DB">
                      <w:pPr>
                        <w:spacing w:line="720" w:lineRule="auto"/>
                        <w:jc w:val="both"/>
                        <w:rPr>
                          <w:rFonts w:ascii="Palatino" w:hAnsi="Palatino"/>
                          <w:sz w:val="16"/>
                          <w:szCs w:val="16"/>
                        </w:rPr>
                      </w:pPr>
                      <w:r>
                        <w:rPr>
                          <w:rFonts w:ascii="Palatino" w:hAnsi="Palatino"/>
                          <w:sz w:val="16"/>
                          <w:szCs w:val="16"/>
                        </w:rPr>
                        <w:t>Cartoon</w:t>
                      </w:r>
                      <w:r w:rsidR="00D0546F">
                        <w:rPr>
                          <w:rFonts w:ascii="Palatino" w:hAnsi="Palatino"/>
                          <w:sz w:val="16"/>
                          <w:szCs w:val="16"/>
                        </w:rPr>
                        <w:t xml:space="preserve"> </w:t>
                      </w:r>
                      <w:r>
                        <w:rPr>
                          <w:rFonts w:ascii="Palatino" w:hAnsi="Palatino"/>
                          <w:sz w:val="16"/>
                          <w:szCs w:val="16"/>
                        </w:rPr>
                        <w:t>………</w:t>
                      </w:r>
                      <w:r w:rsidR="00D0546F">
                        <w:rPr>
                          <w:rFonts w:ascii="Palatino" w:hAnsi="Palatino"/>
                          <w:sz w:val="16"/>
                          <w:szCs w:val="16"/>
                        </w:rPr>
                        <w:t>...</w:t>
                      </w:r>
                      <w:r>
                        <w:rPr>
                          <w:rFonts w:ascii="Palatino" w:hAnsi="Palatino"/>
                          <w:sz w:val="16"/>
                          <w:szCs w:val="16"/>
                        </w:rPr>
                        <w:t>…3</w:t>
                      </w:r>
                    </w:p>
                    <w:p w14:paraId="2727EB35" w14:textId="0C112EE9" w:rsidR="00F448DB" w:rsidRDefault="00F448DB" w:rsidP="00F448DB">
                      <w:pPr>
                        <w:spacing w:line="720" w:lineRule="auto"/>
                        <w:jc w:val="both"/>
                        <w:rPr>
                          <w:rFonts w:ascii="Palatino" w:hAnsi="Palatino"/>
                          <w:sz w:val="16"/>
                          <w:szCs w:val="16"/>
                        </w:rPr>
                      </w:pPr>
                      <w:r>
                        <w:rPr>
                          <w:rFonts w:ascii="Palatino" w:hAnsi="Palatino"/>
                          <w:sz w:val="16"/>
                          <w:szCs w:val="16"/>
                        </w:rPr>
                        <w:t>Andy’s Poem ……..3</w:t>
                      </w:r>
                    </w:p>
                    <w:p w14:paraId="0A414A62" w14:textId="249C5AF8" w:rsidR="00F5666B" w:rsidRDefault="00563A11" w:rsidP="00F448DB">
                      <w:pPr>
                        <w:spacing w:line="720" w:lineRule="auto"/>
                        <w:jc w:val="both"/>
                        <w:rPr>
                          <w:rFonts w:ascii="Palatino" w:hAnsi="Palatino"/>
                          <w:sz w:val="16"/>
                          <w:szCs w:val="16"/>
                        </w:rPr>
                      </w:pPr>
                      <w:r>
                        <w:rPr>
                          <w:rFonts w:ascii="Palatino" w:hAnsi="Palatino"/>
                          <w:sz w:val="16"/>
                          <w:szCs w:val="16"/>
                        </w:rPr>
                        <w:t>A Lenten Journey ..</w:t>
                      </w:r>
                      <w:r w:rsidR="00F5666B">
                        <w:rPr>
                          <w:rFonts w:ascii="Palatino" w:hAnsi="Palatino"/>
                          <w:sz w:val="16"/>
                          <w:szCs w:val="16"/>
                        </w:rPr>
                        <w:t>.4</w:t>
                      </w:r>
                    </w:p>
                    <w:p w14:paraId="1DC75F9C" w14:textId="20911107" w:rsidR="00F5666B" w:rsidRDefault="00F5666B" w:rsidP="00F448DB">
                      <w:pPr>
                        <w:spacing w:line="720" w:lineRule="auto"/>
                        <w:jc w:val="both"/>
                        <w:rPr>
                          <w:rFonts w:ascii="Palatino" w:hAnsi="Palatino"/>
                          <w:sz w:val="16"/>
                          <w:szCs w:val="16"/>
                        </w:rPr>
                      </w:pPr>
                      <w:r>
                        <w:rPr>
                          <w:rFonts w:ascii="Palatino" w:hAnsi="Palatino"/>
                          <w:sz w:val="16"/>
                          <w:szCs w:val="16"/>
                        </w:rPr>
                        <w:t>Healing Prayer……5</w:t>
                      </w:r>
                    </w:p>
                    <w:p w14:paraId="4FE8AE95" w14:textId="3F7031B4" w:rsidR="00F5666B" w:rsidRDefault="00F5666B" w:rsidP="00F448DB">
                      <w:pPr>
                        <w:spacing w:line="720" w:lineRule="auto"/>
                        <w:jc w:val="both"/>
                        <w:rPr>
                          <w:rFonts w:ascii="Palatino" w:hAnsi="Palatino"/>
                          <w:sz w:val="16"/>
                          <w:szCs w:val="16"/>
                        </w:rPr>
                      </w:pPr>
                      <w:r>
                        <w:rPr>
                          <w:rFonts w:ascii="Palatino" w:hAnsi="Palatino"/>
                          <w:sz w:val="16"/>
                          <w:szCs w:val="16"/>
                        </w:rPr>
                        <w:t>Jonathan Daniels…5</w:t>
                      </w:r>
                    </w:p>
                    <w:p w14:paraId="7C253CA8" w14:textId="7421919E" w:rsidR="006D62E8" w:rsidRDefault="00F5666B" w:rsidP="006D62E8">
                      <w:pPr>
                        <w:spacing w:line="720" w:lineRule="auto"/>
                        <w:jc w:val="both"/>
                        <w:rPr>
                          <w:rFonts w:ascii="Palatino" w:hAnsi="Palatino"/>
                          <w:sz w:val="16"/>
                          <w:szCs w:val="16"/>
                        </w:rPr>
                      </w:pPr>
                      <w:r>
                        <w:rPr>
                          <w:rFonts w:ascii="Palatino" w:hAnsi="Palatino"/>
                          <w:sz w:val="16"/>
                          <w:szCs w:val="16"/>
                        </w:rPr>
                        <w:t>Saints’ Days ……...5</w:t>
                      </w:r>
                    </w:p>
                    <w:p w14:paraId="3B950513" w14:textId="0BBD62A6" w:rsidR="006D62E8" w:rsidRDefault="00F448DB" w:rsidP="006D62E8">
                      <w:pPr>
                        <w:spacing w:line="720" w:lineRule="auto"/>
                        <w:jc w:val="both"/>
                        <w:rPr>
                          <w:rFonts w:ascii="Palatino" w:hAnsi="Palatino"/>
                          <w:sz w:val="16"/>
                          <w:szCs w:val="16"/>
                        </w:rPr>
                      </w:pPr>
                      <w:r>
                        <w:rPr>
                          <w:rFonts w:ascii="Palatino" w:hAnsi="Palatino"/>
                          <w:sz w:val="16"/>
                          <w:szCs w:val="16"/>
                        </w:rPr>
                        <w:t>Book Note ………..6</w:t>
                      </w:r>
                    </w:p>
                    <w:p w14:paraId="16A0E3B4" w14:textId="24D535D7" w:rsidR="006D62E8" w:rsidRDefault="00F448DB" w:rsidP="006D62E8">
                      <w:pPr>
                        <w:spacing w:line="720" w:lineRule="auto"/>
                        <w:jc w:val="both"/>
                        <w:rPr>
                          <w:rFonts w:ascii="Palatino" w:hAnsi="Palatino"/>
                          <w:sz w:val="16"/>
                          <w:szCs w:val="16"/>
                        </w:rPr>
                      </w:pPr>
                      <w:r>
                        <w:rPr>
                          <w:rFonts w:ascii="Palatino" w:hAnsi="Palatino"/>
                          <w:sz w:val="16"/>
                          <w:szCs w:val="16"/>
                        </w:rPr>
                        <w:t>Faithful Stewards ..</w:t>
                      </w:r>
                      <w:r w:rsidR="006D62E8">
                        <w:rPr>
                          <w:rFonts w:ascii="Palatino" w:hAnsi="Palatino"/>
                          <w:sz w:val="16"/>
                          <w:szCs w:val="16"/>
                        </w:rPr>
                        <w:t>7</w:t>
                      </w:r>
                    </w:p>
                    <w:p w14:paraId="354C2930" w14:textId="77777777" w:rsidR="006D62E8" w:rsidRPr="00560B7D" w:rsidRDefault="006D62E8" w:rsidP="006D62E8">
                      <w:pPr>
                        <w:spacing w:line="720" w:lineRule="auto"/>
                        <w:jc w:val="both"/>
                        <w:rPr>
                          <w:rFonts w:ascii="Palatino" w:hAnsi="Palatino"/>
                          <w:sz w:val="16"/>
                          <w:szCs w:val="16"/>
                        </w:rPr>
                      </w:pPr>
                      <w:r>
                        <w:rPr>
                          <w:rFonts w:ascii="Palatino" w:hAnsi="Palatino"/>
                          <w:sz w:val="16"/>
                          <w:szCs w:val="16"/>
                        </w:rPr>
                        <w:t>Editor’s Note …….8</w:t>
                      </w:r>
                    </w:p>
                  </w:txbxContent>
                </v:textbox>
              </v:shape>
            </w:pict>
          </mc:Fallback>
        </mc:AlternateContent>
      </w:r>
      <w:r w:rsidR="00816994" w:rsidRPr="0041055E">
        <w:br w:type="page"/>
      </w:r>
    </w:p>
    <w:p w14:paraId="71CE80A8" w14:textId="387CDF0A" w:rsidR="008D03B5" w:rsidRPr="0041055E" w:rsidRDefault="008D7EF0" w:rsidP="00FD2859">
      <w:pPr>
        <w:pStyle w:val="Messenger"/>
        <w:spacing w:after="80"/>
        <w:jc w:val="center"/>
        <w:rPr>
          <w:b/>
          <w:sz w:val="32"/>
          <w:szCs w:val="32"/>
        </w:rPr>
      </w:pPr>
      <w:r w:rsidRPr="0041055E">
        <w:rPr>
          <w:noProof/>
        </w:rPr>
        <w:lastRenderedPageBreak/>
        <mc:AlternateContent>
          <mc:Choice Requires="wpg">
            <w:drawing>
              <wp:anchor distT="0" distB="0" distL="114300" distR="114300" simplePos="0" relativeHeight="251693056" behindDoc="0" locked="0" layoutInCell="1" allowOverlap="1" wp14:anchorId="1EA920D3" wp14:editId="7C2B0046">
                <wp:simplePos x="0" y="0"/>
                <wp:positionH relativeFrom="column">
                  <wp:posOffset>-560546</wp:posOffset>
                </wp:positionH>
                <wp:positionV relativeFrom="paragraph">
                  <wp:posOffset>-57150</wp:posOffset>
                </wp:positionV>
                <wp:extent cx="1642684" cy="8908026"/>
                <wp:effectExtent l="0" t="0" r="0" b="0"/>
                <wp:wrapNone/>
                <wp:docPr id="8" name="Group 8"/>
                <wp:cNvGraphicFramePr/>
                <a:graphic xmlns:a="http://schemas.openxmlformats.org/drawingml/2006/main">
                  <a:graphicData uri="http://schemas.microsoft.com/office/word/2010/wordprocessingGroup">
                    <wpg:wgp>
                      <wpg:cNvGrpSpPr/>
                      <wpg:grpSpPr>
                        <a:xfrm>
                          <a:off x="0" y="0"/>
                          <a:ext cx="1642684" cy="8908026"/>
                          <a:chOff x="-10633" y="0"/>
                          <a:chExt cx="1363980" cy="8889365"/>
                        </a:xfrm>
                      </wpg:grpSpPr>
                      <pic:pic xmlns:pic="http://schemas.openxmlformats.org/drawingml/2006/picture">
                        <pic:nvPicPr>
                          <pic:cNvPr id="21" name="Picture 36" descr="allsaints_sidebar.gif"/>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633" y="0"/>
                            <a:ext cx="1363980" cy="8889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pic:spPr>
                      </pic:pic>
                      <wps:wsp>
                        <wps:cNvPr id="22" name="Text Box 291"/>
                        <wps:cNvSpPr txBox="1">
                          <a:spLocks noChangeArrowheads="1"/>
                        </wps:cNvSpPr>
                        <wps:spPr bwMode="auto">
                          <a:xfrm>
                            <a:off x="132255" y="1216587"/>
                            <a:ext cx="1106216" cy="751579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2CB774B0" w14:textId="77777777" w:rsidR="008D7EF0" w:rsidRPr="00305504" w:rsidRDefault="008D7EF0" w:rsidP="008D7EF0">
                              <w:pPr>
                                <w:pStyle w:val="Messenger"/>
                                <w:jc w:val="center"/>
                                <w:rPr>
                                  <w:b/>
                                  <w:i/>
                                  <w:sz w:val="24"/>
                                </w:rPr>
                              </w:pPr>
                              <w:r w:rsidRPr="00305504">
                                <w:rPr>
                                  <w:b/>
                                  <w:i/>
                                  <w:sz w:val="24"/>
                                </w:rPr>
                                <w:t>The Messenger</w:t>
                              </w:r>
                            </w:p>
                            <w:p w14:paraId="15045ADB" w14:textId="77777777" w:rsidR="008D7EF0" w:rsidRPr="00305504" w:rsidRDefault="008D7EF0" w:rsidP="008D7EF0">
                              <w:pPr>
                                <w:pStyle w:val="Messenger"/>
                              </w:pPr>
                              <w:r w:rsidRPr="00305504">
                                <w:t xml:space="preserve">Sue Ernst, </w:t>
                              </w:r>
                              <w:r w:rsidRPr="00305504">
                                <w:rPr>
                                  <w:i/>
                                </w:rPr>
                                <w:t>Publisher</w:t>
                              </w:r>
                              <w:r w:rsidRPr="00305504">
                                <w:t xml:space="preserve">  207-716-2151</w:t>
                              </w:r>
                            </w:p>
                            <w:p w14:paraId="631E5202" w14:textId="77777777" w:rsidR="008D7EF0" w:rsidRPr="00305504" w:rsidRDefault="008D7EF0" w:rsidP="008D7EF0">
                              <w:pPr>
                                <w:pStyle w:val="Messenger"/>
                              </w:pPr>
                              <w:r w:rsidRPr="00305504">
                                <w:t xml:space="preserve">Christine Howe </w:t>
                              </w:r>
                              <w:r w:rsidRPr="00305504">
                                <w:rPr>
                                  <w:i/>
                                </w:rPr>
                                <w:t>Editor</w:t>
                              </w:r>
                              <w:r w:rsidRPr="00305504">
                                <w:t>, 759-5626</w:t>
                              </w:r>
                            </w:p>
                            <w:p w14:paraId="1D3CF763" w14:textId="77777777" w:rsidR="008D7EF0" w:rsidRPr="00305504" w:rsidRDefault="008D7EF0" w:rsidP="008D7EF0">
                              <w:pPr>
                                <w:pStyle w:val="Messenger"/>
                              </w:pPr>
                              <w:r w:rsidRPr="00305504">
                                <w:t xml:space="preserve">Brad Taylor </w:t>
                              </w:r>
                              <w:r>
                                <w:t xml:space="preserve">  </w:t>
                              </w:r>
                              <w:r w:rsidRPr="00305504">
                                <w:rPr>
                                  <w:i/>
                                </w:rPr>
                                <w:t xml:space="preserve">Assistant Editor      </w:t>
                              </w:r>
                              <w:r w:rsidRPr="00305504">
                                <w:t>924-6595</w:t>
                              </w:r>
                            </w:p>
                            <w:p w14:paraId="46EB5094" w14:textId="77777777" w:rsidR="008D7EF0" w:rsidRPr="00305504" w:rsidRDefault="008D7EF0" w:rsidP="008D7EF0">
                              <w:pPr>
                                <w:pStyle w:val="Messenger"/>
                                <w:rPr>
                                  <w:b/>
                                  <w:i/>
                                  <w:sz w:val="22"/>
                                  <w:szCs w:val="22"/>
                                </w:rPr>
                              </w:pPr>
                              <w:r w:rsidRPr="00305504">
                                <w:rPr>
                                  <w:b/>
                                  <w:i/>
                                  <w:sz w:val="22"/>
                                  <w:szCs w:val="22"/>
                                </w:rPr>
                                <w:t>Production</w:t>
                              </w:r>
                            </w:p>
                            <w:p w14:paraId="4C7F1FC5" w14:textId="77777777" w:rsidR="008D7EF0" w:rsidRPr="00305504" w:rsidRDefault="008D7EF0" w:rsidP="008D7EF0">
                              <w:pPr>
                                <w:pStyle w:val="Messenger"/>
                              </w:pPr>
                              <w:r w:rsidRPr="00305504">
                                <w:t>Sue Ernst</w:t>
                              </w:r>
                            </w:p>
                            <w:p w14:paraId="43F2B8E2" w14:textId="77777777" w:rsidR="008D7EF0" w:rsidRPr="00305504" w:rsidRDefault="008D7EF0" w:rsidP="008D7EF0">
                              <w:pPr>
                                <w:pStyle w:val="Messenger"/>
                              </w:pPr>
                              <w:r w:rsidRPr="00305504">
                                <w:t xml:space="preserve">Janet Fiedler         </w:t>
                              </w:r>
                              <w:r w:rsidRPr="00305504">
                                <w:tab/>
                              </w:r>
                              <w:r>
                                <w:t xml:space="preserve">                </w:t>
                              </w:r>
                              <w:r w:rsidRPr="00305504">
                                <w:t xml:space="preserve">Steve Fowle  </w:t>
                              </w:r>
                            </w:p>
                            <w:p w14:paraId="51AB9AA8" w14:textId="77777777" w:rsidR="008D7EF0" w:rsidRPr="00305504" w:rsidRDefault="008D7EF0" w:rsidP="008D7EF0">
                              <w:pPr>
                                <w:pStyle w:val="Messenger"/>
                              </w:pPr>
                              <w:r w:rsidRPr="00305504">
                                <w:t>Bev Kemp</w:t>
                              </w:r>
                            </w:p>
                            <w:p w14:paraId="3F58EFBB" w14:textId="77777777" w:rsidR="008D7EF0" w:rsidRPr="00305504" w:rsidRDefault="008D7EF0" w:rsidP="008D7EF0">
                              <w:pPr>
                                <w:pStyle w:val="Messenger"/>
                              </w:pPr>
                              <w:r w:rsidRPr="00305504">
                                <w:t>Alma Ruth</w:t>
                              </w:r>
                            </w:p>
                            <w:p w14:paraId="51F1A476" w14:textId="77777777" w:rsidR="008D7EF0" w:rsidRPr="00305504" w:rsidRDefault="008D7EF0" w:rsidP="008D7EF0">
                              <w:pPr>
                                <w:pStyle w:val="Messenger"/>
                              </w:pPr>
                              <w:r w:rsidRPr="00305504">
                                <w:t xml:space="preserve">Charlie Ruth </w:t>
                              </w:r>
                            </w:p>
                            <w:p w14:paraId="3E3F204E" w14:textId="77777777" w:rsidR="008D7EF0" w:rsidRPr="00305504" w:rsidRDefault="008D7EF0" w:rsidP="008D7EF0">
                              <w:pPr>
                                <w:pStyle w:val="Messenger"/>
                              </w:pPr>
                              <w:r w:rsidRPr="00305504">
                                <w:t>Bob Weathers</w:t>
                              </w:r>
                            </w:p>
                            <w:p w14:paraId="16C71739" w14:textId="77777777" w:rsidR="008D7EF0" w:rsidRDefault="008D7EF0" w:rsidP="008D7EF0">
                              <w:pPr>
                                <w:spacing w:line="336" w:lineRule="auto"/>
                                <w:ind w:left="144"/>
                                <w:rPr>
                                  <w:rFonts w:ascii="Palatino" w:hAnsi="Palatino" w:cs="Palatino Linotype"/>
                                  <w:color w:val="000000"/>
                                  <w:sz w:val="16"/>
                                  <w:szCs w:val="21"/>
                                </w:rPr>
                              </w:pPr>
                            </w:p>
                            <w:p w14:paraId="6ED292BD" w14:textId="77777777" w:rsidR="008D7EF0" w:rsidRDefault="008D7EF0" w:rsidP="008D7EF0">
                              <w:pPr>
                                <w:jc w:val="center"/>
                                <w:rPr>
                                  <w:rFonts w:ascii="Palatino" w:hAnsi="Palatino"/>
                                  <w:color w:val="000000" w:themeColor="text1"/>
                                  <w:sz w:val="18"/>
                                  <w:szCs w:val="18"/>
                                </w:rPr>
                              </w:pPr>
                              <w:r w:rsidRPr="00FB1671">
                                <w:rPr>
                                  <w:rFonts w:ascii="Palatino" w:hAnsi="Palatino"/>
                                  <w:color w:val="000000" w:themeColor="text1"/>
                                  <w:sz w:val="18"/>
                                  <w:szCs w:val="18"/>
                                </w:rPr>
                                <w:t>OFFICERS AND VESTRY</w:t>
                              </w:r>
                            </w:p>
                            <w:p w14:paraId="1F543CDF" w14:textId="77777777" w:rsidR="008D7EF0" w:rsidRPr="00FB1671" w:rsidRDefault="008D7EF0" w:rsidP="008D7EF0">
                              <w:pPr>
                                <w:rPr>
                                  <w:rFonts w:ascii="Palatino" w:hAnsi="Palatino"/>
                                  <w:color w:val="000000" w:themeColor="text1"/>
                                  <w:sz w:val="18"/>
                                  <w:szCs w:val="18"/>
                                </w:rPr>
                              </w:pPr>
                            </w:p>
                            <w:p w14:paraId="7DAFF32D" w14:textId="77777777" w:rsidR="008D7EF0" w:rsidRPr="00305504" w:rsidRDefault="008D7EF0" w:rsidP="008D7EF0">
                              <w:pPr>
                                <w:rPr>
                                  <w:rFonts w:ascii="Palatino" w:hAnsi="Palatino"/>
                                  <w:sz w:val="20"/>
                                  <w:szCs w:val="20"/>
                                </w:rPr>
                              </w:pPr>
                              <w:r w:rsidRPr="00305504">
                                <w:rPr>
                                  <w:rFonts w:ascii="Palatino" w:hAnsi="Palatino"/>
                                  <w:i/>
                                  <w:sz w:val="20"/>
                                  <w:szCs w:val="20"/>
                                </w:rPr>
                                <w:t>Senior Warden</w:t>
                              </w:r>
                            </w:p>
                            <w:p w14:paraId="62110014" w14:textId="77777777" w:rsidR="008D7EF0" w:rsidRPr="00305504" w:rsidRDefault="008D7EF0" w:rsidP="008D7EF0">
                              <w:pPr>
                                <w:rPr>
                                  <w:rFonts w:ascii="Palatino" w:hAnsi="Palatino"/>
                                  <w:sz w:val="20"/>
                                  <w:szCs w:val="20"/>
                                </w:rPr>
                              </w:pPr>
                              <w:r w:rsidRPr="00305504">
                                <w:rPr>
                                  <w:rFonts w:ascii="Palatino" w:hAnsi="Palatino"/>
                                  <w:sz w:val="20"/>
                                  <w:szCs w:val="20"/>
                                </w:rPr>
                                <w:t>Phil Suter</w:t>
                              </w:r>
                            </w:p>
                            <w:p w14:paraId="413CED7C" w14:textId="77777777" w:rsidR="008D7EF0" w:rsidRPr="00305504" w:rsidRDefault="008D7EF0" w:rsidP="008D7EF0">
                              <w:pPr>
                                <w:rPr>
                                  <w:rFonts w:ascii="Palatino" w:hAnsi="Palatino"/>
                                  <w:sz w:val="20"/>
                                  <w:szCs w:val="20"/>
                                </w:rPr>
                              </w:pPr>
                            </w:p>
                            <w:p w14:paraId="596F8F4D" w14:textId="77777777" w:rsidR="008D7EF0" w:rsidRPr="00305504" w:rsidRDefault="008D7EF0" w:rsidP="008D7EF0">
                              <w:pPr>
                                <w:rPr>
                                  <w:rFonts w:ascii="Palatino" w:hAnsi="Palatino"/>
                                  <w:i/>
                                  <w:sz w:val="20"/>
                                  <w:szCs w:val="20"/>
                                </w:rPr>
                              </w:pPr>
                              <w:r w:rsidRPr="00305504">
                                <w:rPr>
                                  <w:rFonts w:ascii="Palatino" w:hAnsi="Palatino"/>
                                  <w:i/>
                                  <w:sz w:val="20"/>
                                  <w:szCs w:val="20"/>
                                </w:rPr>
                                <w:t>Junior Warden</w:t>
                              </w:r>
                            </w:p>
                            <w:p w14:paraId="27D97456" w14:textId="77777777" w:rsidR="008D7EF0" w:rsidRPr="00305504" w:rsidRDefault="008D7EF0" w:rsidP="008D7EF0">
                              <w:pPr>
                                <w:rPr>
                                  <w:rFonts w:ascii="Palatino" w:hAnsi="Palatino"/>
                                  <w:sz w:val="20"/>
                                  <w:szCs w:val="20"/>
                                </w:rPr>
                              </w:pPr>
                              <w:r w:rsidRPr="00305504">
                                <w:rPr>
                                  <w:rFonts w:ascii="Palatino" w:hAnsi="Palatino"/>
                                  <w:sz w:val="20"/>
                                  <w:szCs w:val="20"/>
                                </w:rPr>
                                <w:t>Greg Naudascher</w:t>
                              </w:r>
                            </w:p>
                            <w:p w14:paraId="5C50C847" w14:textId="77777777" w:rsidR="008D7EF0" w:rsidRPr="00305504" w:rsidRDefault="008D7EF0" w:rsidP="008D7EF0">
                              <w:pPr>
                                <w:rPr>
                                  <w:rFonts w:ascii="Palatino" w:hAnsi="Palatino"/>
                                  <w:sz w:val="20"/>
                                  <w:szCs w:val="20"/>
                                </w:rPr>
                              </w:pPr>
                            </w:p>
                            <w:p w14:paraId="22203F1C" w14:textId="77777777" w:rsidR="008D7EF0" w:rsidRPr="00305504" w:rsidRDefault="008D7EF0" w:rsidP="008D7EF0">
                              <w:pPr>
                                <w:rPr>
                                  <w:rFonts w:ascii="Palatino" w:hAnsi="Palatino"/>
                                  <w:i/>
                                  <w:sz w:val="20"/>
                                  <w:szCs w:val="20"/>
                                </w:rPr>
                              </w:pPr>
                              <w:r w:rsidRPr="00305504">
                                <w:rPr>
                                  <w:rFonts w:ascii="Palatino" w:hAnsi="Palatino"/>
                                  <w:i/>
                                  <w:sz w:val="20"/>
                                  <w:szCs w:val="20"/>
                                </w:rPr>
                                <w:t>Treasurer</w:t>
                              </w:r>
                            </w:p>
                            <w:p w14:paraId="4A21DD8D" w14:textId="77777777" w:rsidR="008D7EF0" w:rsidRPr="00305504" w:rsidRDefault="008D7EF0" w:rsidP="008D7EF0">
                              <w:pPr>
                                <w:rPr>
                                  <w:rFonts w:ascii="Palatino" w:hAnsi="Palatino"/>
                                  <w:sz w:val="20"/>
                                  <w:szCs w:val="20"/>
                                </w:rPr>
                              </w:pPr>
                              <w:r w:rsidRPr="00305504">
                                <w:rPr>
                                  <w:rFonts w:ascii="Palatino" w:hAnsi="Palatino"/>
                                  <w:sz w:val="20"/>
                                  <w:szCs w:val="20"/>
                                </w:rPr>
                                <w:t>David Drinkwater</w:t>
                              </w:r>
                            </w:p>
                            <w:p w14:paraId="103D55E6" w14:textId="77777777" w:rsidR="008D7EF0" w:rsidRPr="00305504" w:rsidRDefault="008D7EF0" w:rsidP="008D7EF0">
                              <w:pPr>
                                <w:rPr>
                                  <w:rFonts w:ascii="Palatino" w:hAnsi="Palatino"/>
                                  <w:sz w:val="20"/>
                                  <w:szCs w:val="20"/>
                                </w:rPr>
                              </w:pPr>
                            </w:p>
                            <w:p w14:paraId="1C150CB5" w14:textId="77777777" w:rsidR="008D7EF0" w:rsidRPr="00305504" w:rsidRDefault="008D7EF0" w:rsidP="008D7EF0">
                              <w:pPr>
                                <w:rPr>
                                  <w:rFonts w:ascii="Palatino" w:hAnsi="Palatino"/>
                                  <w:i/>
                                  <w:sz w:val="20"/>
                                  <w:szCs w:val="20"/>
                                </w:rPr>
                              </w:pPr>
                              <w:r w:rsidRPr="00305504">
                                <w:rPr>
                                  <w:rFonts w:ascii="Palatino" w:hAnsi="Palatino"/>
                                  <w:i/>
                                  <w:sz w:val="20"/>
                                  <w:szCs w:val="20"/>
                                </w:rPr>
                                <w:t>Clerk of the Vestry</w:t>
                              </w:r>
                            </w:p>
                            <w:p w14:paraId="6E953F69" w14:textId="77777777" w:rsidR="008D7EF0" w:rsidRPr="00305504" w:rsidRDefault="008D7EF0" w:rsidP="008D7EF0">
                              <w:pPr>
                                <w:rPr>
                                  <w:rFonts w:ascii="Palatino" w:hAnsi="Palatino"/>
                                  <w:sz w:val="20"/>
                                  <w:szCs w:val="20"/>
                                </w:rPr>
                              </w:pPr>
                              <w:r w:rsidRPr="00305504">
                                <w:rPr>
                                  <w:rFonts w:ascii="Palatino" w:hAnsi="Palatino"/>
                                  <w:sz w:val="20"/>
                                  <w:szCs w:val="20"/>
                                </w:rPr>
                                <w:t>Margaret Baker</w:t>
                              </w:r>
                            </w:p>
                            <w:p w14:paraId="6EAEA02B" w14:textId="77777777" w:rsidR="008D7EF0" w:rsidRPr="00305504" w:rsidRDefault="008D7EF0" w:rsidP="008D7EF0">
                              <w:pPr>
                                <w:rPr>
                                  <w:rFonts w:ascii="Palatino" w:hAnsi="Palatino"/>
                                  <w:sz w:val="20"/>
                                  <w:szCs w:val="20"/>
                                </w:rPr>
                              </w:pPr>
                            </w:p>
                            <w:p w14:paraId="3C4389BB" w14:textId="77777777" w:rsidR="008D7EF0" w:rsidRPr="00305504" w:rsidRDefault="008D7EF0" w:rsidP="008D7EF0">
                              <w:pPr>
                                <w:rPr>
                                  <w:rFonts w:ascii="Palatino" w:hAnsi="Palatino"/>
                                  <w:i/>
                                  <w:sz w:val="20"/>
                                  <w:szCs w:val="20"/>
                                </w:rPr>
                              </w:pPr>
                              <w:r w:rsidRPr="00305504">
                                <w:rPr>
                                  <w:rFonts w:ascii="Palatino" w:hAnsi="Palatino"/>
                                  <w:i/>
                                  <w:sz w:val="20"/>
                                  <w:szCs w:val="20"/>
                                </w:rPr>
                                <w:t>Deposit Clerks</w:t>
                              </w:r>
                            </w:p>
                            <w:p w14:paraId="0607AB5F" w14:textId="77777777" w:rsidR="008D7EF0" w:rsidRPr="00305504" w:rsidRDefault="008D7EF0" w:rsidP="008D7EF0">
                              <w:pPr>
                                <w:rPr>
                                  <w:rFonts w:ascii="Palatino" w:hAnsi="Palatino"/>
                                  <w:sz w:val="20"/>
                                  <w:szCs w:val="20"/>
                                </w:rPr>
                              </w:pPr>
                              <w:r w:rsidRPr="00305504">
                                <w:rPr>
                                  <w:rFonts w:ascii="Palatino" w:hAnsi="Palatino"/>
                                  <w:sz w:val="20"/>
                                  <w:szCs w:val="20"/>
                                </w:rPr>
                                <w:t>Arthur Eldredge</w:t>
                              </w:r>
                            </w:p>
                            <w:p w14:paraId="6F460638" w14:textId="77777777" w:rsidR="008D7EF0" w:rsidRPr="00305504" w:rsidRDefault="008D7EF0" w:rsidP="008D7EF0">
                              <w:pPr>
                                <w:rPr>
                                  <w:rFonts w:ascii="Palatino" w:hAnsi="Palatino"/>
                                  <w:sz w:val="20"/>
                                  <w:szCs w:val="20"/>
                                </w:rPr>
                              </w:pPr>
                              <w:r w:rsidRPr="00305504">
                                <w:rPr>
                                  <w:rFonts w:ascii="Palatino" w:hAnsi="Palatino"/>
                                  <w:sz w:val="20"/>
                                  <w:szCs w:val="20"/>
                                </w:rPr>
                                <w:t>Steve Smillie</w:t>
                              </w:r>
                            </w:p>
                            <w:p w14:paraId="6C6980B6" w14:textId="77777777" w:rsidR="008D7EF0" w:rsidRPr="00305504" w:rsidRDefault="008D7EF0" w:rsidP="008D7EF0">
                              <w:pPr>
                                <w:rPr>
                                  <w:rFonts w:ascii="Palatino" w:hAnsi="Palatino"/>
                                  <w:sz w:val="20"/>
                                  <w:szCs w:val="20"/>
                                </w:rPr>
                              </w:pPr>
                            </w:p>
                            <w:p w14:paraId="267BB563" w14:textId="77777777" w:rsidR="008D7EF0" w:rsidRPr="00305504" w:rsidRDefault="008D7EF0" w:rsidP="008D7EF0">
                              <w:pPr>
                                <w:rPr>
                                  <w:rFonts w:ascii="Palatino" w:hAnsi="Palatino"/>
                                  <w:i/>
                                  <w:sz w:val="20"/>
                                  <w:szCs w:val="20"/>
                                </w:rPr>
                              </w:pPr>
                              <w:r w:rsidRPr="00305504">
                                <w:rPr>
                                  <w:rFonts w:ascii="Palatino" w:hAnsi="Palatino"/>
                                  <w:i/>
                                  <w:sz w:val="20"/>
                                  <w:szCs w:val="20"/>
                                </w:rPr>
                                <w:t>Vestry</w:t>
                              </w:r>
                            </w:p>
                            <w:p w14:paraId="72EA66C3" w14:textId="77777777" w:rsidR="008D7EF0" w:rsidRPr="00305504" w:rsidRDefault="008D7EF0" w:rsidP="008D7EF0">
                              <w:pPr>
                                <w:rPr>
                                  <w:rFonts w:ascii="Palatino" w:hAnsi="Palatino"/>
                                  <w:sz w:val="20"/>
                                  <w:szCs w:val="20"/>
                                </w:rPr>
                              </w:pPr>
                              <w:r w:rsidRPr="00305504">
                                <w:rPr>
                                  <w:rFonts w:ascii="Palatino" w:hAnsi="Palatino"/>
                                  <w:sz w:val="20"/>
                                  <w:szCs w:val="20"/>
                                </w:rPr>
                                <w:t>Jack Calhoun</w:t>
                              </w:r>
                            </w:p>
                            <w:p w14:paraId="257531D7" w14:textId="77777777" w:rsidR="008D7EF0" w:rsidRPr="00305504" w:rsidRDefault="008D7EF0" w:rsidP="008D7EF0">
                              <w:pPr>
                                <w:rPr>
                                  <w:rFonts w:ascii="Palatino" w:hAnsi="Palatino"/>
                                  <w:sz w:val="20"/>
                                  <w:szCs w:val="20"/>
                                </w:rPr>
                              </w:pPr>
                              <w:r w:rsidRPr="00305504">
                                <w:rPr>
                                  <w:rFonts w:ascii="Palatino" w:hAnsi="Palatino"/>
                                  <w:sz w:val="20"/>
                                  <w:szCs w:val="20"/>
                                </w:rPr>
                                <w:t>John Catlin</w:t>
                              </w:r>
                            </w:p>
                            <w:p w14:paraId="1C05C745" w14:textId="77777777" w:rsidR="008D7EF0" w:rsidRPr="00305504" w:rsidRDefault="008D7EF0" w:rsidP="008D7EF0">
                              <w:pPr>
                                <w:rPr>
                                  <w:rFonts w:ascii="Palatino" w:hAnsi="Palatino"/>
                                  <w:sz w:val="20"/>
                                  <w:szCs w:val="20"/>
                                </w:rPr>
                              </w:pPr>
                              <w:r w:rsidRPr="00305504">
                                <w:rPr>
                                  <w:rFonts w:ascii="Palatino" w:hAnsi="Palatino"/>
                                  <w:sz w:val="20"/>
                                  <w:szCs w:val="20"/>
                                </w:rPr>
                                <w:t>Pam Everson</w:t>
                              </w:r>
                            </w:p>
                            <w:p w14:paraId="24BA6474" w14:textId="77777777" w:rsidR="008D7EF0" w:rsidRPr="00305504" w:rsidRDefault="008D7EF0" w:rsidP="008D7EF0">
                              <w:pPr>
                                <w:rPr>
                                  <w:rFonts w:ascii="Palatino" w:hAnsi="Palatino"/>
                                  <w:sz w:val="20"/>
                                  <w:szCs w:val="20"/>
                                </w:rPr>
                              </w:pPr>
                              <w:r w:rsidRPr="00305504">
                                <w:rPr>
                                  <w:rFonts w:ascii="Palatino" w:hAnsi="Palatino"/>
                                  <w:sz w:val="20"/>
                                  <w:szCs w:val="20"/>
                                </w:rPr>
                                <w:t>Heidi Graff</w:t>
                              </w:r>
                            </w:p>
                            <w:p w14:paraId="1DAC8D6F" w14:textId="77777777" w:rsidR="008D7EF0" w:rsidRPr="00305504" w:rsidRDefault="008D7EF0" w:rsidP="008D7EF0">
                              <w:pPr>
                                <w:rPr>
                                  <w:rFonts w:ascii="Palatino" w:hAnsi="Palatino"/>
                                  <w:sz w:val="20"/>
                                  <w:szCs w:val="20"/>
                                </w:rPr>
                              </w:pPr>
                              <w:r w:rsidRPr="00305504">
                                <w:rPr>
                                  <w:rFonts w:ascii="Palatino" w:hAnsi="Palatino"/>
                                  <w:sz w:val="20"/>
                                  <w:szCs w:val="20"/>
                                </w:rPr>
                                <w:t>Barbara Kaufmann</w:t>
                              </w:r>
                            </w:p>
                            <w:p w14:paraId="7FBAA640" w14:textId="77777777" w:rsidR="008D7EF0" w:rsidRPr="00305504" w:rsidRDefault="008D7EF0" w:rsidP="008D7EF0">
                              <w:pPr>
                                <w:rPr>
                                  <w:rFonts w:ascii="Palatino" w:hAnsi="Palatino"/>
                                  <w:sz w:val="20"/>
                                  <w:szCs w:val="20"/>
                                </w:rPr>
                              </w:pPr>
                              <w:r w:rsidRPr="00305504">
                                <w:rPr>
                                  <w:rFonts w:ascii="Palatino" w:hAnsi="Palatino"/>
                                  <w:sz w:val="20"/>
                                  <w:szCs w:val="20"/>
                                </w:rPr>
                                <w:t>Madelyn Morris</w:t>
                              </w:r>
                            </w:p>
                            <w:p w14:paraId="3688D7AB" w14:textId="77777777" w:rsidR="008D7EF0" w:rsidRPr="00305504" w:rsidRDefault="008D7EF0" w:rsidP="008D7EF0">
                              <w:pPr>
                                <w:rPr>
                                  <w:rFonts w:ascii="Palatino" w:hAnsi="Palatino"/>
                                  <w:sz w:val="20"/>
                                  <w:szCs w:val="20"/>
                                </w:rPr>
                              </w:pPr>
                              <w:r w:rsidRPr="00305504">
                                <w:rPr>
                                  <w:rFonts w:ascii="Palatino" w:hAnsi="Palatino"/>
                                  <w:sz w:val="20"/>
                                  <w:szCs w:val="20"/>
                                </w:rPr>
                                <w:t>Lara Niemela</w:t>
                              </w:r>
                            </w:p>
                            <w:p w14:paraId="3AC67CAF" w14:textId="77777777" w:rsidR="008D7EF0" w:rsidRPr="00305504" w:rsidRDefault="008D7EF0" w:rsidP="008D7EF0">
                              <w:pPr>
                                <w:rPr>
                                  <w:rFonts w:ascii="Palatino" w:hAnsi="Palatino"/>
                                  <w:sz w:val="20"/>
                                  <w:szCs w:val="20"/>
                                </w:rPr>
                              </w:pPr>
                              <w:r w:rsidRPr="00305504">
                                <w:rPr>
                                  <w:rFonts w:ascii="Palatino" w:hAnsi="Palatino"/>
                                  <w:sz w:val="20"/>
                                  <w:szCs w:val="20"/>
                                </w:rPr>
                                <w:t>Tim Riley</w:t>
                              </w:r>
                            </w:p>
                            <w:p w14:paraId="6BAA1CF0" w14:textId="77777777" w:rsidR="008D7EF0" w:rsidRPr="00305504" w:rsidRDefault="008D7EF0" w:rsidP="008D7EF0">
                              <w:pPr>
                                <w:rPr>
                                  <w:rFonts w:ascii="Palatino" w:hAnsi="Palatino"/>
                                  <w:sz w:val="20"/>
                                  <w:szCs w:val="20"/>
                                </w:rPr>
                              </w:pPr>
                              <w:r w:rsidRPr="00305504">
                                <w:rPr>
                                  <w:rFonts w:ascii="Palatino" w:hAnsi="Palatino"/>
                                  <w:sz w:val="20"/>
                                  <w:szCs w:val="20"/>
                                </w:rPr>
                                <w:t>Sally Steere</w:t>
                              </w:r>
                            </w:p>
                            <w:p w14:paraId="78251B72" w14:textId="77777777" w:rsidR="008D7EF0" w:rsidRPr="00CE06CB" w:rsidRDefault="008D7EF0" w:rsidP="008D7EF0">
                              <w:pPr>
                                <w:spacing w:after="60"/>
                                <w:ind w:left="144"/>
                                <w:rPr>
                                  <w:rFonts w:ascii="Palatino" w:hAnsi="Palatino" w:cs="Palatino Linotype"/>
                                  <w:color w:val="000000"/>
                                  <w:sz w:val="16"/>
                                  <w:szCs w:val="21"/>
                                </w:rPr>
                              </w:pPr>
                            </w:p>
                            <w:p w14:paraId="429AD2C9" w14:textId="77777777" w:rsidR="008D7EF0" w:rsidRPr="008B0D93" w:rsidRDefault="008D7EF0" w:rsidP="008D7EF0">
                              <w:pPr>
                                <w:spacing w:line="336" w:lineRule="auto"/>
                                <w:ind w:left="144"/>
                                <w:rPr>
                                  <w:rFonts w:ascii="Palatino" w:hAnsi="Palatino" w:cs="Palatino Linotype"/>
                                  <w:color w:val="000000"/>
                                  <w:sz w:val="16"/>
                                  <w:szCs w:val="21"/>
                                </w:rPr>
                              </w:pPr>
                            </w:p>
                          </w:txbxContent>
                        </wps:txbx>
                        <wps:bodyPr rot="0" vert="horz" wrap="square" lIns="9144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A920D3" id="Group 8" o:spid="_x0000_s1036" style="position:absolute;left:0;text-align:left;margin-left:-44.15pt;margin-top:-4.5pt;width:129.35pt;height:701.4pt;z-index:251693056;mso-width-relative:margin;mso-height-relative:margin" coordorigin="-106" coordsize="13639,888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">
                <v:shape id="Picture 36" o:spid="_x0000_s1037" type="#_x0000_t75" alt="allsaints_sidebar.gif" style="position:absolute;left:-106;width:13639;height:888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" strokeweight=".25pt">
                  <v:imagedata r:id="rId16" o:title="allsaints_sidebar"/>
                  <v:path arrowok="t"/>
                </v:shape>
                <v:shape id="Text Box 291" o:spid="_x0000_s1038" type="#_x0000_t202" style="position:absolute;left:1322;top:12165;width:11062;height:751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" stroked="f" strokeweight=".25pt">
                  <v:textbox inset=",0,0,0">
                    <w:txbxContent>
                      <w:p w14:paraId="2CB774B0" w14:textId="77777777" w:rsidR="008D7EF0" w:rsidRPr="00305504" w:rsidRDefault="008D7EF0" w:rsidP="008D7EF0">
                        <w:pPr>
                          <w:pStyle w:val="Messenger"/>
                          <w:jc w:val="center"/>
                          <w:rPr>
                            <w:b/>
                            <w:i/>
                            <w:sz w:val="24"/>
                          </w:rPr>
                        </w:pPr>
                        <w:r w:rsidRPr="00305504">
                          <w:rPr>
                            <w:b/>
                            <w:i/>
                            <w:sz w:val="24"/>
                          </w:rPr>
                          <w:t>The Messenger</w:t>
                        </w:r>
                      </w:p>
                      <w:p w14:paraId="15045ADB" w14:textId="77777777" w:rsidR="008D7EF0" w:rsidRPr="00305504" w:rsidRDefault="008D7EF0" w:rsidP="008D7EF0">
                        <w:pPr>
                          <w:pStyle w:val="Messenger"/>
                        </w:pPr>
                        <w:r w:rsidRPr="00305504">
                          <w:t xml:space="preserve">Sue Ernst, </w:t>
                        </w:r>
                        <w:r w:rsidRPr="00305504">
                          <w:rPr>
                            <w:i/>
                          </w:rPr>
                          <w:t>Publisher</w:t>
                        </w:r>
                        <w:r w:rsidRPr="00305504">
                          <w:t xml:space="preserve">  207-716-2151</w:t>
                        </w:r>
                      </w:p>
                      <w:p w14:paraId="631E5202" w14:textId="77777777" w:rsidR="008D7EF0" w:rsidRPr="00305504" w:rsidRDefault="008D7EF0" w:rsidP="008D7EF0">
                        <w:pPr>
                          <w:pStyle w:val="Messenger"/>
                        </w:pPr>
                        <w:r w:rsidRPr="00305504">
                          <w:t xml:space="preserve">Christine Howe </w:t>
                        </w:r>
                        <w:r w:rsidRPr="00305504">
                          <w:rPr>
                            <w:i/>
                          </w:rPr>
                          <w:t>Editor</w:t>
                        </w:r>
                        <w:r w:rsidRPr="00305504">
                          <w:t>, 759-5626</w:t>
                        </w:r>
                      </w:p>
                      <w:p w14:paraId="1D3CF763" w14:textId="77777777" w:rsidR="008D7EF0" w:rsidRPr="00305504" w:rsidRDefault="008D7EF0" w:rsidP="008D7EF0">
                        <w:pPr>
                          <w:pStyle w:val="Messenger"/>
                        </w:pPr>
                        <w:r w:rsidRPr="00305504">
                          <w:t xml:space="preserve">Brad Taylor </w:t>
                        </w:r>
                        <w:r>
                          <w:t xml:space="preserve">  </w:t>
                        </w:r>
                        <w:r w:rsidRPr="00305504">
                          <w:rPr>
                            <w:i/>
                          </w:rPr>
                          <w:t xml:space="preserve">Assistant Editor      </w:t>
                        </w:r>
                        <w:r w:rsidRPr="00305504">
                          <w:t>924-6595</w:t>
                        </w:r>
                      </w:p>
                      <w:p w14:paraId="46EB5094" w14:textId="77777777" w:rsidR="008D7EF0" w:rsidRPr="00305504" w:rsidRDefault="008D7EF0" w:rsidP="008D7EF0">
                        <w:pPr>
                          <w:pStyle w:val="Messenger"/>
                          <w:rPr>
                            <w:b/>
                            <w:i/>
                            <w:sz w:val="22"/>
                            <w:szCs w:val="22"/>
                          </w:rPr>
                        </w:pPr>
                        <w:r w:rsidRPr="00305504">
                          <w:rPr>
                            <w:b/>
                            <w:i/>
                            <w:sz w:val="22"/>
                            <w:szCs w:val="22"/>
                          </w:rPr>
                          <w:t>Production</w:t>
                        </w:r>
                      </w:p>
                      <w:p w14:paraId="4C7F1FC5" w14:textId="77777777" w:rsidR="008D7EF0" w:rsidRPr="00305504" w:rsidRDefault="008D7EF0" w:rsidP="008D7EF0">
                        <w:pPr>
                          <w:pStyle w:val="Messenger"/>
                        </w:pPr>
                        <w:r w:rsidRPr="00305504">
                          <w:t>Sue Ernst</w:t>
                        </w:r>
                      </w:p>
                      <w:p w14:paraId="43F2B8E2" w14:textId="77777777" w:rsidR="008D7EF0" w:rsidRPr="00305504" w:rsidRDefault="008D7EF0" w:rsidP="008D7EF0">
                        <w:pPr>
                          <w:pStyle w:val="Messenger"/>
                        </w:pPr>
                        <w:r w:rsidRPr="00305504">
                          <w:t xml:space="preserve">Janet Fiedler         </w:t>
                        </w:r>
                        <w:r w:rsidRPr="00305504">
                          <w:tab/>
                        </w:r>
                        <w:r>
                          <w:t xml:space="preserve">                </w:t>
                        </w:r>
                        <w:r w:rsidRPr="00305504">
                          <w:t xml:space="preserve">Steve Fowle  </w:t>
                        </w:r>
                      </w:p>
                      <w:p w14:paraId="51AB9AA8" w14:textId="77777777" w:rsidR="008D7EF0" w:rsidRPr="00305504" w:rsidRDefault="008D7EF0" w:rsidP="008D7EF0">
                        <w:pPr>
                          <w:pStyle w:val="Messenger"/>
                        </w:pPr>
                        <w:r w:rsidRPr="00305504">
                          <w:t>Bev Kemp</w:t>
                        </w:r>
                      </w:p>
                      <w:p w14:paraId="3F58EFBB" w14:textId="77777777" w:rsidR="008D7EF0" w:rsidRPr="00305504" w:rsidRDefault="008D7EF0" w:rsidP="008D7EF0">
                        <w:pPr>
                          <w:pStyle w:val="Messenger"/>
                        </w:pPr>
                        <w:r w:rsidRPr="00305504">
                          <w:t>Alma Ruth</w:t>
                        </w:r>
                      </w:p>
                      <w:p w14:paraId="51F1A476" w14:textId="77777777" w:rsidR="008D7EF0" w:rsidRPr="00305504" w:rsidRDefault="008D7EF0" w:rsidP="008D7EF0">
                        <w:pPr>
                          <w:pStyle w:val="Messenger"/>
                        </w:pPr>
                        <w:r w:rsidRPr="00305504">
                          <w:t xml:space="preserve">Charlie Ruth </w:t>
                        </w:r>
                      </w:p>
                      <w:p w14:paraId="3E3F204E" w14:textId="77777777" w:rsidR="008D7EF0" w:rsidRPr="00305504" w:rsidRDefault="008D7EF0" w:rsidP="008D7EF0">
                        <w:pPr>
                          <w:pStyle w:val="Messenger"/>
                        </w:pPr>
                        <w:r w:rsidRPr="00305504">
                          <w:t>Bob Weathers</w:t>
                        </w:r>
                      </w:p>
                      <w:p w14:paraId="16C71739" w14:textId="77777777" w:rsidR="008D7EF0" w:rsidRDefault="008D7EF0" w:rsidP="008D7EF0">
                        <w:pPr>
                          <w:spacing w:line="336" w:lineRule="auto"/>
                          <w:ind w:left="144"/>
                          <w:rPr>
                            <w:rFonts w:ascii="Palatino" w:hAnsi="Palatino" w:cs="Palatino Linotype"/>
                            <w:color w:val="000000"/>
                            <w:sz w:val="16"/>
                            <w:szCs w:val="21"/>
                          </w:rPr>
                        </w:pPr>
                      </w:p>
                      <w:p w14:paraId="6ED292BD" w14:textId="77777777" w:rsidR="008D7EF0" w:rsidRDefault="008D7EF0" w:rsidP="008D7EF0">
                        <w:pPr>
                          <w:jc w:val="center"/>
                          <w:rPr>
                            <w:rFonts w:ascii="Palatino" w:hAnsi="Palatino"/>
                            <w:color w:val="000000" w:themeColor="text1"/>
                            <w:sz w:val="18"/>
                            <w:szCs w:val="18"/>
                          </w:rPr>
                        </w:pPr>
                        <w:r w:rsidRPr="00FB1671">
                          <w:rPr>
                            <w:rFonts w:ascii="Palatino" w:hAnsi="Palatino"/>
                            <w:color w:val="000000" w:themeColor="text1"/>
                            <w:sz w:val="18"/>
                            <w:szCs w:val="18"/>
                          </w:rPr>
                          <w:t>OFFICERS AND VESTRY</w:t>
                        </w:r>
                      </w:p>
                      <w:p w14:paraId="1F543CDF" w14:textId="77777777" w:rsidR="008D7EF0" w:rsidRPr="00FB1671" w:rsidRDefault="008D7EF0" w:rsidP="008D7EF0">
                        <w:pPr>
                          <w:rPr>
                            <w:rFonts w:ascii="Palatino" w:hAnsi="Palatino"/>
                            <w:color w:val="000000" w:themeColor="text1"/>
                            <w:sz w:val="18"/>
                            <w:szCs w:val="18"/>
                          </w:rPr>
                        </w:pPr>
                      </w:p>
                      <w:p w14:paraId="7DAFF32D" w14:textId="77777777" w:rsidR="008D7EF0" w:rsidRPr="00305504" w:rsidRDefault="008D7EF0" w:rsidP="008D7EF0">
                        <w:pPr>
                          <w:rPr>
                            <w:rFonts w:ascii="Palatino" w:hAnsi="Palatino"/>
                            <w:sz w:val="20"/>
                            <w:szCs w:val="20"/>
                          </w:rPr>
                        </w:pPr>
                        <w:r w:rsidRPr="00305504">
                          <w:rPr>
                            <w:rFonts w:ascii="Palatino" w:hAnsi="Palatino"/>
                            <w:i/>
                            <w:sz w:val="20"/>
                            <w:szCs w:val="20"/>
                          </w:rPr>
                          <w:t>Senior Warden</w:t>
                        </w:r>
                      </w:p>
                      <w:p w14:paraId="62110014" w14:textId="77777777" w:rsidR="008D7EF0" w:rsidRPr="00305504" w:rsidRDefault="008D7EF0" w:rsidP="008D7EF0">
                        <w:pPr>
                          <w:rPr>
                            <w:rFonts w:ascii="Palatino" w:hAnsi="Palatino"/>
                            <w:sz w:val="20"/>
                            <w:szCs w:val="20"/>
                          </w:rPr>
                        </w:pPr>
                        <w:r w:rsidRPr="00305504">
                          <w:rPr>
                            <w:rFonts w:ascii="Palatino" w:hAnsi="Palatino"/>
                            <w:sz w:val="20"/>
                            <w:szCs w:val="20"/>
                          </w:rPr>
                          <w:t>Phil Suter</w:t>
                        </w:r>
                      </w:p>
                      <w:p w14:paraId="413CED7C" w14:textId="77777777" w:rsidR="008D7EF0" w:rsidRPr="00305504" w:rsidRDefault="008D7EF0" w:rsidP="008D7EF0">
                        <w:pPr>
                          <w:rPr>
                            <w:rFonts w:ascii="Palatino" w:hAnsi="Palatino"/>
                            <w:sz w:val="20"/>
                            <w:szCs w:val="20"/>
                          </w:rPr>
                        </w:pPr>
                      </w:p>
                      <w:p w14:paraId="596F8F4D" w14:textId="77777777" w:rsidR="008D7EF0" w:rsidRPr="00305504" w:rsidRDefault="008D7EF0" w:rsidP="008D7EF0">
                        <w:pPr>
                          <w:rPr>
                            <w:rFonts w:ascii="Palatino" w:hAnsi="Palatino"/>
                            <w:i/>
                            <w:sz w:val="20"/>
                            <w:szCs w:val="20"/>
                          </w:rPr>
                        </w:pPr>
                        <w:r w:rsidRPr="00305504">
                          <w:rPr>
                            <w:rFonts w:ascii="Palatino" w:hAnsi="Palatino"/>
                            <w:i/>
                            <w:sz w:val="20"/>
                            <w:szCs w:val="20"/>
                          </w:rPr>
                          <w:t>Junior Warden</w:t>
                        </w:r>
                      </w:p>
                      <w:p w14:paraId="27D97456" w14:textId="77777777" w:rsidR="008D7EF0" w:rsidRPr="00305504" w:rsidRDefault="008D7EF0" w:rsidP="008D7EF0">
                        <w:pPr>
                          <w:rPr>
                            <w:rFonts w:ascii="Palatino" w:hAnsi="Palatino"/>
                            <w:sz w:val="20"/>
                            <w:szCs w:val="20"/>
                          </w:rPr>
                        </w:pPr>
                        <w:r w:rsidRPr="00305504">
                          <w:rPr>
                            <w:rFonts w:ascii="Palatino" w:hAnsi="Palatino"/>
                            <w:sz w:val="20"/>
                            <w:szCs w:val="20"/>
                          </w:rPr>
                          <w:t>Greg Naudascher</w:t>
                        </w:r>
                      </w:p>
                      <w:p w14:paraId="5C50C847" w14:textId="77777777" w:rsidR="008D7EF0" w:rsidRPr="00305504" w:rsidRDefault="008D7EF0" w:rsidP="008D7EF0">
                        <w:pPr>
                          <w:rPr>
                            <w:rFonts w:ascii="Palatino" w:hAnsi="Palatino"/>
                            <w:sz w:val="20"/>
                            <w:szCs w:val="20"/>
                          </w:rPr>
                        </w:pPr>
                      </w:p>
                      <w:p w14:paraId="22203F1C" w14:textId="77777777" w:rsidR="008D7EF0" w:rsidRPr="00305504" w:rsidRDefault="008D7EF0" w:rsidP="008D7EF0">
                        <w:pPr>
                          <w:rPr>
                            <w:rFonts w:ascii="Palatino" w:hAnsi="Palatino"/>
                            <w:i/>
                            <w:sz w:val="20"/>
                            <w:szCs w:val="20"/>
                          </w:rPr>
                        </w:pPr>
                        <w:r w:rsidRPr="00305504">
                          <w:rPr>
                            <w:rFonts w:ascii="Palatino" w:hAnsi="Palatino"/>
                            <w:i/>
                            <w:sz w:val="20"/>
                            <w:szCs w:val="20"/>
                          </w:rPr>
                          <w:t>Treasurer</w:t>
                        </w:r>
                      </w:p>
                      <w:p w14:paraId="4A21DD8D" w14:textId="77777777" w:rsidR="008D7EF0" w:rsidRPr="00305504" w:rsidRDefault="008D7EF0" w:rsidP="008D7EF0">
                        <w:pPr>
                          <w:rPr>
                            <w:rFonts w:ascii="Palatino" w:hAnsi="Palatino"/>
                            <w:sz w:val="20"/>
                            <w:szCs w:val="20"/>
                          </w:rPr>
                        </w:pPr>
                        <w:r w:rsidRPr="00305504">
                          <w:rPr>
                            <w:rFonts w:ascii="Palatino" w:hAnsi="Palatino"/>
                            <w:sz w:val="20"/>
                            <w:szCs w:val="20"/>
                          </w:rPr>
                          <w:t>David Drinkwater</w:t>
                        </w:r>
                      </w:p>
                      <w:p w14:paraId="103D55E6" w14:textId="77777777" w:rsidR="008D7EF0" w:rsidRPr="00305504" w:rsidRDefault="008D7EF0" w:rsidP="008D7EF0">
                        <w:pPr>
                          <w:rPr>
                            <w:rFonts w:ascii="Palatino" w:hAnsi="Palatino"/>
                            <w:sz w:val="20"/>
                            <w:szCs w:val="20"/>
                          </w:rPr>
                        </w:pPr>
                      </w:p>
                      <w:p w14:paraId="1C150CB5" w14:textId="77777777" w:rsidR="008D7EF0" w:rsidRPr="00305504" w:rsidRDefault="008D7EF0" w:rsidP="008D7EF0">
                        <w:pPr>
                          <w:rPr>
                            <w:rFonts w:ascii="Palatino" w:hAnsi="Palatino"/>
                            <w:i/>
                            <w:sz w:val="20"/>
                            <w:szCs w:val="20"/>
                          </w:rPr>
                        </w:pPr>
                        <w:r w:rsidRPr="00305504">
                          <w:rPr>
                            <w:rFonts w:ascii="Palatino" w:hAnsi="Palatino"/>
                            <w:i/>
                            <w:sz w:val="20"/>
                            <w:szCs w:val="20"/>
                          </w:rPr>
                          <w:t>Clerk of the Vestry</w:t>
                        </w:r>
                      </w:p>
                      <w:p w14:paraId="6E953F69" w14:textId="77777777" w:rsidR="008D7EF0" w:rsidRPr="00305504" w:rsidRDefault="008D7EF0" w:rsidP="008D7EF0">
                        <w:pPr>
                          <w:rPr>
                            <w:rFonts w:ascii="Palatino" w:hAnsi="Palatino"/>
                            <w:sz w:val="20"/>
                            <w:szCs w:val="20"/>
                          </w:rPr>
                        </w:pPr>
                        <w:r w:rsidRPr="00305504">
                          <w:rPr>
                            <w:rFonts w:ascii="Palatino" w:hAnsi="Palatino"/>
                            <w:sz w:val="20"/>
                            <w:szCs w:val="20"/>
                          </w:rPr>
                          <w:t>Margaret Baker</w:t>
                        </w:r>
                      </w:p>
                      <w:p w14:paraId="6EAEA02B" w14:textId="77777777" w:rsidR="008D7EF0" w:rsidRPr="00305504" w:rsidRDefault="008D7EF0" w:rsidP="008D7EF0">
                        <w:pPr>
                          <w:rPr>
                            <w:rFonts w:ascii="Palatino" w:hAnsi="Palatino"/>
                            <w:sz w:val="20"/>
                            <w:szCs w:val="20"/>
                          </w:rPr>
                        </w:pPr>
                      </w:p>
                      <w:p w14:paraId="3C4389BB" w14:textId="77777777" w:rsidR="008D7EF0" w:rsidRPr="00305504" w:rsidRDefault="008D7EF0" w:rsidP="008D7EF0">
                        <w:pPr>
                          <w:rPr>
                            <w:rFonts w:ascii="Palatino" w:hAnsi="Palatino"/>
                            <w:i/>
                            <w:sz w:val="20"/>
                            <w:szCs w:val="20"/>
                          </w:rPr>
                        </w:pPr>
                        <w:r w:rsidRPr="00305504">
                          <w:rPr>
                            <w:rFonts w:ascii="Palatino" w:hAnsi="Palatino"/>
                            <w:i/>
                            <w:sz w:val="20"/>
                            <w:szCs w:val="20"/>
                          </w:rPr>
                          <w:t>Deposit Clerks</w:t>
                        </w:r>
                      </w:p>
                      <w:p w14:paraId="0607AB5F" w14:textId="77777777" w:rsidR="008D7EF0" w:rsidRPr="00305504" w:rsidRDefault="008D7EF0" w:rsidP="008D7EF0">
                        <w:pPr>
                          <w:rPr>
                            <w:rFonts w:ascii="Palatino" w:hAnsi="Palatino"/>
                            <w:sz w:val="20"/>
                            <w:szCs w:val="20"/>
                          </w:rPr>
                        </w:pPr>
                        <w:r w:rsidRPr="00305504">
                          <w:rPr>
                            <w:rFonts w:ascii="Palatino" w:hAnsi="Palatino"/>
                            <w:sz w:val="20"/>
                            <w:szCs w:val="20"/>
                          </w:rPr>
                          <w:t>Arthur Eldredge</w:t>
                        </w:r>
                      </w:p>
                      <w:p w14:paraId="6F460638" w14:textId="77777777" w:rsidR="008D7EF0" w:rsidRPr="00305504" w:rsidRDefault="008D7EF0" w:rsidP="008D7EF0">
                        <w:pPr>
                          <w:rPr>
                            <w:rFonts w:ascii="Palatino" w:hAnsi="Palatino"/>
                            <w:sz w:val="20"/>
                            <w:szCs w:val="20"/>
                          </w:rPr>
                        </w:pPr>
                        <w:r w:rsidRPr="00305504">
                          <w:rPr>
                            <w:rFonts w:ascii="Palatino" w:hAnsi="Palatino"/>
                            <w:sz w:val="20"/>
                            <w:szCs w:val="20"/>
                          </w:rPr>
                          <w:t>Steve Smillie</w:t>
                        </w:r>
                      </w:p>
                      <w:p w14:paraId="6C6980B6" w14:textId="77777777" w:rsidR="008D7EF0" w:rsidRPr="00305504" w:rsidRDefault="008D7EF0" w:rsidP="008D7EF0">
                        <w:pPr>
                          <w:rPr>
                            <w:rFonts w:ascii="Palatino" w:hAnsi="Palatino"/>
                            <w:sz w:val="20"/>
                            <w:szCs w:val="20"/>
                          </w:rPr>
                        </w:pPr>
                      </w:p>
                      <w:p w14:paraId="267BB563" w14:textId="77777777" w:rsidR="008D7EF0" w:rsidRPr="00305504" w:rsidRDefault="008D7EF0" w:rsidP="008D7EF0">
                        <w:pPr>
                          <w:rPr>
                            <w:rFonts w:ascii="Palatino" w:hAnsi="Palatino"/>
                            <w:i/>
                            <w:sz w:val="20"/>
                            <w:szCs w:val="20"/>
                          </w:rPr>
                        </w:pPr>
                        <w:r w:rsidRPr="00305504">
                          <w:rPr>
                            <w:rFonts w:ascii="Palatino" w:hAnsi="Palatino"/>
                            <w:i/>
                            <w:sz w:val="20"/>
                            <w:szCs w:val="20"/>
                          </w:rPr>
                          <w:t>Vestry</w:t>
                        </w:r>
                      </w:p>
                      <w:p w14:paraId="72EA66C3" w14:textId="77777777" w:rsidR="008D7EF0" w:rsidRPr="00305504" w:rsidRDefault="008D7EF0" w:rsidP="008D7EF0">
                        <w:pPr>
                          <w:rPr>
                            <w:rFonts w:ascii="Palatino" w:hAnsi="Palatino"/>
                            <w:sz w:val="20"/>
                            <w:szCs w:val="20"/>
                          </w:rPr>
                        </w:pPr>
                        <w:r w:rsidRPr="00305504">
                          <w:rPr>
                            <w:rFonts w:ascii="Palatino" w:hAnsi="Palatino"/>
                            <w:sz w:val="20"/>
                            <w:szCs w:val="20"/>
                          </w:rPr>
                          <w:t>Jack Calhoun</w:t>
                        </w:r>
                      </w:p>
                      <w:p w14:paraId="257531D7" w14:textId="77777777" w:rsidR="008D7EF0" w:rsidRPr="00305504" w:rsidRDefault="008D7EF0" w:rsidP="008D7EF0">
                        <w:pPr>
                          <w:rPr>
                            <w:rFonts w:ascii="Palatino" w:hAnsi="Palatino"/>
                            <w:sz w:val="20"/>
                            <w:szCs w:val="20"/>
                          </w:rPr>
                        </w:pPr>
                        <w:r w:rsidRPr="00305504">
                          <w:rPr>
                            <w:rFonts w:ascii="Palatino" w:hAnsi="Palatino"/>
                            <w:sz w:val="20"/>
                            <w:szCs w:val="20"/>
                          </w:rPr>
                          <w:t>John Catlin</w:t>
                        </w:r>
                      </w:p>
                      <w:p w14:paraId="1C05C745" w14:textId="77777777" w:rsidR="008D7EF0" w:rsidRPr="00305504" w:rsidRDefault="008D7EF0" w:rsidP="008D7EF0">
                        <w:pPr>
                          <w:rPr>
                            <w:rFonts w:ascii="Palatino" w:hAnsi="Palatino"/>
                            <w:sz w:val="20"/>
                            <w:szCs w:val="20"/>
                          </w:rPr>
                        </w:pPr>
                        <w:r w:rsidRPr="00305504">
                          <w:rPr>
                            <w:rFonts w:ascii="Palatino" w:hAnsi="Palatino"/>
                            <w:sz w:val="20"/>
                            <w:szCs w:val="20"/>
                          </w:rPr>
                          <w:t>Pam Everson</w:t>
                        </w:r>
                      </w:p>
                      <w:p w14:paraId="24BA6474" w14:textId="77777777" w:rsidR="008D7EF0" w:rsidRPr="00305504" w:rsidRDefault="008D7EF0" w:rsidP="008D7EF0">
                        <w:pPr>
                          <w:rPr>
                            <w:rFonts w:ascii="Palatino" w:hAnsi="Palatino"/>
                            <w:sz w:val="20"/>
                            <w:szCs w:val="20"/>
                          </w:rPr>
                        </w:pPr>
                        <w:r w:rsidRPr="00305504">
                          <w:rPr>
                            <w:rFonts w:ascii="Palatino" w:hAnsi="Palatino"/>
                            <w:sz w:val="20"/>
                            <w:szCs w:val="20"/>
                          </w:rPr>
                          <w:t>Heidi Graff</w:t>
                        </w:r>
                      </w:p>
                      <w:p w14:paraId="1DAC8D6F" w14:textId="77777777" w:rsidR="008D7EF0" w:rsidRPr="00305504" w:rsidRDefault="008D7EF0" w:rsidP="008D7EF0">
                        <w:pPr>
                          <w:rPr>
                            <w:rFonts w:ascii="Palatino" w:hAnsi="Palatino"/>
                            <w:sz w:val="20"/>
                            <w:szCs w:val="20"/>
                          </w:rPr>
                        </w:pPr>
                        <w:r w:rsidRPr="00305504">
                          <w:rPr>
                            <w:rFonts w:ascii="Palatino" w:hAnsi="Palatino"/>
                            <w:sz w:val="20"/>
                            <w:szCs w:val="20"/>
                          </w:rPr>
                          <w:t>Barbara Kaufmann</w:t>
                        </w:r>
                      </w:p>
                      <w:p w14:paraId="7FBAA640" w14:textId="77777777" w:rsidR="008D7EF0" w:rsidRPr="00305504" w:rsidRDefault="008D7EF0" w:rsidP="008D7EF0">
                        <w:pPr>
                          <w:rPr>
                            <w:rFonts w:ascii="Palatino" w:hAnsi="Palatino"/>
                            <w:sz w:val="20"/>
                            <w:szCs w:val="20"/>
                          </w:rPr>
                        </w:pPr>
                        <w:r w:rsidRPr="00305504">
                          <w:rPr>
                            <w:rFonts w:ascii="Palatino" w:hAnsi="Palatino"/>
                            <w:sz w:val="20"/>
                            <w:szCs w:val="20"/>
                          </w:rPr>
                          <w:t>Madelyn Morris</w:t>
                        </w:r>
                      </w:p>
                      <w:p w14:paraId="3688D7AB" w14:textId="77777777" w:rsidR="008D7EF0" w:rsidRPr="00305504" w:rsidRDefault="008D7EF0" w:rsidP="008D7EF0">
                        <w:pPr>
                          <w:rPr>
                            <w:rFonts w:ascii="Palatino" w:hAnsi="Palatino"/>
                            <w:sz w:val="20"/>
                            <w:szCs w:val="20"/>
                          </w:rPr>
                        </w:pPr>
                        <w:r w:rsidRPr="00305504">
                          <w:rPr>
                            <w:rFonts w:ascii="Palatino" w:hAnsi="Palatino"/>
                            <w:sz w:val="20"/>
                            <w:szCs w:val="20"/>
                          </w:rPr>
                          <w:t>Lara Niemela</w:t>
                        </w:r>
                      </w:p>
                      <w:p w14:paraId="3AC67CAF" w14:textId="77777777" w:rsidR="008D7EF0" w:rsidRPr="00305504" w:rsidRDefault="008D7EF0" w:rsidP="008D7EF0">
                        <w:pPr>
                          <w:rPr>
                            <w:rFonts w:ascii="Palatino" w:hAnsi="Palatino"/>
                            <w:sz w:val="20"/>
                            <w:szCs w:val="20"/>
                          </w:rPr>
                        </w:pPr>
                        <w:r w:rsidRPr="00305504">
                          <w:rPr>
                            <w:rFonts w:ascii="Palatino" w:hAnsi="Palatino"/>
                            <w:sz w:val="20"/>
                            <w:szCs w:val="20"/>
                          </w:rPr>
                          <w:t>Tim Riley</w:t>
                        </w:r>
                      </w:p>
                      <w:p w14:paraId="6BAA1CF0" w14:textId="77777777" w:rsidR="008D7EF0" w:rsidRPr="00305504" w:rsidRDefault="008D7EF0" w:rsidP="008D7EF0">
                        <w:pPr>
                          <w:rPr>
                            <w:rFonts w:ascii="Palatino" w:hAnsi="Palatino"/>
                            <w:sz w:val="20"/>
                            <w:szCs w:val="20"/>
                          </w:rPr>
                        </w:pPr>
                        <w:r w:rsidRPr="00305504">
                          <w:rPr>
                            <w:rFonts w:ascii="Palatino" w:hAnsi="Palatino"/>
                            <w:sz w:val="20"/>
                            <w:szCs w:val="20"/>
                          </w:rPr>
                          <w:t>Sally Steere</w:t>
                        </w:r>
                      </w:p>
                      <w:p w14:paraId="78251B72" w14:textId="77777777" w:rsidR="008D7EF0" w:rsidRPr="00CE06CB" w:rsidRDefault="008D7EF0" w:rsidP="008D7EF0">
                        <w:pPr>
                          <w:spacing w:after="60"/>
                          <w:ind w:left="144"/>
                          <w:rPr>
                            <w:rFonts w:ascii="Palatino" w:hAnsi="Palatino" w:cs="Palatino Linotype"/>
                            <w:color w:val="000000"/>
                            <w:sz w:val="16"/>
                            <w:szCs w:val="21"/>
                          </w:rPr>
                        </w:pPr>
                      </w:p>
                      <w:p w14:paraId="429AD2C9" w14:textId="77777777" w:rsidR="008D7EF0" w:rsidRPr="008B0D93" w:rsidRDefault="008D7EF0" w:rsidP="008D7EF0">
                        <w:pPr>
                          <w:spacing w:line="336" w:lineRule="auto"/>
                          <w:ind w:left="144"/>
                          <w:rPr>
                            <w:rFonts w:ascii="Palatino" w:hAnsi="Palatino" w:cs="Palatino Linotype"/>
                            <w:color w:val="000000"/>
                            <w:sz w:val="16"/>
                            <w:szCs w:val="21"/>
                          </w:rPr>
                        </w:pPr>
                      </w:p>
                    </w:txbxContent>
                  </v:textbox>
                </v:shape>
              </v:group>
            </w:pict>
          </mc:Fallback>
        </mc:AlternateContent>
      </w:r>
      <w:r w:rsidR="009F717F">
        <w:rPr>
          <w:b/>
          <w:sz w:val="32"/>
          <w:szCs w:val="32"/>
        </w:rPr>
        <w:t xml:space="preserve">                              </w:t>
      </w:r>
      <w:r w:rsidR="0041055E">
        <w:rPr>
          <w:b/>
          <w:sz w:val="32"/>
          <w:szCs w:val="32"/>
        </w:rPr>
        <w:t>Sandi’s Column</w:t>
      </w:r>
    </w:p>
    <w:p w14:paraId="59D17ED9" w14:textId="3E76618B" w:rsidR="00816994" w:rsidRPr="0041055E" w:rsidRDefault="00F641E3" w:rsidP="00FD2859">
      <w:pPr>
        <w:pStyle w:val="Messenger"/>
        <w:spacing w:after="80"/>
      </w:pPr>
      <w:r>
        <w:rPr>
          <w:noProof/>
        </w:rPr>
        <mc:AlternateContent>
          <mc:Choice Requires="wps">
            <w:drawing>
              <wp:anchor distT="0" distB="0" distL="114300" distR="114300" simplePos="0" relativeHeight="251687935" behindDoc="0" locked="0" layoutInCell="1" allowOverlap="1" wp14:anchorId="7E5B3BD1" wp14:editId="06F21EAE">
                <wp:simplePos x="0" y="0"/>
                <wp:positionH relativeFrom="column">
                  <wp:posOffset>1399592</wp:posOffset>
                </wp:positionH>
                <wp:positionV relativeFrom="paragraph">
                  <wp:posOffset>24830</wp:posOffset>
                </wp:positionV>
                <wp:extent cx="4683656" cy="8826318"/>
                <wp:effectExtent l="0" t="0" r="3175" b="635"/>
                <wp:wrapNone/>
                <wp:docPr id="5" name="Text Box 5"/>
                <wp:cNvGraphicFramePr/>
                <a:graphic xmlns:a="http://schemas.openxmlformats.org/drawingml/2006/main">
                  <a:graphicData uri="http://schemas.microsoft.com/office/word/2010/wordprocessingShape">
                    <wps:wsp>
                      <wps:cNvSpPr txBox="1"/>
                      <wps:spPr>
                        <a:xfrm>
                          <a:off x="0" y="0"/>
                          <a:ext cx="4683656" cy="8826318"/>
                        </a:xfrm>
                        <a:prstGeom prst="rect">
                          <a:avLst/>
                        </a:prstGeom>
                        <a:solidFill>
                          <a:schemeClr val="lt1"/>
                        </a:solidFill>
                        <a:ln w="6350">
                          <a:noFill/>
                        </a:ln>
                      </wps:spPr>
                      <wps:txbx>
                        <w:txbxContent>
                          <w:p w14:paraId="06FA8C13" w14:textId="77777777" w:rsidR="009F717F" w:rsidRPr="00483430" w:rsidRDefault="009F717F" w:rsidP="009F717F">
                            <w:pPr>
                              <w:pStyle w:val="Messenger"/>
                              <w:spacing w:after="0"/>
                              <w:jc w:val="center"/>
                              <w:rPr>
                                <w:i/>
                                <w:sz w:val="24"/>
                              </w:rPr>
                            </w:pPr>
                            <w:r w:rsidRPr="00483430">
                              <w:rPr>
                                <w:i/>
                                <w:sz w:val="24"/>
                              </w:rPr>
                              <w:t>Take my hands and let them move</w:t>
                            </w:r>
                          </w:p>
                          <w:p w14:paraId="54DC77F6" w14:textId="77777777" w:rsidR="009F717F" w:rsidRPr="00483430" w:rsidRDefault="009F717F" w:rsidP="009F717F">
                            <w:pPr>
                              <w:pStyle w:val="Messenger"/>
                              <w:jc w:val="center"/>
                              <w:rPr>
                                <w:i/>
                                <w:sz w:val="24"/>
                              </w:rPr>
                            </w:pPr>
                            <w:r w:rsidRPr="00483430">
                              <w:rPr>
                                <w:i/>
                                <w:sz w:val="24"/>
                              </w:rPr>
                              <w:t>At the impulse of thy love.</w:t>
                            </w:r>
                          </w:p>
                          <w:p w14:paraId="28F30803" w14:textId="77777777" w:rsidR="009F717F" w:rsidRDefault="009F717F" w:rsidP="009F717F">
                            <w:pPr>
                              <w:pStyle w:val="Messenger"/>
                            </w:pPr>
                            <w:r>
                              <w:t>This line of Frances Havergal’s lyric to the lovely hymn “</w:t>
                            </w:r>
                            <w:r w:rsidRPr="00910064">
                              <w:t>Take my Life</w:t>
                            </w:r>
                            <w:r>
                              <w:t xml:space="preserve"> </w:t>
                            </w:r>
                            <w:r w:rsidRPr="00910064">
                              <w:t>and Let it Be</w:t>
                            </w:r>
                            <w:r>
                              <w:t>” describes a central focus of ministry for me. As a nurse and massage therapist, and now as pastor and chaplain, I know the gifts of hands and of touch are not to be underestimated.</w:t>
                            </w:r>
                          </w:p>
                          <w:p w14:paraId="0E87274C" w14:textId="77777777" w:rsidR="009F717F" w:rsidRDefault="009F717F" w:rsidP="009F717F">
                            <w:pPr>
                              <w:pStyle w:val="Messenger"/>
                            </w:pPr>
                            <w:r>
                              <w:t xml:space="preserve">I don’t believe that we can ever truly understand just how essential touch is to our spiritual, emotional and physical well-being. Our hands are for giving and receiving; they simultaneously touch and feel. We know touch from the very moment of our birth and know it to the very moment of our death.  </w:t>
                            </w:r>
                          </w:p>
                          <w:p w14:paraId="71FB37AB" w14:textId="77777777" w:rsidR="009F717F" w:rsidRDefault="009F717F" w:rsidP="009F717F">
                            <w:pPr>
                              <w:pStyle w:val="Messenger"/>
                            </w:pPr>
                            <w:r>
                              <w:t xml:space="preserve">In the past few months I have been accompanying several hospice patients who are afflicted by varying degrees of dementia. One woman in particular has become non-verbal and rarely responds to words.  When I am with her I will read or pray or even sing, but I receive little to no discernable response. One morning as I sat next to her, I touched her hand and it felt very cold. There was a bottle of lotion at her bedside and I took some, warmed it with my palms and started to massage her hand in mine. To my surprise, she looked me in the eyes--something that had not happened before in the times we had been together.  </w:t>
                            </w:r>
                          </w:p>
                          <w:p w14:paraId="4D9389A4" w14:textId="77777777" w:rsidR="009F717F" w:rsidRDefault="009F717F" w:rsidP="009F717F">
                            <w:pPr>
                              <w:pStyle w:val="Messenger"/>
                            </w:pPr>
                            <w:r>
                              <w:t xml:space="preserve">“That is nice”, she sighed and closed her eyes.  </w:t>
                            </w:r>
                          </w:p>
                          <w:p w14:paraId="30142F6C" w14:textId="77777777" w:rsidR="009F717F" w:rsidRDefault="009F717F" w:rsidP="009F717F">
                            <w:pPr>
                              <w:pStyle w:val="Messenger"/>
                            </w:pPr>
                            <w:r>
                              <w:t xml:space="preserve">The ministry of touch is the ministry of presence. Our scripture gives witness to the power of touch and the hand of God over and over and over. Prophets anointed kings and Jesus and the apostles laid hands upon many in the name of God and healed them in body, mind and spirit. The woman with the long history of hemorrhage was relieved of her suffering and isolation by the faith and hope she received by simply touching Jesus’ robe.  </w:t>
                            </w:r>
                          </w:p>
                          <w:p w14:paraId="116C09B8" w14:textId="423A4F15" w:rsidR="009F717F" w:rsidRDefault="009F717F" w:rsidP="009F717F">
                            <w:pPr>
                              <w:pStyle w:val="Messenger"/>
                            </w:pPr>
                            <w:r>
                              <w:t xml:space="preserve">On April 14, Bishop Rob will place his hands upon my head; the clergy </w:t>
                            </w:r>
                            <w:r w:rsidR="00AA58D6">
                              <w:t>who</w:t>
                            </w:r>
                            <w:r>
                              <w:t xml:space="preserve"> are present will als</w:t>
                            </w:r>
                            <w:r w:rsidR="00AA58D6">
                              <w:t xml:space="preserve">o place their hands upon me, and </w:t>
                            </w:r>
                            <w:r>
                              <w:t xml:space="preserve">we all pray for the Holy Spirit to </w:t>
                            </w:r>
                            <w:r w:rsidRPr="00551D86">
                              <w:t>“fill her with grace and power”</w:t>
                            </w:r>
                            <w:r w:rsidR="00AA58D6">
                              <w:t xml:space="preserve">, as I am ordained priest. </w:t>
                            </w:r>
                            <w:r>
                              <w:t>Then, the bishop will anoint my hands with holy oil, saying,</w:t>
                            </w:r>
                          </w:p>
                          <w:p w14:paraId="78BD9642" w14:textId="77777777" w:rsidR="009F717F" w:rsidRPr="0026652B" w:rsidRDefault="009F717F" w:rsidP="009F717F">
                            <w:pPr>
                              <w:pStyle w:val="Messenger"/>
                              <w:jc w:val="center"/>
                              <w:rPr>
                                <w:rFonts w:asciiTheme="minorHAnsi" w:hAnsiTheme="minorHAnsi" w:cstheme="minorHAnsi"/>
                              </w:rPr>
                            </w:pPr>
                            <w:r w:rsidRPr="0026652B">
                              <w:rPr>
                                <w:rFonts w:asciiTheme="minorHAnsi" w:hAnsiTheme="minorHAnsi" w:cstheme="minorHAnsi"/>
                              </w:rPr>
                              <w:t>Consecrate and bless, O Lord, these hands through this oil and our blessing so that whatsoever they consecrate, may be consecrated, and whatsoever they bless, may be blessed and made holy in the name of our Lord Jesus Christ.</w:t>
                            </w:r>
                          </w:p>
                          <w:p w14:paraId="1C3A4795" w14:textId="77777777" w:rsidR="009F717F" w:rsidRDefault="009F717F" w:rsidP="009F717F">
                            <w:pPr>
                              <w:pStyle w:val="Messenger"/>
                            </w:pPr>
                            <w:r>
                              <w:t xml:space="preserve">This is a powerful blessing and one filled with a deep trust that in each moment, God will guide my hands and my heart to </w:t>
                            </w:r>
                            <w:r w:rsidRPr="00A7597B">
                              <w:t>move at the impulse</w:t>
                            </w:r>
                            <w:r>
                              <w:t xml:space="preserve"> of God’s love. May I, with God’s and all of your help, faithfully fulfill the ministry of presence to which you have called me.  </w:t>
                            </w:r>
                          </w:p>
                          <w:p w14:paraId="02D8DE4C" w14:textId="77777777" w:rsidR="009F717F" w:rsidRDefault="009F717F" w:rsidP="009F717F">
                            <w:pPr>
                              <w:pStyle w:val="Messenger"/>
                            </w:pPr>
                            <w:r>
                              <w:t xml:space="preserve">In Jesus’ name I pray.  </w:t>
                            </w:r>
                          </w:p>
                          <w:p w14:paraId="54D4C1CE" w14:textId="667466A7" w:rsidR="009F717F" w:rsidRDefault="009F717F" w:rsidP="009F717F">
                            <w:pPr>
                              <w:pStyle w:val="Messenger"/>
                            </w:pPr>
                            <w:r>
                              <w:t>Amen.</w:t>
                            </w:r>
                          </w:p>
                          <w:p w14:paraId="67A0DA00" w14:textId="4D5F637D" w:rsidR="009F717F" w:rsidRDefault="009F717F" w:rsidP="00F641E3">
                            <w:pPr>
                              <w:pStyle w:val="Messenger"/>
                              <w:rPr>
                                <w:i/>
                              </w:rPr>
                            </w:pPr>
                            <w:r>
                              <w:rPr>
                                <w:i/>
                              </w:rPr>
                              <w:t>Sandi</w:t>
                            </w:r>
                          </w:p>
                          <w:p w14:paraId="6B11D6E5" w14:textId="5CB7A35A" w:rsidR="00F641E3" w:rsidRPr="002552C0" w:rsidRDefault="00F641E3" w:rsidP="00F641E3">
                            <w:pPr>
                              <w:pStyle w:val="Messenger"/>
                              <w:jc w:val="center"/>
                              <w:rPr>
                                <w:rFonts w:asciiTheme="minorHAnsi" w:hAnsiTheme="minorHAnsi"/>
                                <w:shd w:val="clear" w:color="auto" w:fill="FFFFFF"/>
                              </w:rPr>
                            </w:pPr>
                            <w:r w:rsidRPr="002552C0">
                              <w:rPr>
                                <w:b/>
                                <w:sz w:val="32"/>
                                <w:szCs w:val="32"/>
                                <w:shd w:val="clear" w:color="auto" w:fill="FFFFFF"/>
                              </w:rPr>
                              <w:t>Easter Greetings</w:t>
                            </w:r>
                            <w:r w:rsidRPr="002552C0">
                              <w:rPr>
                                <w:b/>
                                <w:sz w:val="32"/>
                                <w:szCs w:val="32"/>
                              </w:rPr>
                              <w:br/>
                            </w:r>
                            <w:r w:rsidRPr="0013134A">
                              <w:br/>
                            </w:r>
                            <w:r w:rsidRPr="002552C0">
                              <w:rPr>
                                <w:rFonts w:asciiTheme="minorHAnsi" w:hAnsiTheme="minorHAnsi"/>
                                <w:shd w:val="clear" w:color="auto" w:fill="FFFFFF"/>
                              </w:rPr>
                              <w:t>This is the day that the Lord has made</w:t>
                            </w:r>
                            <w:r w:rsidRPr="002552C0">
                              <w:rPr>
                                <w:rFonts w:asciiTheme="minorHAnsi" w:hAnsiTheme="minorHAnsi"/>
                              </w:rPr>
                              <w:br/>
                            </w:r>
                            <w:r w:rsidRPr="002552C0">
                              <w:rPr>
                                <w:rFonts w:asciiTheme="minorHAnsi" w:hAnsiTheme="minorHAnsi"/>
                                <w:shd w:val="clear" w:color="auto" w:fill="FFFFFF"/>
                              </w:rPr>
                              <w:t xml:space="preserve">Let </w:t>
                            </w:r>
                            <w:r>
                              <w:rPr>
                                <w:rFonts w:asciiTheme="minorHAnsi" w:hAnsiTheme="minorHAnsi"/>
                                <w:shd w:val="clear" w:color="auto" w:fill="FFFFFF"/>
                              </w:rPr>
                              <w:t xml:space="preserve">us rejoice and be glad in it. </w:t>
                            </w:r>
                            <w:r w:rsidRPr="002552C0">
                              <w:rPr>
                                <w:rFonts w:asciiTheme="minorHAnsi" w:hAnsiTheme="minorHAnsi"/>
                                <w:shd w:val="clear" w:color="auto" w:fill="FFFFFF"/>
                              </w:rPr>
                              <w:t>Psalm 118 vs24</w:t>
                            </w:r>
                            <w:r w:rsidRPr="002552C0">
                              <w:rPr>
                                <w:rFonts w:asciiTheme="minorHAnsi" w:hAnsiTheme="minorHAnsi"/>
                              </w:rPr>
                              <w:br/>
                            </w:r>
                            <w:r w:rsidRPr="0013134A">
                              <w:br/>
                            </w:r>
                            <w:r w:rsidRPr="0013134A">
                              <w:rPr>
                                <w:shd w:val="clear" w:color="auto" w:fill="FFFFFF"/>
                              </w:rPr>
                              <w:t>Each sunrise reminds us</w:t>
                            </w:r>
                            <w:r w:rsidRPr="0013134A">
                              <w:br/>
                            </w:r>
                            <w:r w:rsidRPr="0013134A">
                              <w:rPr>
                                <w:shd w:val="clear" w:color="auto" w:fill="FFFFFF"/>
                              </w:rPr>
                              <w:t>Where our faith finds us</w:t>
                            </w:r>
                            <w:r w:rsidRPr="0013134A">
                              <w:br/>
                            </w:r>
                            <w:r w:rsidRPr="0013134A">
                              <w:rPr>
                                <w:shd w:val="clear" w:color="auto" w:fill="FFFFFF"/>
                              </w:rPr>
                              <w:t>As the darkness takes flight</w:t>
                            </w:r>
                            <w:r w:rsidRPr="0013134A">
                              <w:br/>
                            </w:r>
                            <w:r w:rsidRPr="0013134A">
                              <w:rPr>
                                <w:shd w:val="clear" w:color="auto" w:fill="FFFFFF"/>
                              </w:rPr>
                              <w:t>We worship the Lord of light</w:t>
                            </w:r>
                            <w:r w:rsidRPr="0013134A">
                              <w:br/>
                            </w:r>
                            <w:r w:rsidRPr="0013134A">
                              <w:rPr>
                                <w:shd w:val="clear" w:color="auto" w:fill="FFFFFF"/>
                              </w:rPr>
                              <w:t>We know he lives</w:t>
                            </w:r>
                            <w:r w:rsidRPr="0013134A">
                              <w:br/>
                            </w:r>
                            <w:r w:rsidRPr="0013134A">
                              <w:rPr>
                                <w:shd w:val="clear" w:color="auto" w:fill="FFFFFF"/>
                              </w:rPr>
                              <w:t>And welcome the blessings He gives</w:t>
                            </w:r>
                            <w:r>
                              <w:rPr>
                                <w:shd w:val="clear" w:color="auto" w:fill="FFFFFF"/>
                              </w:rPr>
                              <w:t>.</w:t>
                            </w:r>
                            <w:r w:rsidRPr="0013134A">
                              <w:br/>
                            </w:r>
                            <w:r w:rsidRPr="0013134A">
                              <w:br/>
                            </w:r>
                            <w:r>
                              <w:rPr>
                                <w:shd w:val="clear" w:color="auto" w:fill="FFFFFF"/>
                              </w:rPr>
                              <w:t>Love, Alma</w:t>
                            </w:r>
                          </w:p>
                          <w:p w14:paraId="7EF07DAA" w14:textId="77777777" w:rsidR="00F641E3" w:rsidRDefault="00F641E3" w:rsidP="00F641E3">
                            <w:pPr>
                              <w:pStyle w:val="Messeng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B3BD1" id="Text Box 5" o:spid="_x0000_s1039" type="#_x0000_t202" style="position:absolute;margin-left:110.2pt;margin-top:1.95pt;width:368.8pt;height:695pt;z-index:251687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" fillcolor="white [3201]" stroked="f" strokeweight=".5pt">
                <v:textbox>
                  <w:txbxContent>
                    <w:p w14:paraId="06FA8C13" w14:textId="77777777" w:rsidR="009F717F" w:rsidRPr="00483430" w:rsidRDefault="009F717F" w:rsidP="009F717F">
                      <w:pPr>
                        <w:pStyle w:val="Messenger"/>
                        <w:spacing w:after="0"/>
                        <w:jc w:val="center"/>
                        <w:rPr>
                          <w:i/>
                          <w:sz w:val="24"/>
                        </w:rPr>
                      </w:pPr>
                      <w:r w:rsidRPr="00483430">
                        <w:rPr>
                          <w:i/>
                          <w:sz w:val="24"/>
                        </w:rPr>
                        <w:t>Take my hands and let them move</w:t>
                      </w:r>
                    </w:p>
                    <w:p w14:paraId="54DC77F6" w14:textId="77777777" w:rsidR="009F717F" w:rsidRPr="00483430" w:rsidRDefault="009F717F" w:rsidP="009F717F">
                      <w:pPr>
                        <w:pStyle w:val="Messenger"/>
                        <w:jc w:val="center"/>
                        <w:rPr>
                          <w:i/>
                          <w:sz w:val="24"/>
                        </w:rPr>
                      </w:pPr>
                      <w:r w:rsidRPr="00483430">
                        <w:rPr>
                          <w:i/>
                          <w:sz w:val="24"/>
                        </w:rPr>
                        <w:t>At the impulse of thy love.</w:t>
                      </w:r>
                    </w:p>
                    <w:p w14:paraId="28F30803" w14:textId="77777777" w:rsidR="009F717F" w:rsidRDefault="009F717F" w:rsidP="009F717F">
                      <w:pPr>
                        <w:pStyle w:val="Messenger"/>
                      </w:pPr>
                      <w:r>
                        <w:t>This line of Frances Havergal’s lyric to the lovely hymn “</w:t>
                      </w:r>
                      <w:r w:rsidRPr="00910064">
                        <w:t>Take my Life</w:t>
                      </w:r>
                      <w:r>
                        <w:t xml:space="preserve"> </w:t>
                      </w:r>
                      <w:r w:rsidRPr="00910064">
                        <w:t>and Let it Be</w:t>
                      </w:r>
                      <w:r>
                        <w:t>” describes a central focus of ministry for me. As a nurse and massage therapist, and now as pastor and chaplain, I know the gifts of hands and of touch are not to be underestimated.</w:t>
                      </w:r>
                    </w:p>
                    <w:p w14:paraId="0E87274C" w14:textId="77777777" w:rsidR="009F717F" w:rsidRDefault="009F717F" w:rsidP="009F717F">
                      <w:pPr>
                        <w:pStyle w:val="Messenger"/>
                      </w:pPr>
                      <w:r>
                        <w:t xml:space="preserve">I don’t believe that we can ever truly understand just how essential touch is to our spiritual, emotional and physical well-being. Our hands are for giving and receiving; they simultaneously touch and feel. We know touch from the very moment of our birth and know it to the very moment of our death.  </w:t>
                      </w:r>
                    </w:p>
                    <w:p w14:paraId="71FB37AB" w14:textId="77777777" w:rsidR="009F717F" w:rsidRDefault="009F717F" w:rsidP="009F717F">
                      <w:pPr>
                        <w:pStyle w:val="Messenger"/>
                      </w:pPr>
                      <w:r>
                        <w:t xml:space="preserve">In the past few months I have been accompanying several hospice patients who are afflicted by varying degrees of dementia. One woman in particular has become non-verbal and rarely responds to words.  When I am with her I will read or pray or even sing, but I receive little to no discernable response. One morning as I sat next to her, I touched her hand and it felt very cold. There was a bottle of lotion at her bedside and I took some, warmed it with my palms and started to massage her hand in mine. To my surprise, she looked me in the eyes--something that had not happened before in the times we had been together.  </w:t>
                      </w:r>
                    </w:p>
                    <w:p w14:paraId="4D9389A4" w14:textId="77777777" w:rsidR="009F717F" w:rsidRDefault="009F717F" w:rsidP="009F717F">
                      <w:pPr>
                        <w:pStyle w:val="Messenger"/>
                      </w:pPr>
                      <w:r>
                        <w:t xml:space="preserve">“That is nice”, she sighed and closed her eyes.  </w:t>
                      </w:r>
                    </w:p>
                    <w:p w14:paraId="30142F6C" w14:textId="77777777" w:rsidR="009F717F" w:rsidRDefault="009F717F" w:rsidP="009F717F">
                      <w:pPr>
                        <w:pStyle w:val="Messenger"/>
                      </w:pPr>
                      <w:r>
                        <w:t xml:space="preserve">The ministry of touch is the ministry of presence. Our scripture gives witness to the power of touch and the hand of God over and over and over. Prophets anointed kings and Jesus and the apostles laid hands upon many in the name of God and healed them in body, mind and spirit. The woman with the long history of hemorrhage was relieved of her suffering and isolation by the faith and hope she received by simply touching Jesus’ robe.  </w:t>
                      </w:r>
                    </w:p>
                    <w:p w14:paraId="116C09B8" w14:textId="423A4F15" w:rsidR="009F717F" w:rsidRDefault="009F717F" w:rsidP="009F717F">
                      <w:pPr>
                        <w:pStyle w:val="Messenger"/>
                      </w:pPr>
                      <w:r>
                        <w:t xml:space="preserve">On April 14, Bishop Rob will place his hands upon my head; the clergy </w:t>
                      </w:r>
                      <w:r w:rsidR="00AA58D6">
                        <w:t>who</w:t>
                      </w:r>
                      <w:r>
                        <w:t xml:space="preserve"> are present will als</w:t>
                      </w:r>
                      <w:r w:rsidR="00AA58D6">
                        <w:t xml:space="preserve">o place their hands upon me, and </w:t>
                      </w:r>
                      <w:r>
                        <w:t xml:space="preserve">we all pray for the Holy Spirit to </w:t>
                      </w:r>
                      <w:r w:rsidRPr="00551D86">
                        <w:t>“fill her with grace and power”</w:t>
                      </w:r>
                      <w:r w:rsidR="00AA58D6">
                        <w:t xml:space="preserve">, as I am ordained priest. </w:t>
                      </w:r>
                      <w:r>
                        <w:t>Then, the bishop will anoint my hands with holy oil, saying,</w:t>
                      </w:r>
                    </w:p>
                    <w:p w14:paraId="78BD9642" w14:textId="77777777" w:rsidR="009F717F" w:rsidRPr="0026652B" w:rsidRDefault="009F717F" w:rsidP="009F717F">
                      <w:pPr>
                        <w:pStyle w:val="Messenger"/>
                        <w:jc w:val="center"/>
                        <w:rPr>
                          <w:rFonts w:asciiTheme="minorHAnsi" w:hAnsiTheme="minorHAnsi" w:cstheme="minorHAnsi"/>
                        </w:rPr>
                      </w:pPr>
                      <w:r w:rsidRPr="0026652B">
                        <w:rPr>
                          <w:rFonts w:asciiTheme="minorHAnsi" w:hAnsiTheme="minorHAnsi" w:cstheme="minorHAnsi"/>
                        </w:rPr>
                        <w:t>Consecrate and bless, O Lord, these hands through this oil and our blessing so that whatsoever they consecrate, may be consecrated, and whatsoever they bless, may be blessed and made holy in the name of our Lord Jesus Christ.</w:t>
                      </w:r>
                    </w:p>
                    <w:p w14:paraId="1C3A4795" w14:textId="77777777" w:rsidR="009F717F" w:rsidRDefault="009F717F" w:rsidP="009F717F">
                      <w:pPr>
                        <w:pStyle w:val="Messenger"/>
                      </w:pPr>
                      <w:r>
                        <w:t xml:space="preserve">This is a powerful blessing and one filled with a deep trust that in each moment, God will guide my hands and my heart to </w:t>
                      </w:r>
                      <w:r w:rsidRPr="00A7597B">
                        <w:t>move at the impulse</w:t>
                      </w:r>
                      <w:r>
                        <w:t xml:space="preserve"> of God’s love. May I, with God’s and all of your help, faithfully fulfill the ministry of presence to which you have called me.  </w:t>
                      </w:r>
                    </w:p>
                    <w:p w14:paraId="02D8DE4C" w14:textId="77777777" w:rsidR="009F717F" w:rsidRDefault="009F717F" w:rsidP="009F717F">
                      <w:pPr>
                        <w:pStyle w:val="Messenger"/>
                      </w:pPr>
                      <w:r>
                        <w:t xml:space="preserve">In Jesus’ name I pray.  </w:t>
                      </w:r>
                    </w:p>
                    <w:p w14:paraId="54D4C1CE" w14:textId="667466A7" w:rsidR="009F717F" w:rsidRDefault="009F717F" w:rsidP="009F717F">
                      <w:pPr>
                        <w:pStyle w:val="Messenger"/>
                      </w:pPr>
                      <w:r>
                        <w:t>Amen.</w:t>
                      </w:r>
                    </w:p>
                    <w:p w14:paraId="67A0DA00" w14:textId="4D5F637D" w:rsidR="009F717F" w:rsidRDefault="009F717F" w:rsidP="00F641E3">
                      <w:pPr>
                        <w:pStyle w:val="Messenger"/>
                        <w:rPr>
                          <w:i/>
                        </w:rPr>
                      </w:pPr>
                      <w:r>
                        <w:rPr>
                          <w:i/>
                        </w:rPr>
                        <w:t>Sandi</w:t>
                      </w:r>
                    </w:p>
                    <w:p w14:paraId="6B11D6E5" w14:textId="5CB7A35A" w:rsidR="00F641E3" w:rsidRPr="002552C0" w:rsidRDefault="00F641E3" w:rsidP="00F641E3">
                      <w:pPr>
                        <w:pStyle w:val="Messenger"/>
                        <w:jc w:val="center"/>
                        <w:rPr>
                          <w:rFonts w:asciiTheme="minorHAnsi" w:hAnsiTheme="minorHAnsi"/>
                          <w:shd w:val="clear" w:color="auto" w:fill="FFFFFF"/>
                        </w:rPr>
                      </w:pPr>
                      <w:r w:rsidRPr="002552C0">
                        <w:rPr>
                          <w:b/>
                          <w:sz w:val="32"/>
                          <w:szCs w:val="32"/>
                          <w:shd w:val="clear" w:color="auto" w:fill="FFFFFF"/>
                        </w:rPr>
                        <w:t>Easter Greetings</w:t>
                      </w:r>
                      <w:r w:rsidRPr="002552C0">
                        <w:rPr>
                          <w:b/>
                          <w:sz w:val="32"/>
                          <w:szCs w:val="32"/>
                        </w:rPr>
                        <w:br/>
                      </w:r>
                      <w:r w:rsidRPr="0013134A">
                        <w:br/>
                      </w:r>
                      <w:r w:rsidRPr="002552C0">
                        <w:rPr>
                          <w:rFonts w:asciiTheme="minorHAnsi" w:hAnsiTheme="minorHAnsi"/>
                          <w:shd w:val="clear" w:color="auto" w:fill="FFFFFF"/>
                        </w:rPr>
                        <w:t>This is the day that the Lord has made</w:t>
                      </w:r>
                      <w:r w:rsidRPr="002552C0">
                        <w:rPr>
                          <w:rFonts w:asciiTheme="minorHAnsi" w:hAnsiTheme="minorHAnsi"/>
                        </w:rPr>
                        <w:br/>
                      </w:r>
                      <w:r w:rsidRPr="002552C0">
                        <w:rPr>
                          <w:rFonts w:asciiTheme="minorHAnsi" w:hAnsiTheme="minorHAnsi"/>
                          <w:shd w:val="clear" w:color="auto" w:fill="FFFFFF"/>
                        </w:rPr>
                        <w:t xml:space="preserve">Let </w:t>
                      </w:r>
                      <w:r>
                        <w:rPr>
                          <w:rFonts w:asciiTheme="minorHAnsi" w:hAnsiTheme="minorHAnsi"/>
                          <w:shd w:val="clear" w:color="auto" w:fill="FFFFFF"/>
                        </w:rPr>
                        <w:t xml:space="preserve">us rejoice and be glad in it. </w:t>
                      </w:r>
                      <w:r w:rsidRPr="002552C0">
                        <w:rPr>
                          <w:rFonts w:asciiTheme="minorHAnsi" w:hAnsiTheme="minorHAnsi"/>
                          <w:shd w:val="clear" w:color="auto" w:fill="FFFFFF"/>
                        </w:rPr>
                        <w:t>Psalm 118 vs24</w:t>
                      </w:r>
                      <w:r w:rsidRPr="002552C0">
                        <w:rPr>
                          <w:rFonts w:asciiTheme="minorHAnsi" w:hAnsiTheme="minorHAnsi"/>
                        </w:rPr>
                        <w:br/>
                      </w:r>
                      <w:r w:rsidRPr="0013134A">
                        <w:br/>
                      </w:r>
                      <w:r w:rsidRPr="0013134A">
                        <w:rPr>
                          <w:shd w:val="clear" w:color="auto" w:fill="FFFFFF"/>
                        </w:rPr>
                        <w:t>Each sunrise reminds us</w:t>
                      </w:r>
                      <w:r w:rsidRPr="0013134A">
                        <w:br/>
                      </w:r>
                      <w:r w:rsidRPr="0013134A">
                        <w:rPr>
                          <w:shd w:val="clear" w:color="auto" w:fill="FFFFFF"/>
                        </w:rPr>
                        <w:t>Where our faith finds us</w:t>
                      </w:r>
                      <w:r w:rsidRPr="0013134A">
                        <w:br/>
                      </w:r>
                      <w:r w:rsidRPr="0013134A">
                        <w:rPr>
                          <w:shd w:val="clear" w:color="auto" w:fill="FFFFFF"/>
                        </w:rPr>
                        <w:t>As the darkness takes flight</w:t>
                      </w:r>
                      <w:r w:rsidRPr="0013134A">
                        <w:br/>
                      </w:r>
                      <w:r w:rsidRPr="0013134A">
                        <w:rPr>
                          <w:shd w:val="clear" w:color="auto" w:fill="FFFFFF"/>
                        </w:rPr>
                        <w:t>We worship the Lord of light</w:t>
                      </w:r>
                      <w:r w:rsidRPr="0013134A">
                        <w:br/>
                      </w:r>
                      <w:r w:rsidRPr="0013134A">
                        <w:rPr>
                          <w:shd w:val="clear" w:color="auto" w:fill="FFFFFF"/>
                        </w:rPr>
                        <w:t>We know he lives</w:t>
                      </w:r>
                      <w:r w:rsidRPr="0013134A">
                        <w:br/>
                      </w:r>
                      <w:r w:rsidRPr="0013134A">
                        <w:rPr>
                          <w:shd w:val="clear" w:color="auto" w:fill="FFFFFF"/>
                        </w:rPr>
                        <w:t>And welcome the blessings He gives</w:t>
                      </w:r>
                      <w:r>
                        <w:rPr>
                          <w:shd w:val="clear" w:color="auto" w:fill="FFFFFF"/>
                        </w:rPr>
                        <w:t>.</w:t>
                      </w:r>
                      <w:r w:rsidRPr="0013134A">
                        <w:br/>
                      </w:r>
                      <w:r w:rsidRPr="0013134A">
                        <w:br/>
                      </w:r>
                      <w:r>
                        <w:rPr>
                          <w:shd w:val="clear" w:color="auto" w:fill="FFFFFF"/>
                        </w:rPr>
                        <w:t>Love, Alma</w:t>
                      </w:r>
                    </w:p>
                    <w:p w14:paraId="7EF07DAA" w14:textId="77777777" w:rsidR="00F641E3" w:rsidRDefault="00F641E3" w:rsidP="00F641E3">
                      <w:pPr>
                        <w:pStyle w:val="Messenger"/>
                      </w:pPr>
                    </w:p>
                  </w:txbxContent>
                </v:textbox>
              </v:shape>
            </w:pict>
          </mc:Fallback>
        </mc:AlternateContent>
      </w:r>
    </w:p>
    <w:p w14:paraId="7D68E30C" w14:textId="180622EB" w:rsidR="00F52E7D" w:rsidRPr="002719A6" w:rsidRDefault="00BA5EF1" w:rsidP="00F52E7D">
      <w:pPr>
        <w:pStyle w:val="Messenger"/>
        <w:spacing w:after="0"/>
        <w:jc w:val="center"/>
        <w:rPr>
          <w:i/>
        </w:rPr>
      </w:pPr>
      <w:r w:rsidRPr="0041055E">
        <w:br w:type="page"/>
      </w:r>
    </w:p>
    <w:p w14:paraId="0BCBF8B5" w14:textId="6172AD93" w:rsidR="000C5419" w:rsidRPr="009B67D2" w:rsidRDefault="000C5419" w:rsidP="000C5419">
      <w:pPr>
        <w:pStyle w:val="Messenger"/>
        <w:jc w:val="center"/>
        <w:rPr>
          <w:b/>
          <w:sz w:val="32"/>
          <w:szCs w:val="32"/>
        </w:rPr>
      </w:pPr>
      <w:r w:rsidRPr="009B67D2">
        <w:rPr>
          <w:b/>
          <w:sz w:val="32"/>
          <w:szCs w:val="32"/>
        </w:rPr>
        <w:lastRenderedPageBreak/>
        <w:t>Happy Spring from your Vestry</w:t>
      </w:r>
    </w:p>
    <w:p w14:paraId="2B10FFE9" w14:textId="77777777" w:rsidR="000C5419" w:rsidRPr="00AA33DC" w:rsidRDefault="000C5419" w:rsidP="000C5419">
      <w:pPr>
        <w:pStyle w:val="Messenger"/>
      </w:pPr>
      <w:r w:rsidRPr="00AA33DC">
        <w:t xml:space="preserve">A little skeptical of that greeting? We agree! As I write, we have just experienced our third major snowstorm in two weeks, and we are buried under two feet of snow. But we are New Englanders, and we must remain patient and hopeful. I think of a line from one of my favorite movies, </w:t>
      </w:r>
      <w:r w:rsidRPr="00AA33DC">
        <w:rPr>
          <w:i/>
        </w:rPr>
        <w:t>The Peaceful Warrior,</w:t>
      </w:r>
      <w:r w:rsidRPr="00AA33DC">
        <w:rPr>
          <w:rStyle w:val="Strong"/>
          <w:rFonts w:ascii="Times New Roman" w:hAnsi="Times New Roman" w:cs="Times New Roman"/>
          <w:i/>
          <w:iCs/>
          <w:sz w:val="24"/>
        </w:rPr>
        <w:t xml:space="preserve"> </w:t>
      </w:r>
      <w:r w:rsidRPr="00AA33DC">
        <w:t>"The</w:t>
      </w:r>
      <w:r>
        <w:t xml:space="preserve">re is never nothing going on." </w:t>
      </w:r>
      <w:r w:rsidRPr="00AA33DC">
        <w:t xml:space="preserve">So, while it might sound like too many negatives or poor English, it does speak of the power of </w:t>
      </w:r>
      <w:r>
        <w:t>the unseen.</w:t>
      </w:r>
      <w:r w:rsidRPr="00AA33DC">
        <w:t xml:space="preserve"> Deep under that snow, something is indeed going on. </w:t>
      </w:r>
    </w:p>
    <w:p w14:paraId="46366469" w14:textId="44D0E9C5" w:rsidR="000C5419" w:rsidRDefault="000C5419" w:rsidP="000C5419">
      <w:pPr>
        <w:pStyle w:val="Messenger"/>
      </w:pPr>
      <w:r>
        <w:t>So too with your v</w:t>
      </w:r>
      <w:r w:rsidRPr="00C14C29">
        <w:t>estry. Your new vestry members and officers are in place and it is a privilege to work with such a diverse and talented group. Some of us are currently learning more about the specifics of our church finances in relationship to how we function, our association with the diocese and to better understand our fiduciary responsibilities. Others are getting ready to attend a Lay Leadership conference at the diocesan level to hone a</w:t>
      </w:r>
      <w:r>
        <w:t>nd enrich our skill</w:t>
      </w:r>
      <w:r w:rsidRPr="00C14C29">
        <w:t xml:space="preserve">s for their best use in our church roles and as a Christian community. Most of us are working with the Episcopal Church Foundation Capital Campaign Consultant, Leslie Pendleton in several capacities to finalize the presentation of the goals we have all been working toward for at least a year now which will launch us into the future we envision. This on the footsteps of </w:t>
      </w:r>
      <w:r>
        <w:t xml:space="preserve">the </w:t>
      </w:r>
      <w:r w:rsidRPr="00C14C29">
        <w:t>publicity</w:t>
      </w:r>
      <w:r>
        <w:t xml:space="preserve"> we got</w:t>
      </w:r>
      <w:r w:rsidRPr="00C14C29">
        <w:t xml:space="preserve"> on</w:t>
      </w:r>
      <w:r w:rsidRPr="00C14C29">
        <w:rPr>
          <w:rStyle w:val="Strong"/>
          <w:rFonts w:ascii="Times New Roman" w:hAnsi="Times New Roman" w:cs="Times New Roman"/>
          <w:sz w:val="24"/>
        </w:rPr>
        <w:t xml:space="preserve"> </w:t>
      </w:r>
      <w:r w:rsidRPr="009B67D2">
        <w:rPr>
          <w:i/>
        </w:rPr>
        <w:t>NH Chronicle</w:t>
      </w:r>
      <w:r>
        <w:t xml:space="preserve"> on</w:t>
      </w:r>
      <w:r w:rsidRPr="00C14C29">
        <w:t xml:space="preserve"> Mar</w:t>
      </w:r>
      <w:r>
        <w:t xml:space="preserve">ch 12, </w:t>
      </w:r>
      <w:r w:rsidRPr="00C14C29">
        <w:t>highlighting All Saints' Church, its beauty and its history. As Fritz We</w:t>
      </w:r>
      <w:r>
        <w:t>therbee said, "It is a g</w:t>
      </w:r>
      <w:r w:rsidRPr="00C14C29">
        <w:t xml:space="preserve">em."  </w:t>
      </w:r>
    </w:p>
    <w:p w14:paraId="2FB6F706" w14:textId="662868DA" w:rsidR="000C5419" w:rsidRPr="00C14C29" w:rsidRDefault="000C5419" w:rsidP="000C5419">
      <w:pPr>
        <w:pStyle w:val="Messenger"/>
      </w:pPr>
      <w:r>
        <w:t xml:space="preserve">All Saints’ is a gem </w:t>
      </w:r>
      <w:r w:rsidRPr="00C14C29">
        <w:t>that plans to shine</w:t>
      </w:r>
      <w:r>
        <w:t xml:space="preserve"> on</w:t>
      </w:r>
      <w:r w:rsidRPr="00C14C29">
        <w:t xml:space="preserve"> for another 100 years with your help and divine guidance. </w:t>
      </w:r>
    </w:p>
    <w:p w14:paraId="192F63B8" w14:textId="77777777" w:rsidR="000C5419" w:rsidRPr="00C14C29" w:rsidRDefault="000C5419" w:rsidP="000C5419">
      <w:pPr>
        <w:pStyle w:val="Messenger"/>
      </w:pPr>
      <w:r w:rsidRPr="00C14C29">
        <w:t>Happy Spring to all of us,</w:t>
      </w:r>
    </w:p>
    <w:p w14:paraId="4A1148B5" w14:textId="12B3282A" w:rsidR="000C5419" w:rsidRPr="009B67D2" w:rsidRDefault="00B43C65" w:rsidP="000C5419">
      <w:pPr>
        <w:pStyle w:val="Messenger"/>
        <w:jc w:val="right"/>
      </w:pPr>
      <w:r w:rsidRPr="0041055E">
        <w:rPr>
          <w:noProof/>
        </w:rPr>
        <w:drawing>
          <wp:anchor distT="0" distB="0" distL="114300" distR="114300" simplePos="0" relativeHeight="251689984" behindDoc="0" locked="0" layoutInCell="1" allowOverlap="1" wp14:anchorId="64B09FF3" wp14:editId="2C991C87">
            <wp:simplePos x="0" y="0"/>
            <wp:positionH relativeFrom="column">
              <wp:posOffset>1102995</wp:posOffset>
            </wp:positionH>
            <wp:positionV relativeFrom="paragraph">
              <wp:posOffset>212090</wp:posOffset>
            </wp:positionV>
            <wp:extent cx="3668395" cy="2952115"/>
            <wp:effectExtent l="0" t="0" r="190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pril 2018.jpg"/>
                    <pic:cNvPicPr/>
                  </pic:nvPicPr>
                  <pic:blipFill>
                    <a:blip r:embed="rId17">
                      <a:extLst>
                        <a:ext uri="{28A0092B-C50C-407E-A947-70E740481C1C}">
                          <a14:useLocalDpi xmlns:a14="http://schemas.microsoft.com/office/drawing/2010/main" val="0"/>
                        </a:ext>
                      </a:extLst>
                    </a:blip>
                    <a:stretch>
                      <a:fillRect/>
                    </a:stretch>
                  </pic:blipFill>
                  <pic:spPr>
                    <a:xfrm>
                      <a:off x="0" y="0"/>
                      <a:ext cx="3668395" cy="2952115"/>
                    </a:xfrm>
                    <a:prstGeom prst="rect">
                      <a:avLst/>
                    </a:prstGeom>
                  </pic:spPr>
                </pic:pic>
              </a:graphicData>
            </a:graphic>
            <wp14:sizeRelH relativeFrom="margin">
              <wp14:pctWidth>0</wp14:pctWidth>
            </wp14:sizeRelH>
            <wp14:sizeRelV relativeFrom="margin">
              <wp14:pctHeight>0</wp14:pctHeight>
            </wp14:sizeRelV>
          </wp:anchor>
        </w:drawing>
      </w:r>
      <w:r w:rsidR="000C5419" w:rsidRPr="009B67D2">
        <w:rPr>
          <w:i/>
        </w:rPr>
        <w:t>Madelyn Morris</w:t>
      </w:r>
      <w:r w:rsidR="000C5419">
        <w:t>, Vestry</w:t>
      </w:r>
    </w:p>
    <w:p w14:paraId="60E60A02" w14:textId="27416457" w:rsidR="000C5419" w:rsidRDefault="000C5419" w:rsidP="000C5419">
      <w:pPr>
        <w:tabs>
          <w:tab w:val="left" w:pos="4050"/>
        </w:tabs>
        <w:spacing w:after="80"/>
        <w:ind w:left="-72"/>
      </w:pPr>
    </w:p>
    <w:p w14:paraId="687C9143" w14:textId="2006AEA4" w:rsidR="00CA0EAA" w:rsidRDefault="00CA0EAA" w:rsidP="00FD2859">
      <w:pPr>
        <w:spacing w:after="80"/>
        <w:ind w:left="-72"/>
        <w:jc w:val="center"/>
      </w:pPr>
    </w:p>
    <w:p w14:paraId="2F14357A" w14:textId="77777777" w:rsidR="00C91CC4" w:rsidRDefault="00CA0EAA" w:rsidP="00CA0EAA">
      <w:pPr>
        <w:jc w:val="center"/>
        <w:sectPr w:rsidR="00C91CC4" w:rsidSect="00D16AAF">
          <w:headerReference w:type="even" r:id="rId18"/>
          <w:headerReference w:type="default" r:id="rId19"/>
          <w:type w:val="continuous"/>
          <w:pgSz w:w="12240" w:h="15840"/>
          <w:pgMar w:top="720" w:right="1440" w:bottom="288" w:left="1440" w:header="720" w:footer="720" w:gutter="0"/>
          <w:cols w:space="720"/>
          <w:titlePg/>
          <w:docGrid w:linePitch="360"/>
        </w:sectPr>
      </w:pPr>
      <w:r>
        <w:tab/>
      </w:r>
    </w:p>
    <w:p w14:paraId="4B8372A1" w14:textId="77777777" w:rsidR="00C91CC4" w:rsidRDefault="00C91CC4" w:rsidP="00CA0EAA">
      <w:pPr>
        <w:jc w:val="center"/>
        <w:rPr>
          <w:rFonts w:ascii="Palatino" w:hAnsi="Palatino" w:cs="Myanmar MN"/>
          <w:b/>
          <w:sz w:val="32"/>
          <w:szCs w:val="32"/>
        </w:rPr>
      </w:pPr>
    </w:p>
    <w:p w14:paraId="5AFC79EA" w14:textId="77777777" w:rsidR="00C91CC4" w:rsidRDefault="00C91CC4" w:rsidP="00CA0EAA">
      <w:pPr>
        <w:jc w:val="center"/>
        <w:rPr>
          <w:rFonts w:ascii="Palatino" w:hAnsi="Palatino" w:cs="Myanmar MN"/>
          <w:b/>
          <w:sz w:val="32"/>
          <w:szCs w:val="32"/>
        </w:rPr>
      </w:pPr>
    </w:p>
    <w:p w14:paraId="37E0D6FA" w14:textId="77777777" w:rsidR="00C91CC4" w:rsidRDefault="00C91CC4" w:rsidP="00CA0EAA">
      <w:pPr>
        <w:jc w:val="center"/>
        <w:rPr>
          <w:rFonts w:ascii="Palatino" w:hAnsi="Palatino" w:cs="Myanmar MN"/>
          <w:b/>
          <w:sz w:val="32"/>
          <w:szCs w:val="32"/>
        </w:rPr>
      </w:pPr>
    </w:p>
    <w:p w14:paraId="77D6C8F9" w14:textId="77777777" w:rsidR="00C91CC4" w:rsidRDefault="00C91CC4" w:rsidP="00CA0EAA">
      <w:pPr>
        <w:jc w:val="center"/>
        <w:rPr>
          <w:rFonts w:ascii="Palatino" w:hAnsi="Palatino" w:cs="Myanmar MN"/>
          <w:b/>
          <w:sz w:val="32"/>
          <w:szCs w:val="32"/>
        </w:rPr>
      </w:pPr>
    </w:p>
    <w:p w14:paraId="564D5511" w14:textId="77777777" w:rsidR="00C91CC4" w:rsidRDefault="00C91CC4" w:rsidP="00CA0EAA">
      <w:pPr>
        <w:jc w:val="center"/>
        <w:rPr>
          <w:rFonts w:ascii="Palatino" w:hAnsi="Palatino" w:cs="Myanmar MN"/>
          <w:b/>
          <w:sz w:val="32"/>
          <w:szCs w:val="32"/>
        </w:rPr>
      </w:pPr>
    </w:p>
    <w:p w14:paraId="019DAF76" w14:textId="77777777" w:rsidR="00C91CC4" w:rsidRDefault="00C91CC4" w:rsidP="00CA0EAA">
      <w:pPr>
        <w:jc w:val="center"/>
        <w:rPr>
          <w:rFonts w:ascii="Palatino" w:hAnsi="Palatino" w:cs="Myanmar MN"/>
          <w:b/>
          <w:sz w:val="32"/>
          <w:szCs w:val="32"/>
        </w:rPr>
      </w:pPr>
    </w:p>
    <w:p w14:paraId="36F34B2E" w14:textId="77777777" w:rsidR="00C91CC4" w:rsidRDefault="00C91CC4" w:rsidP="00CA0EAA">
      <w:pPr>
        <w:jc w:val="center"/>
        <w:rPr>
          <w:rFonts w:ascii="Palatino" w:hAnsi="Palatino" w:cs="Myanmar MN"/>
          <w:b/>
          <w:sz w:val="32"/>
          <w:szCs w:val="32"/>
        </w:rPr>
      </w:pPr>
    </w:p>
    <w:p w14:paraId="14535520" w14:textId="77777777" w:rsidR="00C91CC4" w:rsidRDefault="00C91CC4" w:rsidP="00CA0EAA">
      <w:pPr>
        <w:jc w:val="center"/>
        <w:rPr>
          <w:rFonts w:ascii="Palatino" w:hAnsi="Palatino" w:cs="Myanmar MN"/>
          <w:b/>
          <w:sz w:val="32"/>
          <w:szCs w:val="32"/>
        </w:rPr>
      </w:pPr>
    </w:p>
    <w:p w14:paraId="7123C3B7" w14:textId="77777777" w:rsidR="00C91CC4" w:rsidRDefault="00C91CC4" w:rsidP="00CA0EAA">
      <w:pPr>
        <w:jc w:val="center"/>
        <w:rPr>
          <w:rFonts w:ascii="Palatino" w:hAnsi="Palatino" w:cs="Myanmar MN"/>
          <w:b/>
          <w:sz w:val="32"/>
          <w:szCs w:val="32"/>
        </w:rPr>
      </w:pPr>
    </w:p>
    <w:p w14:paraId="31316A99" w14:textId="77777777" w:rsidR="00C91CC4" w:rsidRDefault="00C91CC4" w:rsidP="00CA0EAA">
      <w:pPr>
        <w:jc w:val="center"/>
        <w:rPr>
          <w:rFonts w:ascii="Palatino" w:hAnsi="Palatino" w:cs="Myanmar MN"/>
          <w:b/>
          <w:sz w:val="32"/>
          <w:szCs w:val="32"/>
        </w:rPr>
      </w:pPr>
    </w:p>
    <w:p w14:paraId="77F6A2EE" w14:textId="77777777" w:rsidR="00C91CC4" w:rsidRDefault="00C91CC4" w:rsidP="00CA0EAA">
      <w:pPr>
        <w:jc w:val="center"/>
        <w:rPr>
          <w:rFonts w:ascii="Palatino" w:hAnsi="Palatino" w:cs="Myanmar MN"/>
          <w:b/>
          <w:sz w:val="32"/>
          <w:szCs w:val="32"/>
        </w:rPr>
      </w:pPr>
    </w:p>
    <w:p w14:paraId="68D2EC6D" w14:textId="4FD34B25" w:rsidR="00CA0EAA" w:rsidRPr="007A4AC0" w:rsidRDefault="00CA0EAA" w:rsidP="00CA0EAA">
      <w:pPr>
        <w:jc w:val="center"/>
        <w:rPr>
          <w:rFonts w:ascii="Palatino" w:hAnsi="Palatino" w:cs="Myanmar MN"/>
          <w:sz w:val="20"/>
          <w:szCs w:val="20"/>
        </w:rPr>
      </w:pPr>
      <w:r w:rsidRPr="00E50AB0">
        <w:rPr>
          <w:rFonts w:ascii="Palatino" w:hAnsi="Palatino" w:cs="Myanmar MN"/>
          <w:b/>
          <w:sz w:val="32"/>
          <w:szCs w:val="32"/>
        </w:rPr>
        <w:t>Our True Nature</w:t>
      </w:r>
    </w:p>
    <w:p w14:paraId="1224CD52" w14:textId="77777777" w:rsidR="00C91CC4" w:rsidRDefault="00C91CC4" w:rsidP="00CA0EAA">
      <w:pPr>
        <w:jc w:val="center"/>
        <w:rPr>
          <w:rFonts w:ascii="Palatino" w:hAnsi="Palatino" w:cs="Myanmar MN"/>
          <w:sz w:val="20"/>
          <w:szCs w:val="20"/>
        </w:rPr>
        <w:sectPr w:rsidR="00C91CC4" w:rsidSect="00C91CC4">
          <w:type w:val="continuous"/>
          <w:pgSz w:w="12240" w:h="15840"/>
          <w:pgMar w:top="720" w:right="1440" w:bottom="288" w:left="1440" w:header="720" w:footer="720" w:gutter="0"/>
          <w:cols w:space="720"/>
          <w:titlePg/>
          <w:docGrid w:linePitch="360"/>
        </w:sectPr>
      </w:pPr>
    </w:p>
    <w:p w14:paraId="7EC50A4E" w14:textId="5EA24458" w:rsidR="00CA0EAA" w:rsidRPr="007A4AC0" w:rsidRDefault="00CA0EAA" w:rsidP="00CA0EAA">
      <w:pPr>
        <w:jc w:val="center"/>
        <w:rPr>
          <w:rFonts w:ascii="Palatino" w:hAnsi="Palatino" w:cs="Myanmar MN"/>
          <w:sz w:val="20"/>
          <w:szCs w:val="20"/>
        </w:rPr>
      </w:pPr>
    </w:p>
    <w:p w14:paraId="68294413" w14:textId="77777777" w:rsidR="00CA0EAA" w:rsidRPr="007A4AC0" w:rsidRDefault="00CA0EAA" w:rsidP="00C91CC4">
      <w:pPr>
        <w:rPr>
          <w:rFonts w:ascii="Palatino" w:hAnsi="Palatino" w:cs="Myanmar MN"/>
          <w:sz w:val="20"/>
          <w:szCs w:val="20"/>
        </w:rPr>
      </w:pPr>
      <w:r w:rsidRPr="007A4AC0">
        <w:rPr>
          <w:rFonts w:ascii="Palatino" w:hAnsi="Palatino" w:cs="Myanmar MN"/>
          <w:sz w:val="20"/>
          <w:szCs w:val="20"/>
        </w:rPr>
        <w:t>It’s the mind’s true nature</w:t>
      </w:r>
      <w:r w:rsidRPr="007A4AC0">
        <w:rPr>
          <w:rFonts w:ascii="Palatino" w:hAnsi="Palatino"/>
          <w:sz w:val="20"/>
          <w:szCs w:val="20"/>
        </w:rPr>
        <w:t>…</w:t>
      </w:r>
    </w:p>
    <w:p w14:paraId="122582EB" w14:textId="77777777" w:rsidR="00CA0EAA" w:rsidRPr="007A4AC0" w:rsidRDefault="00CA0EAA" w:rsidP="00C91CC4">
      <w:pPr>
        <w:rPr>
          <w:rFonts w:ascii="Palatino" w:hAnsi="Palatino" w:cs="Myanmar MN"/>
          <w:sz w:val="20"/>
          <w:szCs w:val="20"/>
        </w:rPr>
      </w:pPr>
      <w:r w:rsidRPr="007A4AC0">
        <w:rPr>
          <w:rFonts w:ascii="Palatino" w:hAnsi="Palatino" w:cs="Myanmar MN"/>
          <w:sz w:val="20"/>
          <w:szCs w:val="20"/>
        </w:rPr>
        <w:t>To be open-and never to rest</w:t>
      </w:r>
    </w:p>
    <w:p w14:paraId="441C2812" w14:textId="77777777" w:rsidR="00CA0EAA" w:rsidRPr="007A4AC0" w:rsidRDefault="00CA0EAA" w:rsidP="00C91CC4">
      <w:pPr>
        <w:rPr>
          <w:rFonts w:ascii="Palatino" w:hAnsi="Palatino" w:cs="Myanmar MN"/>
          <w:sz w:val="20"/>
          <w:szCs w:val="20"/>
        </w:rPr>
      </w:pPr>
      <w:r w:rsidRPr="007A4AC0">
        <w:rPr>
          <w:rFonts w:ascii="Palatino" w:hAnsi="Palatino" w:cs="Myanmar MN"/>
          <w:sz w:val="20"/>
          <w:szCs w:val="20"/>
        </w:rPr>
        <w:t>From seeking what is better</w:t>
      </w:r>
      <w:r w:rsidRPr="007A4AC0">
        <w:rPr>
          <w:rFonts w:ascii="Palatino" w:hAnsi="Palatino"/>
          <w:sz w:val="20"/>
          <w:szCs w:val="20"/>
        </w:rPr>
        <w:t>…</w:t>
      </w:r>
    </w:p>
    <w:p w14:paraId="073A04F2" w14:textId="77777777" w:rsidR="00CA0EAA" w:rsidRPr="007A4AC0" w:rsidRDefault="00CA0EAA" w:rsidP="00C91CC4">
      <w:pPr>
        <w:spacing w:after="60"/>
        <w:rPr>
          <w:rFonts w:ascii="Palatino" w:hAnsi="Palatino" w:cs="Myanmar MN"/>
          <w:sz w:val="20"/>
          <w:szCs w:val="20"/>
        </w:rPr>
      </w:pPr>
      <w:r w:rsidRPr="007A4AC0">
        <w:rPr>
          <w:rFonts w:ascii="Palatino" w:hAnsi="Palatino" w:cs="Myanmar MN"/>
          <w:sz w:val="20"/>
          <w:szCs w:val="20"/>
        </w:rPr>
        <w:t>Until it finds what’s best.</w:t>
      </w:r>
    </w:p>
    <w:p w14:paraId="402FF48F" w14:textId="374682BB" w:rsidR="00CA0EAA" w:rsidRPr="007A4AC0" w:rsidRDefault="00CA0EAA" w:rsidP="00C91CC4">
      <w:pPr>
        <w:rPr>
          <w:rFonts w:ascii="Palatino" w:hAnsi="Palatino" w:cs="Myanmar MN"/>
          <w:sz w:val="20"/>
          <w:szCs w:val="20"/>
        </w:rPr>
      </w:pPr>
      <w:r w:rsidRPr="007A4AC0">
        <w:rPr>
          <w:rFonts w:ascii="Palatino" w:hAnsi="Palatino" w:cs="Myanmar MN"/>
          <w:sz w:val="20"/>
          <w:szCs w:val="20"/>
        </w:rPr>
        <w:t>It’s the heart’s true nature</w:t>
      </w:r>
      <w:r w:rsidRPr="007A4AC0">
        <w:rPr>
          <w:rFonts w:ascii="Palatino" w:hAnsi="Palatino"/>
          <w:sz w:val="20"/>
          <w:szCs w:val="20"/>
        </w:rPr>
        <w:t>…</w:t>
      </w:r>
    </w:p>
    <w:p w14:paraId="0AC5DFBA" w14:textId="77777777" w:rsidR="00CA0EAA" w:rsidRPr="007A4AC0" w:rsidRDefault="00CA0EAA" w:rsidP="00C91CC4">
      <w:pPr>
        <w:rPr>
          <w:rFonts w:ascii="Palatino" w:hAnsi="Palatino" w:cs="Myanmar MN"/>
          <w:sz w:val="20"/>
          <w:szCs w:val="20"/>
        </w:rPr>
      </w:pPr>
      <w:r w:rsidRPr="007A4AC0">
        <w:rPr>
          <w:rFonts w:ascii="Palatino" w:hAnsi="Palatino" w:cs="Myanmar MN"/>
          <w:sz w:val="20"/>
          <w:szCs w:val="20"/>
        </w:rPr>
        <w:t>To be grateful-and never be afraid</w:t>
      </w:r>
    </w:p>
    <w:p w14:paraId="6424AAE0" w14:textId="77777777" w:rsidR="00CA0EAA" w:rsidRPr="007A4AC0" w:rsidRDefault="00CA0EAA" w:rsidP="00C91CC4">
      <w:pPr>
        <w:rPr>
          <w:rFonts w:ascii="Palatino" w:hAnsi="Palatino" w:cs="Myanmar MN"/>
          <w:sz w:val="20"/>
          <w:szCs w:val="20"/>
        </w:rPr>
      </w:pPr>
      <w:r w:rsidRPr="007A4AC0">
        <w:rPr>
          <w:rFonts w:ascii="Palatino" w:hAnsi="Palatino" w:cs="Myanmar MN"/>
          <w:sz w:val="20"/>
          <w:szCs w:val="20"/>
        </w:rPr>
        <w:t>It’s blest with hope and wonder</w:t>
      </w:r>
      <w:r w:rsidRPr="007A4AC0">
        <w:rPr>
          <w:rFonts w:ascii="Palatino" w:hAnsi="Palatino"/>
          <w:sz w:val="20"/>
          <w:szCs w:val="20"/>
        </w:rPr>
        <w:t>…</w:t>
      </w:r>
    </w:p>
    <w:p w14:paraId="6DBC3813" w14:textId="77777777" w:rsidR="00CA0EAA" w:rsidRPr="007A4AC0" w:rsidRDefault="00CA0EAA" w:rsidP="00C91CC4">
      <w:pPr>
        <w:spacing w:after="60"/>
        <w:rPr>
          <w:rFonts w:ascii="Palatino" w:hAnsi="Palatino" w:cs="Myanmar MN"/>
          <w:sz w:val="20"/>
          <w:szCs w:val="20"/>
        </w:rPr>
      </w:pPr>
      <w:r w:rsidRPr="007A4AC0">
        <w:rPr>
          <w:rFonts w:ascii="Palatino" w:hAnsi="Palatino" w:cs="Myanmar MN"/>
          <w:sz w:val="20"/>
          <w:szCs w:val="20"/>
        </w:rPr>
        <w:t>It’s where the future’s made.</w:t>
      </w:r>
    </w:p>
    <w:p w14:paraId="30E0A248" w14:textId="27121E1F" w:rsidR="00CA0EAA" w:rsidRPr="007A4AC0" w:rsidRDefault="00CA0EAA" w:rsidP="00C91CC4">
      <w:pPr>
        <w:rPr>
          <w:rFonts w:ascii="Palatino" w:hAnsi="Palatino" w:cs="Myanmar MN"/>
          <w:sz w:val="20"/>
          <w:szCs w:val="20"/>
        </w:rPr>
      </w:pPr>
      <w:r w:rsidRPr="007A4AC0">
        <w:rPr>
          <w:rFonts w:ascii="Palatino" w:hAnsi="Palatino" w:cs="Myanmar MN"/>
          <w:sz w:val="20"/>
          <w:szCs w:val="20"/>
        </w:rPr>
        <w:t>It’s the spirit’s true nature</w:t>
      </w:r>
      <w:r w:rsidRPr="007A4AC0">
        <w:rPr>
          <w:rFonts w:ascii="Palatino" w:hAnsi="Palatino"/>
          <w:sz w:val="20"/>
          <w:szCs w:val="20"/>
        </w:rPr>
        <w:t>…</w:t>
      </w:r>
    </w:p>
    <w:p w14:paraId="34BE62F2" w14:textId="77777777" w:rsidR="00CA0EAA" w:rsidRPr="007A4AC0" w:rsidRDefault="00CA0EAA" w:rsidP="00C91CC4">
      <w:pPr>
        <w:rPr>
          <w:rFonts w:ascii="Palatino" w:hAnsi="Palatino" w:cs="Myanmar MN"/>
          <w:sz w:val="20"/>
          <w:szCs w:val="20"/>
        </w:rPr>
      </w:pPr>
      <w:r w:rsidRPr="007A4AC0">
        <w:rPr>
          <w:rFonts w:ascii="Palatino" w:hAnsi="Palatino" w:cs="Myanmar MN"/>
          <w:sz w:val="20"/>
          <w:szCs w:val="20"/>
        </w:rPr>
        <w:t>To be giving-and to receive thereby</w:t>
      </w:r>
    </w:p>
    <w:p w14:paraId="06E6C000" w14:textId="77777777" w:rsidR="00CA0EAA" w:rsidRPr="007A4AC0" w:rsidRDefault="00CA0EAA" w:rsidP="00C91CC4">
      <w:pPr>
        <w:rPr>
          <w:rFonts w:ascii="Palatino" w:hAnsi="Palatino" w:cs="Myanmar MN"/>
          <w:sz w:val="20"/>
          <w:szCs w:val="20"/>
        </w:rPr>
      </w:pPr>
      <w:r w:rsidRPr="007A4AC0">
        <w:rPr>
          <w:rFonts w:ascii="Palatino" w:hAnsi="Palatino" w:cs="Myanmar MN"/>
          <w:sz w:val="20"/>
          <w:szCs w:val="20"/>
        </w:rPr>
        <w:t>Ever growing as we’re living</w:t>
      </w:r>
      <w:r w:rsidRPr="007A4AC0">
        <w:rPr>
          <w:rFonts w:ascii="Palatino" w:hAnsi="Palatino"/>
          <w:sz w:val="20"/>
          <w:szCs w:val="20"/>
        </w:rPr>
        <w:t>…</w:t>
      </w:r>
    </w:p>
    <w:p w14:paraId="09E7D2FC" w14:textId="16BBA21A" w:rsidR="00C91CC4" w:rsidRPr="007A4AC0" w:rsidRDefault="00CA0EAA" w:rsidP="00C91CC4">
      <w:pPr>
        <w:spacing w:after="60"/>
        <w:rPr>
          <w:rFonts w:ascii="Palatino" w:hAnsi="Palatino" w:cs="Myanmar MN"/>
          <w:sz w:val="20"/>
          <w:szCs w:val="20"/>
        </w:rPr>
      </w:pPr>
      <w:r w:rsidRPr="007A4AC0">
        <w:rPr>
          <w:rFonts w:ascii="Palatino" w:hAnsi="Palatino" w:cs="Myanmar MN"/>
          <w:sz w:val="20"/>
          <w:szCs w:val="20"/>
        </w:rPr>
        <w:t>‘til it cannot be denied.</w:t>
      </w:r>
    </w:p>
    <w:p w14:paraId="56E4D061" w14:textId="77777777" w:rsidR="00CA0EAA" w:rsidRPr="007A4AC0" w:rsidRDefault="00CA0EAA" w:rsidP="00C91CC4">
      <w:pPr>
        <w:rPr>
          <w:rFonts w:ascii="Palatino" w:hAnsi="Palatino" w:cs="Myanmar MN"/>
          <w:sz w:val="20"/>
          <w:szCs w:val="20"/>
        </w:rPr>
      </w:pPr>
    </w:p>
    <w:p w14:paraId="231B10AD" w14:textId="77777777" w:rsidR="00CA0EAA" w:rsidRPr="007A4AC0" w:rsidRDefault="00CA0EAA" w:rsidP="00C91CC4">
      <w:pPr>
        <w:rPr>
          <w:rFonts w:ascii="Palatino" w:hAnsi="Palatino" w:cs="Myanmar MN"/>
          <w:sz w:val="20"/>
          <w:szCs w:val="20"/>
        </w:rPr>
      </w:pPr>
      <w:r w:rsidRPr="007A4AC0">
        <w:rPr>
          <w:rFonts w:ascii="Palatino" w:hAnsi="Palatino" w:cs="Myanmar MN"/>
          <w:sz w:val="20"/>
          <w:szCs w:val="20"/>
        </w:rPr>
        <w:t xml:space="preserve">It’s the soul’s true nature </w:t>
      </w:r>
      <w:r w:rsidRPr="007A4AC0">
        <w:rPr>
          <w:rFonts w:ascii="Palatino" w:hAnsi="Palatino"/>
          <w:sz w:val="20"/>
          <w:szCs w:val="20"/>
        </w:rPr>
        <w:t>…</w:t>
      </w:r>
    </w:p>
    <w:p w14:paraId="605B84DA" w14:textId="77777777" w:rsidR="00CA0EAA" w:rsidRPr="007A4AC0" w:rsidRDefault="00CA0EAA" w:rsidP="00C91CC4">
      <w:pPr>
        <w:rPr>
          <w:rFonts w:ascii="Palatino" w:hAnsi="Palatino" w:cs="Myanmar MN"/>
          <w:sz w:val="20"/>
          <w:szCs w:val="20"/>
        </w:rPr>
      </w:pPr>
      <w:r w:rsidRPr="007A4AC0">
        <w:rPr>
          <w:rFonts w:ascii="Palatino" w:hAnsi="Palatino" w:cs="Myanmar MN"/>
          <w:sz w:val="20"/>
          <w:szCs w:val="20"/>
        </w:rPr>
        <w:t>To create-more than was there before</w:t>
      </w:r>
    </w:p>
    <w:p w14:paraId="32048E64" w14:textId="77777777" w:rsidR="00CA0EAA" w:rsidRPr="007A4AC0" w:rsidRDefault="00CA0EAA" w:rsidP="00C91CC4">
      <w:pPr>
        <w:rPr>
          <w:rFonts w:ascii="Palatino" w:hAnsi="Palatino" w:cs="Myanmar MN"/>
          <w:sz w:val="20"/>
          <w:szCs w:val="20"/>
        </w:rPr>
      </w:pPr>
      <w:r w:rsidRPr="007A4AC0">
        <w:rPr>
          <w:rFonts w:ascii="Palatino" w:hAnsi="Palatino" w:cs="Myanmar MN"/>
          <w:sz w:val="20"/>
          <w:szCs w:val="20"/>
        </w:rPr>
        <w:t>And it’s when souls touch that we find</w:t>
      </w:r>
      <w:r w:rsidRPr="007A4AC0">
        <w:rPr>
          <w:rFonts w:ascii="Palatino" w:hAnsi="Palatino"/>
          <w:sz w:val="20"/>
          <w:szCs w:val="20"/>
        </w:rPr>
        <w:t>…</w:t>
      </w:r>
    </w:p>
    <w:p w14:paraId="73D75B15" w14:textId="77777777" w:rsidR="00CA0EAA" w:rsidRPr="007A4AC0" w:rsidRDefault="00CA0EAA" w:rsidP="00C91CC4">
      <w:pPr>
        <w:spacing w:after="60"/>
        <w:rPr>
          <w:rFonts w:ascii="Palatino" w:hAnsi="Palatino" w:cs="Myanmar MN"/>
          <w:sz w:val="20"/>
          <w:szCs w:val="20"/>
        </w:rPr>
      </w:pPr>
      <w:r w:rsidRPr="007A4AC0">
        <w:rPr>
          <w:rFonts w:ascii="Palatino" w:hAnsi="Palatino" w:cs="Myanmar MN"/>
          <w:sz w:val="20"/>
          <w:szCs w:val="20"/>
        </w:rPr>
        <w:t>What we are here for...</w:t>
      </w:r>
    </w:p>
    <w:p w14:paraId="27CE1CC8" w14:textId="77777777" w:rsidR="00CA0EAA" w:rsidRPr="007A4AC0" w:rsidRDefault="00CA0EAA" w:rsidP="00C91CC4">
      <w:pPr>
        <w:rPr>
          <w:rFonts w:ascii="Palatino" w:hAnsi="Palatino" w:cs="Myanmar MN"/>
          <w:sz w:val="20"/>
          <w:szCs w:val="20"/>
        </w:rPr>
      </w:pPr>
    </w:p>
    <w:p w14:paraId="2932EAB7" w14:textId="77777777" w:rsidR="00CA0EAA" w:rsidRPr="007A4AC0" w:rsidRDefault="00CA0EAA" w:rsidP="00C91CC4">
      <w:pPr>
        <w:rPr>
          <w:rFonts w:ascii="Palatino" w:hAnsi="Palatino" w:cs="Myanmar MN"/>
          <w:sz w:val="20"/>
          <w:szCs w:val="20"/>
        </w:rPr>
      </w:pPr>
      <w:r w:rsidRPr="007A4AC0">
        <w:rPr>
          <w:rFonts w:ascii="Palatino" w:hAnsi="Palatino" w:cs="Myanmar MN"/>
          <w:sz w:val="20"/>
          <w:szCs w:val="20"/>
        </w:rPr>
        <w:t>So, if ever you are troubled</w:t>
      </w:r>
    </w:p>
    <w:p w14:paraId="216341F4" w14:textId="77777777" w:rsidR="00CA0EAA" w:rsidRPr="007A4AC0" w:rsidRDefault="00CA0EAA" w:rsidP="00C91CC4">
      <w:pPr>
        <w:rPr>
          <w:rFonts w:ascii="Palatino" w:hAnsi="Palatino" w:cs="Myanmar MN"/>
          <w:sz w:val="20"/>
          <w:szCs w:val="20"/>
        </w:rPr>
      </w:pPr>
      <w:r w:rsidRPr="007A4AC0">
        <w:rPr>
          <w:rFonts w:ascii="Palatino" w:hAnsi="Palatino" w:cs="Myanmar MN"/>
          <w:sz w:val="20"/>
          <w:szCs w:val="20"/>
        </w:rPr>
        <w:t>Or feel you’ve lost your way</w:t>
      </w:r>
    </w:p>
    <w:p w14:paraId="77E5EE73" w14:textId="77777777" w:rsidR="00CA0EAA" w:rsidRPr="007A4AC0" w:rsidRDefault="00CA0EAA" w:rsidP="00C91CC4">
      <w:pPr>
        <w:rPr>
          <w:rFonts w:ascii="Palatino" w:hAnsi="Palatino" w:cs="Myanmar MN"/>
          <w:sz w:val="20"/>
          <w:szCs w:val="20"/>
        </w:rPr>
      </w:pPr>
      <w:r w:rsidRPr="007A4AC0">
        <w:rPr>
          <w:rFonts w:ascii="Palatino" w:hAnsi="Palatino" w:cs="Myanmar MN"/>
          <w:sz w:val="20"/>
          <w:szCs w:val="20"/>
        </w:rPr>
        <w:t>Remember your true nature</w:t>
      </w:r>
      <w:r w:rsidRPr="007A4AC0">
        <w:rPr>
          <w:rFonts w:ascii="Palatino" w:hAnsi="Palatino"/>
          <w:sz w:val="20"/>
          <w:szCs w:val="20"/>
        </w:rPr>
        <w:t>…</w:t>
      </w:r>
    </w:p>
    <w:p w14:paraId="4AF9B68D" w14:textId="77777777" w:rsidR="00CA0EAA" w:rsidRDefault="00CA0EAA" w:rsidP="00C91CC4">
      <w:pPr>
        <w:spacing w:after="60"/>
        <w:rPr>
          <w:rFonts w:ascii="Palatino" w:hAnsi="Palatino" w:cs="Myanmar MN"/>
          <w:sz w:val="20"/>
          <w:szCs w:val="20"/>
        </w:rPr>
      </w:pPr>
      <w:r w:rsidRPr="007A4AC0">
        <w:rPr>
          <w:rFonts w:ascii="Palatino" w:hAnsi="Palatino" w:cs="Myanmar MN"/>
          <w:sz w:val="20"/>
          <w:szCs w:val="20"/>
        </w:rPr>
        <w:t>And begin again that day.</w:t>
      </w:r>
    </w:p>
    <w:p w14:paraId="68DD13F7" w14:textId="77777777" w:rsidR="00CA0EAA" w:rsidRDefault="00CA0EAA" w:rsidP="00C91CC4">
      <w:pPr>
        <w:rPr>
          <w:rFonts w:ascii="Palatino" w:hAnsi="Palatino" w:cs="Myanmar MN"/>
          <w:sz w:val="20"/>
          <w:szCs w:val="20"/>
        </w:rPr>
      </w:pPr>
    </w:p>
    <w:p w14:paraId="0453D548" w14:textId="77777777" w:rsidR="00CA0EAA" w:rsidRPr="00E50AB0" w:rsidRDefault="00CA0EAA" w:rsidP="00C91CC4">
      <w:pPr>
        <w:jc w:val="right"/>
        <w:rPr>
          <w:rFonts w:ascii="Palatino" w:hAnsi="Palatino" w:cs="Myanmar MN"/>
          <w:i/>
          <w:sz w:val="20"/>
          <w:szCs w:val="20"/>
        </w:rPr>
      </w:pPr>
      <w:r>
        <w:rPr>
          <w:rFonts w:ascii="Palatino" w:hAnsi="Palatino" w:cs="Myanmar MN"/>
          <w:i/>
          <w:sz w:val="20"/>
          <w:szCs w:val="20"/>
        </w:rPr>
        <w:t>Andy Peterson</w:t>
      </w:r>
    </w:p>
    <w:p w14:paraId="0116B173" w14:textId="77777777" w:rsidR="00C91CC4" w:rsidRDefault="00C91CC4" w:rsidP="00CA0EAA">
      <w:pPr>
        <w:tabs>
          <w:tab w:val="left" w:pos="5103"/>
        </w:tabs>
        <w:spacing w:after="80"/>
        <w:ind w:left="-72"/>
        <w:sectPr w:rsidR="00C91CC4" w:rsidSect="00C91CC4">
          <w:type w:val="continuous"/>
          <w:pgSz w:w="12240" w:h="15840"/>
          <w:pgMar w:top="720" w:right="1440" w:bottom="288" w:left="1440" w:header="720" w:footer="720" w:gutter="0"/>
          <w:cols w:num="2" w:space="720"/>
          <w:titlePg/>
          <w:docGrid w:linePitch="360"/>
        </w:sectPr>
      </w:pPr>
    </w:p>
    <w:p w14:paraId="0B0068C6" w14:textId="355460EA" w:rsidR="00CA0EAA" w:rsidRDefault="00CA0EAA" w:rsidP="00CA0EAA">
      <w:pPr>
        <w:tabs>
          <w:tab w:val="left" w:pos="5103"/>
        </w:tabs>
        <w:spacing w:after="80"/>
        <w:ind w:left="-72"/>
      </w:pPr>
    </w:p>
    <w:p w14:paraId="454EA68C" w14:textId="7B47A0A7" w:rsidR="00913590" w:rsidRPr="00D43655" w:rsidRDefault="00E8495E" w:rsidP="008C2708">
      <w:pPr>
        <w:spacing w:after="80"/>
        <w:ind w:left="-72"/>
        <w:jc w:val="center"/>
        <w:rPr>
          <w:i/>
          <w:sz w:val="18"/>
          <w:szCs w:val="18"/>
        </w:rPr>
      </w:pPr>
      <w:r w:rsidRPr="00CA0EAA">
        <w:br w:type="page"/>
      </w:r>
    </w:p>
    <w:p w14:paraId="796D4944" w14:textId="2DC13FAB" w:rsidR="008C2708" w:rsidRPr="002B263E" w:rsidRDefault="008C2708" w:rsidP="008C2708">
      <w:pPr>
        <w:spacing w:after="120"/>
        <w:jc w:val="center"/>
        <w:rPr>
          <w:rFonts w:ascii="Palatino" w:hAnsi="Palatino"/>
          <w:b/>
          <w:sz w:val="32"/>
          <w:szCs w:val="32"/>
        </w:rPr>
      </w:pPr>
      <w:r>
        <w:rPr>
          <w:rFonts w:ascii="Palatino" w:hAnsi="Palatino"/>
          <w:b/>
          <w:sz w:val="32"/>
          <w:szCs w:val="32"/>
        </w:rPr>
        <w:lastRenderedPageBreak/>
        <w:t>An Unexpected and Unplanned Lenten Journey</w:t>
      </w:r>
    </w:p>
    <w:p w14:paraId="70A0B441" w14:textId="77777777" w:rsidR="008C2708" w:rsidRPr="00B14427" w:rsidRDefault="008C2708" w:rsidP="008C2708">
      <w:pPr>
        <w:spacing w:after="120"/>
        <w:rPr>
          <w:rFonts w:ascii="Palatino" w:hAnsi="Palatino"/>
          <w:sz w:val="20"/>
          <w:szCs w:val="20"/>
        </w:rPr>
      </w:pPr>
      <w:r w:rsidRPr="00B14427">
        <w:rPr>
          <w:rFonts w:ascii="Palatino" w:hAnsi="Palatino"/>
          <w:sz w:val="20"/>
          <w:szCs w:val="20"/>
        </w:rPr>
        <w:t xml:space="preserve">I have always observed Lent as I eagerly awaited Easter with its magnificent promise </w:t>
      </w:r>
      <w:r>
        <w:rPr>
          <w:rFonts w:ascii="Palatino" w:hAnsi="Palatino"/>
          <w:sz w:val="20"/>
          <w:szCs w:val="20"/>
        </w:rPr>
        <w:t xml:space="preserve">of Life triumphing over Death. </w:t>
      </w:r>
      <w:r w:rsidRPr="00B14427">
        <w:rPr>
          <w:rFonts w:ascii="Palatino" w:hAnsi="Palatino"/>
          <w:sz w:val="20"/>
          <w:szCs w:val="20"/>
        </w:rPr>
        <w:t>I have had my feet washed on Maundy Thursday with tears streaming down my face, sat alone in the spooky dark for the Vigil, and was heartbroken each and every Good Friday for those ominous three hours.  Lent to me meant extra prayers each morning, ‘giving up something’ like dessert or wine, and taking the 40 days seriously as I awaited the Good News of Easter morning.</w:t>
      </w:r>
    </w:p>
    <w:p w14:paraId="603019DF" w14:textId="77777777" w:rsidR="008C2708" w:rsidRPr="00B14427" w:rsidRDefault="008C2708" w:rsidP="008C2708">
      <w:pPr>
        <w:spacing w:after="120"/>
        <w:rPr>
          <w:rFonts w:ascii="Palatino" w:hAnsi="Palatino"/>
          <w:sz w:val="20"/>
          <w:szCs w:val="20"/>
        </w:rPr>
      </w:pPr>
      <w:r w:rsidRPr="00B14427">
        <w:rPr>
          <w:rFonts w:ascii="Palatino" w:hAnsi="Palatino"/>
          <w:sz w:val="20"/>
          <w:szCs w:val="20"/>
        </w:rPr>
        <w:t>This year Lent was very different for me and like none other!</w:t>
      </w:r>
    </w:p>
    <w:p w14:paraId="305D6E62" w14:textId="77777777" w:rsidR="008C2708" w:rsidRPr="00B14427" w:rsidRDefault="008C2708" w:rsidP="008C2708">
      <w:pPr>
        <w:spacing w:after="120"/>
        <w:rPr>
          <w:rFonts w:ascii="Palatino" w:hAnsi="Palatino"/>
          <w:sz w:val="20"/>
          <w:szCs w:val="20"/>
        </w:rPr>
      </w:pPr>
      <w:r w:rsidRPr="00B14427">
        <w:rPr>
          <w:rFonts w:ascii="Palatino" w:hAnsi="Palatino"/>
          <w:sz w:val="20"/>
          <w:szCs w:val="20"/>
        </w:rPr>
        <w:t>Unbeknown to me, my Lent was to start on December 2</w:t>
      </w:r>
      <w:r>
        <w:rPr>
          <w:rFonts w:ascii="Palatino" w:hAnsi="Palatino"/>
          <w:sz w:val="20"/>
          <w:szCs w:val="20"/>
        </w:rPr>
        <w:t>6,</w:t>
      </w:r>
      <w:r w:rsidRPr="00B14427">
        <w:rPr>
          <w:rFonts w:ascii="Palatino" w:hAnsi="Palatino"/>
          <w:sz w:val="20"/>
          <w:szCs w:val="20"/>
        </w:rPr>
        <w:t xml:space="preserve"> literally the day after we celebrate</w:t>
      </w:r>
      <w:r>
        <w:rPr>
          <w:rFonts w:ascii="Palatino" w:hAnsi="Palatino"/>
          <w:sz w:val="20"/>
          <w:szCs w:val="20"/>
        </w:rPr>
        <w:t xml:space="preserve">d the Birth of the Son of God. </w:t>
      </w:r>
      <w:r w:rsidRPr="00B14427">
        <w:rPr>
          <w:rFonts w:ascii="Palatino" w:hAnsi="Palatino"/>
          <w:sz w:val="20"/>
          <w:szCs w:val="20"/>
        </w:rPr>
        <w:t xml:space="preserve">My asthma with pneumonia and collapsed lungs </w:t>
      </w:r>
      <w:r>
        <w:rPr>
          <w:rFonts w:ascii="Palatino" w:hAnsi="Palatino"/>
          <w:sz w:val="20"/>
          <w:szCs w:val="20"/>
        </w:rPr>
        <w:t xml:space="preserve">hit like a Mac truck. </w:t>
      </w:r>
      <w:r w:rsidRPr="00B14427">
        <w:rPr>
          <w:rFonts w:ascii="Palatino" w:hAnsi="Palatino"/>
          <w:sz w:val="20"/>
          <w:szCs w:val="20"/>
        </w:rPr>
        <w:t>I could not turn it a</w:t>
      </w:r>
      <w:r>
        <w:rPr>
          <w:rFonts w:ascii="Palatino" w:hAnsi="Palatino"/>
          <w:sz w:val="20"/>
          <w:szCs w:val="20"/>
        </w:rPr>
        <w:t xml:space="preserve">round despite my best efforts. </w:t>
      </w:r>
      <w:r w:rsidRPr="00B14427">
        <w:rPr>
          <w:rFonts w:ascii="Palatino" w:hAnsi="Palatino"/>
          <w:sz w:val="20"/>
          <w:szCs w:val="20"/>
        </w:rPr>
        <w:t>I entered Monadnock Community Hospital on New Year’s Eve for what was to begin a total of five hospital stays spanning six weeks, including Brigham &amp; Women’s Hospital in Boston.</w:t>
      </w:r>
      <w:r>
        <w:rPr>
          <w:rFonts w:ascii="Palatino" w:hAnsi="Palatino"/>
          <w:sz w:val="20"/>
          <w:szCs w:val="20"/>
        </w:rPr>
        <w:t xml:space="preserve"> </w:t>
      </w:r>
      <w:r w:rsidRPr="00B14427">
        <w:rPr>
          <w:rFonts w:ascii="Palatino" w:hAnsi="Palatino"/>
          <w:sz w:val="20"/>
          <w:szCs w:val="20"/>
        </w:rPr>
        <w:t>The irony of Dec</w:t>
      </w:r>
      <w:r>
        <w:rPr>
          <w:rFonts w:ascii="Palatino" w:hAnsi="Palatino"/>
          <w:sz w:val="20"/>
          <w:szCs w:val="20"/>
        </w:rPr>
        <w:t xml:space="preserve">ember 31 </w:t>
      </w:r>
      <w:r w:rsidRPr="00B14427">
        <w:rPr>
          <w:rFonts w:ascii="Palatino" w:hAnsi="Palatino"/>
          <w:sz w:val="20"/>
          <w:szCs w:val="20"/>
        </w:rPr>
        <w:t>being the date of my last day of being the Executive Director at Touchstone Farm is not lost on me!  God does have a sense of humor!</w:t>
      </w:r>
    </w:p>
    <w:p w14:paraId="0B606E6F" w14:textId="77777777" w:rsidR="008C2708" w:rsidRPr="00B14427" w:rsidRDefault="008C2708" w:rsidP="008C2708">
      <w:pPr>
        <w:spacing w:after="120"/>
        <w:rPr>
          <w:rFonts w:ascii="Palatino" w:hAnsi="Palatino"/>
          <w:sz w:val="20"/>
          <w:szCs w:val="20"/>
        </w:rPr>
      </w:pPr>
      <w:r w:rsidRPr="00B14427">
        <w:rPr>
          <w:rFonts w:ascii="Palatino" w:hAnsi="Palatino"/>
          <w:sz w:val="20"/>
          <w:szCs w:val="20"/>
        </w:rPr>
        <w:t>I had always envisioned Jesus wandering alone in the desert in his dusty robes.</w:t>
      </w:r>
      <w:r>
        <w:rPr>
          <w:rFonts w:ascii="Palatino" w:hAnsi="Palatino"/>
          <w:sz w:val="20"/>
          <w:szCs w:val="20"/>
        </w:rPr>
        <w:t xml:space="preserve"> </w:t>
      </w:r>
      <w:r w:rsidRPr="00B14427">
        <w:rPr>
          <w:rFonts w:ascii="Palatino" w:hAnsi="Palatino"/>
          <w:sz w:val="20"/>
          <w:szCs w:val="20"/>
        </w:rPr>
        <w:t xml:space="preserve">I imagined he searched and wondered and worried, unsure of his future </w:t>
      </w:r>
      <w:r>
        <w:rPr>
          <w:rFonts w:ascii="Palatino" w:hAnsi="Palatino"/>
          <w:sz w:val="20"/>
          <w:szCs w:val="20"/>
        </w:rPr>
        <w:t xml:space="preserve">and working to face his fears. </w:t>
      </w:r>
      <w:r w:rsidRPr="00B14427">
        <w:rPr>
          <w:rFonts w:ascii="Palatino" w:hAnsi="Palatino"/>
          <w:sz w:val="20"/>
          <w:szCs w:val="20"/>
        </w:rPr>
        <w:t>He gave up his normal routine, his friends, h</w:t>
      </w:r>
      <w:r>
        <w:rPr>
          <w:rFonts w:ascii="Palatino" w:hAnsi="Palatino"/>
          <w:sz w:val="20"/>
          <w:szCs w:val="20"/>
        </w:rPr>
        <w:t xml:space="preserve">is home, his mission, his bed. </w:t>
      </w:r>
      <w:r w:rsidRPr="00B14427">
        <w:rPr>
          <w:rFonts w:ascii="Palatino" w:hAnsi="Palatino"/>
          <w:sz w:val="20"/>
          <w:szCs w:val="20"/>
        </w:rPr>
        <w:t>As I lay in the hospital tethered to my unfamiliar bed, helpless and scared and searching for my next breath, I felt like Jesus in that far off</w:t>
      </w:r>
      <w:r>
        <w:rPr>
          <w:rFonts w:ascii="Palatino" w:hAnsi="Palatino"/>
          <w:sz w:val="20"/>
          <w:szCs w:val="20"/>
        </w:rPr>
        <w:t xml:space="preserve"> desert. </w:t>
      </w:r>
      <w:r w:rsidRPr="00B14427">
        <w:rPr>
          <w:rFonts w:ascii="Palatino" w:hAnsi="Palatino"/>
          <w:sz w:val="20"/>
          <w:szCs w:val="20"/>
        </w:rPr>
        <w:t>I wondered and w</w:t>
      </w:r>
      <w:r>
        <w:rPr>
          <w:rFonts w:ascii="Palatino" w:hAnsi="Palatino"/>
          <w:sz w:val="20"/>
          <w:szCs w:val="20"/>
        </w:rPr>
        <w:t xml:space="preserve">orried if I was going to live. </w:t>
      </w:r>
      <w:r w:rsidRPr="00B14427">
        <w:rPr>
          <w:rFonts w:ascii="Palatino" w:hAnsi="Palatino"/>
          <w:sz w:val="20"/>
          <w:szCs w:val="20"/>
        </w:rPr>
        <w:t>I wond</w:t>
      </w:r>
      <w:r>
        <w:rPr>
          <w:rFonts w:ascii="Palatino" w:hAnsi="Palatino"/>
          <w:sz w:val="20"/>
          <w:szCs w:val="20"/>
        </w:rPr>
        <w:t xml:space="preserve">ered if I would have a future. I was afraid. </w:t>
      </w:r>
      <w:r w:rsidRPr="00B14427">
        <w:rPr>
          <w:rFonts w:ascii="Palatino" w:hAnsi="Palatino"/>
          <w:sz w:val="20"/>
          <w:szCs w:val="20"/>
        </w:rPr>
        <w:t>Jesus’s Lent took on a profound new and deepened meaning. Lent became more than reciting a few extra prayers, ‘giving up chocolate’ and</w:t>
      </w:r>
      <w:r>
        <w:rPr>
          <w:rFonts w:ascii="Palatino" w:hAnsi="Palatino"/>
          <w:sz w:val="20"/>
          <w:szCs w:val="20"/>
        </w:rPr>
        <w:t xml:space="preserve"> eating more fish.</w:t>
      </w:r>
    </w:p>
    <w:p w14:paraId="0D796115" w14:textId="77777777" w:rsidR="008C2708" w:rsidRPr="00B14427" w:rsidRDefault="008C2708" w:rsidP="008C2708">
      <w:pPr>
        <w:spacing w:after="120"/>
        <w:rPr>
          <w:rFonts w:ascii="Palatino" w:hAnsi="Palatino"/>
          <w:sz w:val="20"/>
          <w:szCs w:val="20"/>
        </w:rPr>
      </w:pPr>
      <w:r w:rsidRPr="00B14427">
        <w:rPr>
          <w:rFonts w:ascii="Palatino" w:hAnsi="Palatino"/>
          <w:sz w:val="20"/>
          <w:szCs w:val="20"/>
        </w:rPr>
        <w:t>The Good News of Easter that is proclaimed from my mountain top is that my faith, my family and my friends, especially my All Saints’ friends and family, were solidly with me throughout my profound Lenten Journey.</w:t>
      </w:r>
      <w:r>
        <w:rPr>
          <w:rFonts w:ascii="Palatino" w:hAnsi="Palatino"/>
          <w:sz w:val="20"/>
          <w:szCs w:val="20"/>
        </w:rPr>
        <w:t xml:space="preserve"> </w:t>
      </w:r>
      <w:r w:rsidRPr="00B14427">
        <w:rPr>
          <w:rFonts w:ascii="Palatino" w:hAnsi="Palatino"/>
          <w:sz w:val="20"/>
          <w:szCs w:val="20"/>
        </w:rPr>
        <w:t>My four children, my two sibs, my farm family and you all, my All Saints’ Family, were there holding me, supporting me, encouraging me, a</w:t>
      </w:r>
      <w:r>
        <w:rPr>
          <w:rFonts w:ascii="Palatino" w:hAnsi="Palatino"/>
          <w:sz w:val="20"/>
          <w:szCs w:val="20"/>
        </w:rPr>
        <w:t>nd helping me to find that life-</w:t>
      </w:r>
      <w:r w:rsidRPr="00B14427">
        <w:rPr>
          <w:rFonts w:ascii="Palatino" w:hAnsi="Palatino"/>
          <w:sz w:val="20"/>
          <w:szCs w:val="20"/>
        </w:rPr>
        <w:t>granting next breath.  I felt surrounded and wrapped in God’s love with lots of ‘skin on’ with my hand held, my face washed, prayers an</w:t>
      </w:r>
      <w:r>
        <w:rPr>
          <w:rFonts w:ascii="Palatino" w:hAnsi="Palatino"/>
          <w:sz w:val="20"/>
          <w:szCs w:val="20"/>
        </w:rPr>
        <w:t xml:space="preserve">d communion, notes and visits. </w:t>
      </w:r>
      <w:r w:rsidRPr="00B14427">
        <w:rPr>
          <w:rFonts w:ascii="Palatino" w:hAnsi="Palatino"/>
          <w:sz w:val="20"/>
          <w:szCs w:val="20"/>
        </w:rPr>
        <w:t>These simple, yet profound gestures, made all the difference.</w:t>
      </w:r>
    </w:p>
    <w:p w14:paraId="048E246B" w14:textId="77777777" w:rsidR="008C2708" w:rsidRPr="00B14427" w:rsidRDefault="008C2708" w:rsidP="008C2708">
      <w:pPr>
        <w:spacing w:after="120"/>
        <w:rPr>
          <w:rFonts w:ascii="Palatino" w:hAnsi="Palatino"/>
          <w:sz w:val="20"/>
          <w:szCs w:val="20"/>
        </w:rPr>
      </w:pPr>
      <w:r w:rsidRPr="00B14427">
        <w:rPr>
          <w:rFonts w:ascii="Palatino" w:hAnsi="Palatino"/>
          <w:sz w:val="20"/>
          <w:szCs w:val="20"/>
        </w:rPr>
        <w:t>As I eagerly await coming back to church for the first time since Christmas, Easter takes on extra spe</w:t>
      </w:r>
      <w:r>
        <w:rPr>
          <w:rFonts w:ascii="Palatino" w:hAnsi="Palatino"/>
          <w:sz w:val="20"/>
          <w:szCs w:val="20"/>
        </w:rPr>
        <w:t xml:space="preserve">cial meaning for me this year. </w:t>
      </w:r>
      <w:r w:rsidRPr="00B14427">
        <w:rPr>
          <w:rFonts w:ascii="Palatino" w:hAnsi="Palatino"/>
          <w:sz w:val="20"/>
          <w:szCs w:val="20"/>
        </w:rPr>
        <w:t xml:space="preserve">Eggs and bunnies and lilies and new life and joy and celebration and hope and faith and triumph and </w:t>
      </w:r>
      <w:r>
        <w:rPr>
          <w:rFonts w:ascii="Palatino" w:hAnsi="Palatino"/>
          <w:sz w:val="20"/>
          <w:szCs w:val="20"/>
        </w:rPr>
        <w:t xml:space="preserve">joy all loom large in my mind. </w:t>
      </w:r>
      <w:r w:rsidRPr="00B14427">
        <w:rPr>
          <w:rFonts w:ascii="Palatino" w:hAnsi="Palatino"/>
          <w:sz w:val="20"/>
          <w:szCs w:val="20"/>
        </w:rPr>
        <w:t>I can’t wait to see you and celebrate new life together.</w:t>
      </w:r>
    </w:p>
    <w:p w14:paraId="5C17E2C7" w14:textId="77777777" w:rsidR="008C2708" w:rsidRPr="00B14427" w:rsidRDefault="008C2708" w:rsidP="008C2708">
      <w:pPr>
        <w:spacing w:after="120"/>
        <w:rPr>
          <w:rFonts w:ascii="Palatino" w:hAnsi="Palatino"/>
          <w:sz w:val="20"/>
          <w:szCs w:val="20"/>
        </w:rPr>
      </w:pPr>
      <w:r w:rsidRPr="00B14427">
        <w:rPr>
          <w:rFonts w:ascii="Palatino" w:hAnsi="Palatino"/>
          <w:sz w:val="20"/>
          <w:szCs w:val="20"/>
        </w:rPr>
        <w:t>I will truly invite Easter into my heart as I take away some hard-</w:t>
      </w:r>
      <w:r>
        <w:rPr>
          <w:rFonts w:ascii="Palatino" w:hAnsi="Palatino"/>
          <w:sz w:val="20"/>
          <w:szCs w:val="20"/>
        </w:rPr>
        <w:t xml:space="preserve">won Lenten learnings. </w:t>
      </w:r>
      <w:r w:rsidRPr="00B14427">
        <w:rPr>
          <w:rFonts w:ascii="Palatino" w:hAnsi="Palatino"/>
          <w:sz w:val="20"/>
          <w:szCs w:val="20"/>
        </w:rPr>
        <w:t>These three months of expectant waiting and reflection have taught me the precious gift of time and peace inste</w:t>
      </w:r>
      <w:r>
        <w:rPr>
          <w:rFonts w:ascii="Palatino" w:hAnsi="Palatino"/>
          <w:sz w:val="20"/>
          <w:szCs w:val="20"/>
        </w:rPr>
        <w:t xml:space="preserve">ad of ‘doing’ and ‘producing’. </w:t>
      </w:r>
      <w:r w:rsidRPr="00B14427">
        <w:rPr>
          <w:rFonts w:ascii="Palatino" w:hAnsi="Palatino"/>
          <w:sz w:val="20"/>
          <w:szCs w:val="20"/>
        </w:rPr>
        <w:t>I have also learned the true gift</w:t>
      </w:r>
      <w:r>
        <w:rPr>
          <w:rFonts w:ascii="Palatino" w:hAnsi="Palatino"/>
          <w:sz w:val="20"/>
          <w:szCs w:val="20"/>
        </w:rPr>
        <w:t xml:space="preserve"> of connection…</w:t>
      </w:r>
      <w:r w:rsidRPr="00B14427">
        <w:rPr>
          <w:rFonts w:ascii="Palatino" w:hAnsi="Palatino"/>
          <w:sz w:val="20"/>
          <w:szCs w:val="20"/>
        </w:rPr>
        <w:t>of praye</w:t>
      </w:r>
      <w:r>
        <w:rPr>
          <w:rFonts w:ascii="Palatino" w:hAnsi="Palatino"/>
          <w:sz w:val="20"/>
          <w:szCs w:val="20"/>
        </w:rPr>
        <w:t xml:space="preserve">r, conversation and communion. Just “being” is enough. </w:t>
      </w:r>
      <w:r w:rsidRPr="00B14427">
        <w:rPr>
          <w:rFonts w:ascii="Palatino" w:hAnsi="Palatino"/>
          <w:sz w:val="20"/>
          <w:szCs w:val="20"/>
        </w:rPr>
        <w:t xml:space="preserve">I don’t always have to be working and striving and accomplishing. Sitting in the sunshine in a rocking chair being thankful is plenty. God did indeed carry me in his arms as I safely made it </w:t>
      </w:r>
      <w:proofErr w:type="spellStart"/>
      <w:r w:rsidRPr="00B14427">
        <w:rPr>
          <w:rFonts w:ascii="Palatino" w:hAnsi="Palatino"/>
          <w:sz w:val="20"/>
          <w:szCs w:val="20"/>
        </w:rPr>
        <w:t>though</w:t>
      </w:r>
      <w:proofErr w:type="spellEnd"/>
      <w:r w:rsidRPr="00B14427">
        <w:rPr>
          <w:rFonts w:ascii="Palatino" w:hAnsi="Palatino"/>
          <w:sz w:val="20"/>
          <w:szCs w:val="20"/>
        </w:rPr>
        <w:t xml:space="preserve"> these turbulent waters.  </w:t>
      </w:r>
    </w:p>
    <w:p w14:paraId="1B63D831" w14:textId="77777777" w:rsidR="008C2708" w:rsidRPr="00B14427" w:rsidRDefault="008C2708" w:rsidP="008C2708">
      <w:pPr>
        <w:spacing w:after="120"/>
        <w:rPr>
          <w:rFonts w:ascii="Palatino" w:hAnsi="Palatino"/>
          <w:sz w:val="20"/>
          <w:szCs w:val="20"/>
        </w:rPr>
      </w:pPr>
      <w:r w:rsidRPr="00B14427">
        <w:rPr>
          <w:rFonts w:ascii="Palatino" w:hAnsi="Palatino"/>
          <w:sz w:val="20"/>
          <w:szCs w:val="20"/>
        </w:rPr>
        <w:t xml:space="preserve">My Lenten Journey has made </w:t>
      </w:r>
      <w:r>
        <w:rPr>
          <w:rFonts w:ascii="Palatino" w:hAnsi="Palatino"/>
          <w:sz w:val="20"/>
          <w:szCs w:val="20"/>
        </w:rPr>
        <w:t xml:space="preserve">me eager and ready for Easter. </w:t>
      </w:r>
      <w:r w:rsidRPr="00B14427">
        <w:rPr>
          <w:rFonts w:ascii="Palatino" w:hAnsi="Palatino"/>
          <w:sz w:val="20"/>
          <w:szCs w:val="20"/>
        </w:rPr>
        <w:t>I look forward to sharing the celebration of all that is good and right, bright and beautiful as health triumphs over sickness, good over evil, and</w:t>
      </w:r>
      <w:r>
        <w:rPr>
          <w:rFonts w:ascii="Palatino" w:hAnsi="Palatino"/>
          <w:sz w:val="20"/>
          <w:szCs w:val="20"/>
        </w:rPr>
        <w:t xml:space="preserve"> joy over sadness. </w:t>
      </w:r>
      <w:r w:rsidRPr="00B14427">
        <w:rPr>
          <w:rFonts w:ascii="Palatino" w:hAnsi="Palatino"/>
          <w:sz w:val="20"/>
          <w:szCs w:val="20"/>
        </w:rPr>
        <w:t>Together, we will be the Easter People as we proclaim the certainly of God’s Goodness and Mercy.</w:t>
      </w:r>
    </w:p>
    <w:p w14:paraId="606998DB" w14:textId="77777777" w:rsidR="008C2708" w:rsidRDefault="008C2708" w:rsidP="008C2708">
      <w:pPr>
        <w:spacing w:after="120"/>
        <w:rPr>
          <w:rFonts w:ascii="Palatino" w:hAnsi="Palatino"/>
          <w:sz w:val="20"/>
          <w:szCs w:val="20"/>
        </w:rPr>
      </w:pPr>
      <w:r w:rsidRPr="00B14427">
        <w:rPr>
          <w:rFonts w:ascii="Palatino" w:hAnsi="Palatino"/>
          <w:sz w:val="20"/>
          <w:szCs w:val="20"/>
        </w:rPr>
        <w:t>With love and gratitude for All Saints</w:t>
      </w:r>
      <w:r>
        <w:rPr>
          <w:rFonts w:ascii="Palatino" w:hAnsi="Palatino"/>
          <w:sz w:val="20"/>
          <w:szCs w:val="20"/>
        </w:rPr>
        <w:t>’</w:t>
      </w:r>
      <w:r w:rsidRPr="00B14427">
        <w:rPr>
          <w:rFonts w:ascii="Palatino" w:hAnsi="Palatino"/>
          <w:sz w:val="20"/>
          <w:szCs w:val="20"/>
        </w:rPr>
        <w:t xml:space="preserve">, </w:t>
      </w:r>
    </w:p>
    <w:p w14:paraId="4E19E738" w14:textId="4250CDB2" w:rsidR="008C2708" w:rsidRDefault="008C2708" w:rsidP="008C2708">
      <w:pPr>
        <w:spacing w:after="120"/>
        <w:rPr>
          <w:rFonts w:ascii="Palatino" w:hAnsi="Palatino"/>
          <w:i/>
          <w:sz w:val="20"/>
          <w:szCs w:val="20"/>
        </w:rPr>
      </w:pPr>
      <w:r w:rsidRPr="00BF1A04">
        <w:rPr>
          <w:rFonts w:ascii="Palatino" w:hAnsi="Palatino"/>
          <w:i/>
          <w:sz w:val="20"/>
          <w:szCs w:val="20"/>
        </w:rPr>
        <w:t>Boo Martin</w:t>
      </w:r>
    </w:p>
    <w:p w14:paraId="34A5B2E2" w14:textId="77777777" w:rsidR="00B43ADF" w:rsidRDefault="00B43ADF" w:rsidP="00882F96">
      <w:pPr>
        <w:spacing w:after="120"/>
        <w:jc w:val="center"/>
        <w:rPr>
          <w:rFonts w:ascii="Palatino" w:hAnsi="Palatino"/>
          <w:b/>
          <w:sz w:val="32"/>
          <w:szCs w:val="32"/>
        </w:rPr>
      </w:pPr>
    </w:p>
    <w:p w14:paraId="30EFF5C3" w14:textId="4A26D187" w:rsidR="00882F96" w:rsidRDefault="00B43ADF" w:rsidP="00882F96">
      <w:pPr>
        <w:spacing w:after="120"/>
        <w:jc w:val="center"/>
        <w:rPr>
          <w:rFonts w:ascii="Palatino" w:hAnsi="Palatino"/>
          <w:b/>
          <w:sz w:val="32"/>
          <w:szCs w:val="32"/>
        </w:rPr>
      </w:pPr>
      <w:r>
        <w:rPr>
          <w:rFonts w:ascii="Palatino" w:hAnsi="Palatino"/>
          <w:b/>
          <w:sz w:val="32"/>
          <w:szCs w:val="32"/>
        </w:rPr>
        <w:t xml:space="preserve">Capital </w:t>
      </w:r>
      <w:r w:rsidR="00882F96">
        <w:rPr>
          <w:rFonts w:ascii="Palatino" w:hAnsi="Palatino"/>
          <w:b/>
          <w:sz w:val="32"/>
          <w:szCs w:val="32"/>
        </w:rPr>
        <w:t xml:space="preserve">Campaign Kick-Off </w:t>
      </w:r>
      <w:r w:rsidR="00452A70">
        <w:rPr>
          <w:rFonts w:ascii="Palatino" w:hAnsi="Palatino"/>
          <w:b/>
          <w:sz w:val="32"/>
          <w:szCs w:val="32"/>
        </w:rPr>
        <w:t xml:space="preserve">Celebration </w:t>
      </w:r>
      <w:r w:rsidR="00882F96">
        <w:rPr>
          <w:rFonts w:ascii="Palatino" w:hAnsi="Palatino"/>
          <w:b/>
          <w:sz w:val="32"/>
          <w:szCs w:val="32"/>
        </w:rPr>
        <w:t>Dinner</w:t>
      </w:r>
    </w:p>
    <w:p w14:paraId="32C5DFD1" w14:textId="731EC555" w:rsidR="00882F96" w:rsidRPr="00882F96" w:rsidRDefault="00882F96" w:rsidP="00882F96">
      <w:pPr>
        <w:spacing w:after="120"/>
        <w:jc w:val="center"/>
        <w:rPr>
          <w:rFonts w:ascii="Palatino" w:hAnsi="Palatino"/>
          <w:i/>
          <w:sz w:val="28"/>
          <w:szCs w:val="28"/>
        </w:rPr>
      </w:pPr>
      <w:r w:rsidRPr="00882F96">
        <w:rPr>
          <w:rFonts w:ascii="Palatino" w:hAnsi="Palatino"/>
          <w:i/>
          <w:sz w:val="28"/>
          <w:szCs w:val="28"/>
        </w:rPr>
        <w:t>Save the Date!</w:t>
      </w:r>
    </w:p>
    <w:p w14:paraId="52C82B21" w14:textId="14E342A6" w:rsidR="008C2708" w:rsidRPr="00B43ADF" w:rsidRDefault="00B43ADF" w:rsidP="00B43ADF">
      <w:pPr>
        <w:spacing w:after="120"/>
        <w:jc w:val="center"/>
        <w:rPr>
          <w:rFonts w:ascii="Palatino" w:hAnsi="Palatino"/>
          <w:b/>
          <w:sz w:val="32"/>
          <w:szCs w:val="32"/>
          <w:u w:val="single"/>
        </w:rPr>
      </w:pPr>
      <w:r w:rsidRPr="00B43ADF">
        <w:rPr>
          <w:rFonts w:ascii="Palatino" w:hAnsi="Palatino"/>
          <w:b/>
          <w:sz w:val="32"/>
          <w:szCs w:val="32"/>
          <w:u w:val="single"/>
        </w:rPr>
        <w:t>Friday, May 4</w:t>
      </w:r>
    </w:p>
    <w:p w14:paraId="7570D41B" w14:textId="788F8C31" w:rsidR="00B43ADF" w:rsidRPr="00B43ADF" w:rsidRDefault="00B43ADF" w:rsidP="00B43ADF">
      <w:pPr>
        <w:spacing w:after="120"/>
        <w:jc w:val="center"/>
        <w:rPr>
          <w:rFonts w:ascii="Palatino" w:hAnsi="Palatino"/>
          <w:i/>
          <w:sz w:val="20"/>
          <w:szCs w:val="20"/>
        </w:rPr>
      </w:pPr>
      <w:r w:rsidRPr="00B43ADF">
        <w:rPr>
          <w:rFonts w:ascii="Palatino" w:hAnsi="Palatino"/>
          <w:sz w:val="20"/>
          <w:szCs w:val="20"/>
        </w:rPr>
        <w:t>Details to follow</w:t>
      </w:r>
      <w:r>
        <w:rPr>
          <w:rFonts w:ascii="Palatino" w:hAnsi="Palatino"/>
          <w:i/>
          <w:sz w:val="20"/>
          <w:szCs w:val="20"/>
        </w:rPr>
        <w:t>…</w:t>
      </w:r>
      <w:r w:rsidRPr="00B43ADF">
        <w:rPr>
          <w:rFonts w:ascii="Palatino" w:hAnsi="Palatino"/>
          <w:i/>
          <w:sz w:val="20"/>
          <w:szCs w:val="20"/>
        </w:rPr>
        <w:t xml:space="preserve"> </w:t>
      </w:r>
    </w:p>
    <w:p w14:paraId="6D80A515" w14:textId="7D851483" w:rsidR="00B43ADF" w:rsidRPr="00B43ADF" w:rsidRDefault="00B43ADF" w:rsidP="00B43ADF">
      <w:pPr>
        <w:spacing w:after="120"/>
        <w:jc w:val="center"/>
        <w:rPr>
          <w:rFonts w:ascii="Palatino" w:hAnsi="Palatino"/>
          <w:i/>
          <w:sz w:val="20"/>
          <w:szCs w:val="20"/>
        </w:rPr>
      </w:pPr>
      <w:r>
        <w:rPr>
          <w:rFonts w:ascii="Palatino" w:hAnsi="Palatino"/>
          <w:i/>
          <w:sz w:val="20"/>
          <w:szCs w:val="20"/>
        </w:rPr>
        <w:t>Campaign Managers Jack Calhoun and Rod Falby</w:t>
      </w:r>
    </w:p>
    <w:p w14:paraId="47D168BF" w14:textId="77777777" w:rsidR="00B43ADF" w:rsidRPr="00B14427" w:rsidRDefault="00B43ADF" w:rsidP="00B43ADF">
      <w:pPr>
        <w:spacing w:after="120"/>
        <w:jc w:val="center"/>
        <w:rPr>
          <w:rFonts w:ascii="Palatino" w:hAnsi="Palatino"/>
          <w:sz w:val="20"/>
          <w:szCs w:val="20"/>
        </w:rPr>
      </w:pPr>
    </w:p>
    <w:p w14:paraId="642B7E62" w14:textId="77777777" w:rsidR="008C2708" w:rsidRPr="00B14427" w:rsidRDefault="008C2708" w:rsidP="008C2708">
      <w:pPr>
        <w:spacing w:after="120"/>
        <w:rPr>
          <w:rFonts w:ascii="Palatino" w:hAnsi="Palatino"/>
          <w:sz w:val="20"/>
          <w:szCs w:val="20"/>
        </w:rPr>
      </w:pPr>
      <w:r w:rsidRPr="00B14427">
        <w:rPr>
          <w:rFonts w:ascii="Palatino" w:hAnsi="Palatino"/>
          <w:sz w:val="20"/>
          <w:szCs w:val="20"/>
        </w:rPr>
        <w:tab/>
      </w:r>
    </w:p>
    <w:p w14:paraId="739C56EE" w14:textId="77777777" w:rsidR="008C2708" w:rsidRPr="00B14427" w:rsidRDefault="008C2708" w:rsidP="008C2708">
      <w:pPr>
        <w:spacing w:after="120"/>
        <w:rPr>
          <w:rFonts w:ascii="Palatino" w:hAnsi="Palatino"/>
          <w:sz w:val="20"/>
          <w:szCs w:val="20"/>
        </w:rPr>
      </w:pPr>
      <w:r w:rsidRPr="00B14427">
        <w:rPr>
          <w:rFonts w:ascii="Palatino" w:hAnsi="Palatino"/>
          <w:sz w:val="20"/>
          <w:szCs w:val="20"/>
        </w:rPr>
        <w:tab/>
      </w:r>
    </w:p>
    <w:p w14:paraId="7D1886C3" w14:textId="35429695" w:rsidR="002466D9" w:rsidRPr="0017639B" w:rsidRDefault="002466D9" w:rsidP="0017639B">
      <w:pPr>
        <w:pStyle w:val="Messenger"/>
        <w:jc w:val="center"/>
        <w:rPr>
          <w:b/>
          <w:sz w:val="32"/>
          <w:szCs w:val="32"/>
          <w:lang w:val="en"/>
        </w:rPr>
      </w:pPr>
      <w:r w:rsidRPr="0017639B">
        <w:rPr>
          <w:b/>
          <w:sz w:val="32"/>
          <w:szCs w:val="32"/>
          <w:lang w:val="en"/>
        </w:rPr>
        <w:lastRenderedPageBreak/>
        <w:t>Healing Prayer Ministry</w:t>
      </w:r>
    </w:p>
    <w:p w14:paraId="30F6D3B6" w14:textId="77777777" w:rsidR="002466D9" w:rsidRDefault="002466D9" w:rsidP="002466D9">
      <w:pPr>
        <w:pStyle w:val="Messenger"/>
        <w:rPr>
          <w:szCs w:val="20"/>
          <w:lang w:val="en"/>
        </w:rPr>
      </w:pPr>
      <w:r w:rsidRPr="009F608F">
        <w:rPr>
          <w:szCs w:val="20"/>
          <w:lang w:val="en"/>
        </w:rPr>
        <w:t>At the 10 AM Eucharist on Sunday, March 11, Nina Pollock shared s</w:t>
      </w:r>
      <w:r>
        <w:rPr>
          <w:szCs w:val="20"/>
          <w:lang w:val="en"/>
        </w:rPr>
        <w:t>ome of her experience of prayer:</w:t>
      </w:r>
      <w:r w:rsidRPr="009F608F">
        <w:rPr>
          <w:szCs w:val="20"/>
          <w:lang w:val="en"/>
        </w:rPr>
        <w:t xml:space="preserve"> her own personal prayer life and her experience with the Sunday and weekday prayer ministry at All Saints’. After the service the Sunday Healing Prayer Ministry team met for coffee and conversation and were joined by </w:t>
      </w:r>
      <w:r>
        <w:rPr>
          <w:szCs w:val="20"/>
          <w:lang w:val="en"/>
        </w:rPr>
        <w:t xml:space="preserve">the rector, curate and </w:t>
      </w:r>
      <w:r w:rsidRPr="009F608F">
        <w:rPr>
          <w:szCs w:val="20"/>
          <w:lang w:val="en"/>
        </w:rPr>
        <w:t>several parishioners who expressed interest in joining us. We shared some of the history of healing prayer in the wider Church and of this ministry at All Saints’, as well as stories of our own experiences of and feelings about praying aloud with others. We also reviewed guidelines regarding confidentiality, attempted to answer questions and ended with free form prayers for ourselves and those we love.</w:t>
      </w:r>
    </w:p>
    <w:p w14:paraId="0824C41D" w14:textId="77777777" w:rsidR="002466D9" w:rsidRDefault="002466D9" w:rsidP="002466D9">
      <w:pPr>
        <w:pStyle w:val="Messenger"/>
        <w:rPr>
          <w:szCs w:val="20"/>
          <w:lang w:val="en"/>
        </w:rPr>
      </w:pPr>
      <w:r w:rsidRPr="009F608F">
        <w:rPr>
          <w:szCs w:val="20"/>
          <w:lang w:val="en"/>
        </w:rPr>
        <w:t xml:space="preserve">On Sunday, April 22, following the 10 AM service we will hold a training session for parishioners who are discerning a call to this ministry. Current members who would like a refresher course are encouraged to join us and may help by sharing their stories as one time “newbies”. After the training, anyone who would like to join this ministry and be added to the schedule for the next few months may begin as a silent, listening prayer partner with a more </w:t>
      </w:r>
      <w:r>
        <w:rPr>
          <w:szCs w:val="20"/>
          <w:lang w:val="en"/>
        </w:rPr>
        <w:t xml:space="preserve">experienced member. </w:t>
      </w:r>
    </w:p>
    <w:p w14:paraId="05843B98" w14:textId="77777777" w:rsidR="002466D9" w:rsidRDefault="002466D9" w:rsidP="002466D9">
      <w:pPr>
        <w:pStyle w:val="Messenger"/>
        <w:rPr>
          <w:szCs w:val="20"/>
          <w:lang w:val="en"/>
        </w:rPr>
      </w:pPr>
      <w:r w:rsidRPr="009F608F">
        <w:rPr>
          <w:szCs w:val="20"/>
          <w:lang w:val="en"/>
        </w:rPr>
        <w:t xml:space="preserve">Please </w:t>
      </w:r>
      <w:r>
        <w:rPr>
          <w:szCs w:val="20"/>
          <w:lang w:val="en"/>
        </w:rPr>
        <w:t xml:space="preserve">feel free to ask any of the Sunday Healing Prayer </w:t>
      </w:r>
      <w:r w:rsidRPr="009F608F">
        <w:rPr>
          <w:szCs w:val="20"/>
          <w:lang w:val="en"/>
        </w:rPr>
        <w:t xml:space="preserve">team members (Nina Pollock, Betsy Fowle, Beth Healy, Ellen Avery, Laura Campbell, Marilyn Weir, Chris Howe and Tanya Roberts) </w:t>
      </w:r>
      <w:r>
        <w:rPr>
          <w:szCs w:val="20"/>
          <w:lang w:val="en"/>
        </w:rPr>
        <w:t>about this ministry.</w:t>
      </w:r>
    </w:p>
    <w:p w14:paraId="3CEEEC64" w14:textId="77777777" w:rsidR="002466D9" w:rsidRPr="009F608F" w:rsidRDefault="002466D9" w:rsidP="002466D9">
      <w:pPr>
        <w:pStyle w:val="Messenger"/>
        <w:rPr>
          <w:lang w:val="en"/>
        </w:rPr>
      </w:pPr>
      <w:r w:rsidRPr="009F608F">
        <w:rPr>
          <w:szCs w:val="20"/>
          <w:lang w:val="en"/>
        </w:rPr>
        <w:t xml:space="preserve">To help us plan, please be in touch with Nina Pollock (nina.pollock@gmail.com) or me (revbets@aol.com or 535-3571) to RSVP for the training on April 22. We will meet in the Old Parish House parlor for refreshments following the 10 AM service and </w:t>
      </w:r>
      <w:r>
        <w:rPr>
          <w:szCs w:val="20"/>
          <w:lang w:val="en"/>
        </w:rPr>
        <w:t xml:space="preserve">aim to </w:t>
      </w:r>
      <w:r w:rsidRPr="009F608F">
        <w:rPr>
          <w:szCs w:val="20"/>
          <w:lang w:val="en"/>
        </w:rPr>
        <w:t xml:space="preserve">finish </w:t>
      </w:r>
      <w:r>
        <w:rPr>
          <w:szCs w:val="20"/>
          <w:lang w:val="en"/>
        </w:rPr>
        <w:t>the</w:t>
      </w:r>
      <w:r w:rsidRPr="009F608F">
        <w:rPr>
          <w:szCs w:val="20"/>
          <w:lang w:val="en"/>
        </w:rPr>
        <w:t xml:space="preserve"> session by 12:30 PM.</w:t>
      </w:r>
    </w:p>
    <w:p w14:paraId="200518F0" w14:textId="77777777" w:rsidR="002466D9" w:rsidRDefault="002466D9" w:rsidP="002466D9">
      <w:pPr>
        <w:pStyle w:val="Messenger"/>
        <w:spacing w:after="80"/>
        <w:rPr>
          <w:szCs w:val="20"/>
          <w:lang w:val="en"/>
        </w:rPr>
      </w:pPr>
      <w:r w:rsidRPr="009F608F">
        <w:rPr>
          <w:i/>
          <w:szCs w:val="20"/>
          <w:lang w:val="en"/>
        </w:rPr>
        <w:t>Betsy Fowle</w:t>
      </w:r>
      <w:r w:rsidRPr="009F608F">
        <w:rPr>
          <w:szCs w:val="20"/>
          <w:lang w:val="en"/>
        </w:rPr>
        <w:t xml:space="preserve">, for the Sunday Healing Prayer Team </w:t>
      </w:r>
    </w:p>
    <w:p w14:paraId="3D540C12" w14:textId="77777777" w:rsidR="002466D9" w:rsidRDefault="002466D9" w:rsidP="002466D9">
      <w:pPr>
        <w:jc w:val="center"/>
        <w:rPr>
          <w:rFonts w:ascii="Palatino" w:hAnsi="Palatino"/>
          <w:b/>
          <w:sz w:val="32"/>
          <w:szCs w:val="32"/>
        </w:rPr>
      </w:pPr>
    </w:p>
    <w:p w14:paraId="7E9A7145" w14:textId="6563B643" w:rsidR="002466D9" w:rsidRPr="009407CE" w:rsidRDefault="002466D9" w:rsidP="002466D9">
      <w:pPr>
        <w:jc w:val="center"/>
        <w:rPr>
          <w:rFonts w:ascii="Palatino" w:hAnsi="Palatino"/>
          <w:b/>
          <w:sz w:val="32"/>
          <w:szCs w:val="32"/>
        </w:rPr>
      </w:pPr>
      <w:r w:rsidRPr="009407CE">
        <w:rPr>
          <w:rFonts w:ascii="Palatino" w:hAnsi="Palatino"/>
          <w:b/>
          <w:sz w:val="32"/>
          <w:szCs w:val="32"/>
        </w:rPr>
        <w:t xml:space="preserve">The Life, Death, and Witness of Jonathan Daniels, </w:t>
      </w:r>
    </w:p>
    <w:p w14:paraId="05F86C37" w14:textId="77777777" w:rsidR="002466D9" w:rsidRPr="009407CE" w:rsidRDefault="002466D9" w:rsidP="002466D9">
      <w:pPr>
        <w:jc w:val="center"/>
        <w:rPr>
          <w:rFonts w:ascii="Palatino" w:hAnsi="Palatino"/>
          <w:i/>
          <w:sz w:val="32"/>
          <w:szCs w:val="32"/>
        </w:rPr>
      </w:pPr>
      <w:r w:rsidRPr="009407CE">
        <w:rPr>
          <w:rFonts w:ascii="Palatino" w:hAnsi="Palatino"/>
          <w:i/>
          <w:sz w:val="32"/>
          <w:szCs w:val="32"/>
        </w:rPr>
        <w:t>New Hampshire Martyr</w:t>
      </w:r>
    </w:p>
    <w:p w14:paraId="265C2F1B" w14:textId="77777777" w:rsidR="002466D9" w:rsidRPr="0007312E" w:rsidRDefault="002466D9" w:rsidP="002466D9">
      <w:pPr>
        <w:spacing w:after="120"/>
        <w:rPr>
          <w:rFonts w:ascii="Palatino" w:hAnsi="Palatino"/>
          <w:sz w:val="20"/>
          <w:szCs w:val="20"/>
        </w:rPr>
      </w:pPr>
    </w:p>
    <w:p w14:paraId="3987F055" w14:textId="77777777" w:rsidR="002466D9" w:rsidRPr="0007312E" w:rsidRDefault="002466D9" w:rsidP="002466D9">
      <w:pPr>
        <w:spacing w:after="120"/>
        <w:rPr>
          <w:rFonts w:ascii="Palatino" w:hAnsi="Palatino"/>
          <w:sz w:val="20"/>
          <w:szCs w:val="20"/>
        </w:rPr>
      </w:pPr>
      <w:r w:rsidRPr="0007312E">
        <w:rPr>
          <w:rFonts w:ascii="Palatino" w:hAnsi="Palatino"/>
          <w:sz w:val="20"/>
          <w:szCs w:val="20"/>
        </w:rPr>
        <w:t xml:space="preserve">On April 8 and 15, after the 10 </w:t>
      </w:r>
      <w:r>
        <w:rPr>
          <w:rFonts w:ascii="Palatino" w:hAnsi="Palatino"/>
          <w:sz w:val="20"/>
          <w:szCs w:val="20"/>
        </w:rPr>
        <w:t>AM</w:t>
      </w:r>
      <w:r w:rsidRPr="0007312E">
        <w:rPr>
          <w:rFonts w:ascii="Palatino" w:hAnsi="Palatino"/>
          <w:sz w:val="20"/>
          <w:szCs w:val="20"/>
        </w:rPr>
        <w:t xml:space="preserve"> services, </w:t>
      </w:r>
      <w:r>
        <w:rPr>
          <w:rFonts w:ascii="Palatino" w:hAnsi="Palatino"/>
          <w:sz w:val="20"/>
          <w:szCs w:val="20"/>
        </w:rPr>
        <w:t>get</w:t>
      </w:r>
      <w:r w:rsidRPr="0007312E">
        <w:rPr>
          <w:rFonts w:ascii="Palatino" w:hAnsi="Palatino"/>
          <w:sz w:val="20"/>
          <w:szCs w:val="20"/>
        </w:rPr>
        <w:t xml:space="preserve"> yo</w:t>
      </w:r>
      <w:r>
        <w:rPr>
          <w:rFonts w:ascii="Palatino" w:hAnsi="Palatino"/>
          <w:sz w:val="20"/>
          <w:szCs w:val="20"/>
        </w:rPr>
        <w:t>ur coffee and come over to the p</w:t>
      </w:r>
      <w:r w:rsidRPr="0007312E">
        <w:rPr>
          <w:rFonts w:ascii="Palatino" w:hAnsi="Palatino"/>
          <w:sz w:val="20"/>
          <w:szCs w:val="20"/>
        </w:rPr>
        <w:t>arlor</w:t>
      </w:r>
      <w:r>
        <w:rPr>
          <w:rFonts w:ascii="Palatino" w:hAnsi="Palatino"/>
          <w:sz w:val="20"/>
          <w:szCs w:val="20"/>
        </w:rPr>
        <w:t xml:space="preserve"> in the Old Parish House</w:t>
      </w:r>
      <w:r w:rsidRPr="0007312E">
        <w:rPr>
          <w:rFonts w:ascii="Palatino" w:hAnsi="Palatino"/>
          <w:sz w:val="20"/>
          <w:szCs w:val="20"/>
        </w:rPr>
        <w:t xml:space="preserve"> for a two-part program on Jonathan Daniels and his legacy, led by Anne and Cassius Webb.</w:t>
      </w:r>
    </w:p>
    <w:p w14:paraId="2F1BB855" w14:textId="48C5A1B2" w:rsidR="002466D9" w:rsidRPr="0007312E" w:rsidRDefault="002466D9" w:rsidP="002466D9">
      <w:pPr>
        <w:spacing w:after="120"/>
        <w:rPr>
          <w:rFonts w:ascii="Palatino" w:hAnsi="Palatino"/>
          <w:sz w:val="20"/>
          <w:szCs w:val="20"/>
        </w:rPr>
      </w:pPr>
      <w:r w:rsidRPr="0007312E">
        <w:rPr>
          <w:rFonts w:ascii="Palatino" w:hAnsi="Palatino"/>
          <w:sz w:val="20"/>
          <w:szCs w:val="20"/>
        </w:rPr>
        <w:t xml:space="preserve">At the time of his murder in Alabama in 1965, Jonathan Daniels was a seminarian at the Episcopal Theological School in Cambridge, Massachusetts and a parishioner of St. James’ Church, Keene. He had responded to the call of Martin Luther King to come to Alabama to march for voting </w:t>
      </w:r>
      <w:r w:rsidR="0037578A" w:rsidRPr="0007312E">
        <w:rPr>
          <w:rFonts w:ascii="Palatino" w:hAnsi="Palatino"/>
          <w:sz w:val="20"/>
          <w:szCs w:val="20"/>
        </w:rPr>
        <w:t>rights and</w:t>
      </w:r>
      <w:r w:rsidRPr="0007312E">
        <w:rPr>
          <w:rFonts w:ascii="Palatino" w:hAnsi="Palatino"/>
          <w:sz w:val="20"/>
          <w:szCs w:val="20"/>
        </w:rPr>
        <w:t xml:space="preserve"> had then taken a leave of absence from his studies to continue this work. He was killed shielding a black fellow-activist twelve days after the passage of the Voting Rights Act. He was added to the Episcopal Church calendar as a martyr in 1991.</w:t>
      </w:r>
    </w:p>
    <w:p w14:paraId="557B6B58" w14:textId="77777777" w:rsidR="002466D9" w:rsidRDefault="002466D9" w:rsidP="002466D9">
      <w:pPr>
        <w:spacing w:after="120"/>
        <w:rPr>
          <w:rFonts w:ascii="Palatino" w:hAnsi="Palatino"/>
          <w:sz w:val="20"/>
          <w:szCs w:val="20"/>
        </w:rPr>
      </w:pPr>
      <w:r w:rsidRPr="0007312E">
        <w:rPr>
          <w:rFonts w:ascii="Palatino" w:hAnsi="Palatino"/>
          <w:sz w:val="20"/>
          <w:szCs w:val="20"/>
        </w:rPr>
        <w:t>On April 8, there will be a conversation about the context of Jonathan’s life and death. On April 15, we will watch the award-winning documentary film on Daniels’ life “Here Am I: Send Me”, followed by discussion.</w:t>
      </w:r>
    </w:p>
    <w:p w14:paraId="7AD20055" w14:textId="77777777" w:rsidR="002466D9" w:rsidRPr="009977FD" w:rsidRDefault="002466D9" w:rsidP="002466D9">
      <w:pPr>
        <w:spacing w:after="120"/>
        <w:jc w:val="right"/>
        <w:rPr>
          <w:rFonts w:ascii="Palatino" w:hAnsi="Palatino"/>
          <w:i/>
          <w:sz w:val="20"/>
          <w:szCs w:val="20"/>
        </w:rPr>
      </w:pPr>
      <w:r>
        <w:rPr>
          <w:rFonts w:ascii="Palatino" w:hAnsi="Palatino"/>
          <w:i/>
          <w:sz w:val="20"/>
          <w:szCs w:val="20"/>
        </w:rPr>
        <w:t>Cassius Webb</w:t>
      </w:r>
    </w:p>
    <w:p w14:paraId="4D4D2C3A" w14:textId="34206E8F" w:rsidR="0088388E" w:rsidRDefault="0088388E" w:rsidP="002466D9">
      <w:pPr>
        <w:pStyle w:val="Messenger"/>
        <w:spacing w:after="80"/>
      </w:pPr>
    </w:p>
    <w:p w14:paraId="7C0954BE" w14:textId="77777777" w:rsidR="00D16AAF" w:rsidRPr="004C48F1" w:rsidRDefault="00D16AAF" w:rsidP="00D16AAF">
      <w:pPr>
        <w:pStyle w:val="Messenger"/>
        <w:jc w:val="center"/>
        <w:rPr>
          <w:b/>
          <w:sz w:val="32"/>
          <w:szCs w:val="32"/>
        </w:rPr>
      </w:pPr>
      <w:r w:rsidRPr="004C48F1">
        <w:rPr>
          <w:b/>
          <w:sz w:val="32"/>
          <w:szCs w:val="32"/>
        </w:rPr>
        <w:t>April Saints’ Days</w:t>
      </w:r>
    </w:p>
    <w:p w14:paraId="0D0503F9" w14:textId="77777777" w:rsidR="00D16AAF" w:rsidRDefault="00D16AAF" w:rsidP="00D16AAF">
      <w:pPr>
        <w:pStyle w:val="Messenger"/>
        <w:spacing w:after="0"/>
        <w:sectPr w:rsidR="00D16AAF" w:rsidSect="00D16AAF">
          <w:type w:val="continuous"/>
          <w:pgSz w:w="12240" w:h="15840"/>
          <w:pgMar w:top="720" w:right="1440" w:bottom="288" w:left="1440" w:header="720" w:footer="720" w:gutter="0"/>
          <w:cols w:space="720"/>
          <w:titlePg/>
          <w:docGrid w:linePitch="360"/>
        </w:sectPr>
      </w:pPr>
    </w:p>
    <w:p w14:paraId="1476202E" w14:textId="77777777" w:rsidR="00D16AAF" w:rsidRDefault="00D16AAF" w:rsidP="00D16AAF">
      <w:pPr>
        <w:pStyle w:val="Messenger"/>
        <w:spacing w:after="0"/>
      </w:pPr>
      <w:r>
        <w:t>4/02</w:t>
      </w:r>
      <w:r>
        <w:tab/>
        <w:t>Sylvia DeVinne</w:t>
      </w:r>
    </w:p>
    <w:p w14:paraId="12BD4B72" w14:textId="77777777" w:rsidR="00D16AAF" w:rsidRDefault="00D16AAF" w:rsidP="00D16AAF">
      <w:pPr>
        <w:pStyle w:val="Messenger"/>
        <w:spacing w:after="0"/>
      </w:pPr>
      <w:r>
        <w:tab/>
        <w:t>Carol Walsh</w:t>
      </w:r>
    </w:p>
    <w:p w14:paraId="030419E0" w14:textId="77777777" w:rsidR="00D16AAF" w:rsidRDefault="00D16AAF" w:rsidP="00D16AAF">
      <w:pPr>
        <w:pStyle w:val="Messenger"/>
        <w:spacing w:after="0"/>
      </w:pPr>
      <w:r>
        <w:t>4/03</w:t>
      </w:r>
      <w:r>
        <w:tab/>
        <w:t>Nick Morris</w:t>
      </w:r>
    </w:p>
    <w:p w14:paraId="4F616876" w14:textId="77777777" w:rsidR="00D16AAF" w:rsidRDefault="00D16AAF" w:rsidP="00D16AAF">
      <w:pPr>
        <w:pStyle w:val="Messenger"/>
        <w:spacing w:after="0"/>
      </w:pPr>
      <w:r>
        <w:t>4/06</w:t>
      </w:r>
      <w:r>
        <w:tab/>
        <w:t>Alexandra Catlin</w:t>
      </w:r>
    </w:p>
    <w:p w14:paraId="66F158A6" w14:textId="77777777" w:rsidR="00D16AAF" w:rsidRDefault="00D16AAF" w:rsidP="00D16AAF">
      <w:pPr>
        <w:pStyle w:val="Messenger"/>
        <w:spacing w:after="0"/>
      </w:pPr>
      <w:r>
        <w:t>4/07</w:t>
      </w:r>
      <w:r>
        <w:tab/>
        <w:t>Catriona Row</w:t>
      </w:r>
    </w:p>
    <w:p w14:paraId="53E2CAB8" w14:textId="77777777" w:rsidR="00D16AAF" w:rsidRDefault="00D16AAF" w:rsidP="00D16AAF">
      <w:pPr>
        <w:pStyle w:val="Messenger"/>
        <w:spacing w:after="0"/>
      </w:pPr>
      <w:r>
        <w:tab/>
        <w:t>Chris Tourgee</w:t>
      </w:r>
    </w:p>
    <w:p w14:paraId="3E87DCB2" w14:textId="77777777" w:rsidR="00D16AAF" w:rsidRDefault="00D16AAF" w:rsidP="00D16AAF">
      <w:pPr>
        <w:pStyle w:val="Messenger"/>
        <w:spacing w:after="0"/>
      </w:pPr>
      <w:r>
        <w:t>4/09</w:t>
      </w:r>
      <w:r>
        <w:tab/>
        <w:t>David Clinkenbeard</w:t>
      </w:r>
    </w:p>
    <w:p w14:paraId="7D2A690F" w14:textId="77777777" w:rsidR="00D16AAF" w:rsidRDefault="00D16AAF" w:rsidP="00D16AAF">
      <w:pPr>
        <w:pStyle w:val="Messenger"/>
        <w:spacing w:after="0"/>
      </w:pPr>
      <w:r>
        <w:tab/>
        <w:t>Bill Gill</w:t>
      </w:r>
    </w:p>
    <w:p w14:paraId="5F0D60D4" w14:textId="77777777" w:rsidR="00D16AAF" w:rsidRDefault="00D16AAF" w:rsidP="00D16AAF">
      <w:pPr>
        <w:pStyle w:val="Messenger"/>
        <w:spacing w:after="0"/>
      </w:pPr>
      <w:r>
        <w:tab/>
        <w:t>Sam Hulbert</w:t>
      </w:r>
    </w:p>
    <w:p w14:paraId="1F4892F0" w14:textId="77777777" w:rsidR="00D16AAF" w:rsidRDefault="00D16AAF" w:rsidP="00D16AAF">
      <w:pPr>
        <w:pStyle w:val="Messenger"/>
        <w:spacing w:after="0"/>
      </w:pPr>
      <w:r>
        <w:t>4/12</w:t>
      </w:r>
      <w:r>
        <w:tab/>
        <w:t>William Finlayson</w:t>
      </w:r>
    </w:p>
    <w:p w14:paraId="3E39C692" w14:textId="77777777" w:rsidR="00D16AAF" w:rsidRDefault="00D16AAF" w:rsidP="00D16AAF">
      <w:pPr>
        <w:pStyle w:val="Messenger"/>
        <w:spacing w:after="0"/>
      </w:pPr>
      <w:r>
        <w:tab/>
        <w:t>John Koch</w:t>
      </w:r>
    </w:p>
    <w:p w14:paraId="4983B085" w14:textId="77777777" w:rsidR="00D16AAF" w:rsidRDefault="00D16AAF" w:rsidP="00D16AAF">
      <w:pPr>
        <w:pStyle w:val="Messenger"/>
        <w:spacing w:after="0"/>
      </w:pPr>
      <w:r>
        <w:tab/>
        <w:t>Cassius Webb</w:t>
      </w:r>
    </w:p>
    <w:p w14:paraId="5C17C438" w14:textId="77777777" w:rsidR="00D16AAF" w:rsidRDefault="00D16AAF" w:rsidP="00D16AAF">
      <w:pPr>
        <w:pStyle w:val="Messenger"/>
        <w:spacing w:after="0"/>
      </w:pPr>
      <w:r>
        <w:t>4/14</w:t>
      </w:r>
      <w:r>
        <w:tab/>
        <w:t>Betsy Fowle</w:t>
      </w:r>
    </w:p>
    <w:p w14:paraId="16CF7362" w14:textId="77777777" w:rsidR="00D16AAF" w:rsidRDefault="00D16AAF" w:rsidP="00D16AAF">
      <w:pPr>
        <w:pStyle w:val="Messenger"/>
        <w:spacing w:after="0"/>
      </w:pPr>
      <w:r>
        <w:tab/>
        <w:t>Jana Kiely</w:t>
      </w:r>
    </w:p>
    <w:p w14:paraId="2F8A44AE" w14:textId="77777777" w:rsidR="00D16AAF" w:rsidRDefault="00D16AAF" w:rsidP="00D16AAF">
      <w:pPr>
        <w:pStyle w:val="Messenger"/>
        <w:spacing w:after="0"/>
      </w:pPr>
      <w:r>
        <w:t>4/15</w:t>
      </w:r>
      <w:r>
        <w:tab/>
        <w:t>Anna Graff</w:t>
      </w:r>
    </w:p>
    <w:p w14:paraId="66798506" w14:textId="77777777" w:rsidR="00D16AAF" w:rsidRDefault="00D16AAF" w:rsidP="00D16AAF">
      <w:pPr>
        <w:pStyle w:val="Messenger"/>
        <w:spacing w:after="0"/>
      </w:pPr>
      <w:r>
        <w:tab/>
        <w:t>Elizabeth Graff</w:t>
      </w:r>
    </w:p>
    <w:p w14:paraId="5EF131C3" w14:textId="77777777" w:rsidR="00D16AAF" w:rsidRDefault="00D16AAF" w:rsidP="00D16AAF">
      <w:pPr>
        <w:pStyle w:val="Messenger"/>
        <w:spacing w:after="0"/>
      </w:pPr>
      <w:r>
        <w:t>4/16</w:t>
      </w:r>
      <w:r>
        <w:tab/>
        <w:t>Bria Frehner</w:t>
      </w:r>
    </w:p>
    <w:p w14:paraId="660EE5F9" w14:textId="77777777" w:rsidR="00D16AAF" w:rsidRDefault="00D16AAF" w:rsidP="00D16AAF">
      <w:pPr>
        <w:pStyle w:val="Messenger"/>
        <w:spacing w:after="0"/>
      </w:pPr>
      <w:r>
        <w:tab/>
        <w:t>Rylan James</w:t>
      </w:r>
    </w:p>
    <w:p w14:paraId="64995D04" w14:textId="77777777" w:rsidR="00D16AAF" w:rsidRDefault="00D16AAF" w:rsidP="00D16AAF">
      <w:pPr>
        <w:pStyle w:val="Messenger"/>
        <w:spacing w:after="0"/>
      </w:pPr>
      <w:r>
        <w:t>4/19</w:t>
      </w:r>
      <w:r>
        <w:tab/>
        <w:t>Morgan Humphrey</w:t>
      </w:r>
    </w:p>
    <w:p w14:paraId="6A92614E" w14:textId="77777777" w:rsidR="00D16AAF" w:rsidRDefault="00D16AAF" w:rsidP="00D16AAF">
      <w:pPr>
        <w:pStyle w:val="Messenger"/>
        <w:spacing w:after="0"/>
      </w:pPr>
      <w:r>
        <w:t>4/20</w:t>
      </w:r>
      <w:r>
        <w:tab/>
        <w:t>Sarah Scott</w:t>
      </w:r>
    </w:p>
    <w:p w14:paraId="0CABDB09" w14:textId="77777777" w:rsidR="00D16AAF" w:rsidRDefault="00D16AAF" w:rsidP="00D16AAF">
      <w:pPr>
        <w:pStyle w:val="Messenger"/>
        <w:spacing w:after="0"/>
      </w:pPr>
      <w:r>
        <w:t>4/21</w:t>
      </w:r>
      <w:r>
        <w:tab/>
        <w:t>Alice Weir</w:t>
      </w:r>
    </w:p>
    <w:p w14:paraId="37FE98C0" w14:textId="77777777" w:rsidR="00D16AAF" w:rsidRDefault="00D16AAF" w:rsidP="00D16AAF">
      <w:pPr>
        <w:pStyle w:val="Messenger"/>
        <w:spacing w:after="0"/>
      </w:pPr>
      <w:r>
        <w:t>4/22</w:t>
      </w:r>
      <w:r>
        <w:tab/>
        <w:t>Josephine Wheeler</w:t>
      </w:r>
    </w:p>
    <w:p w14:paraId="3D36C53B" w14:textId="77777777" w:rsidR="00D16AAF" w:rsidRDefault="00D16AAF" w:rsidP="00D16AAF">
      <w:pPr>
        <w:pStyle w:val="Messenger"/>
        <w:spacing w:after="0"/>
      </w:pPr>
      <w:r>
        <w:t>4/23</w:t>
      </w:r>
      <w:r>
        <w:tab/>
        <w:t>Mary Lynn Griffith</w:t>
      </w:r>
    </w:p>
    <w:p w14:paraId="79394D35" w14:textId="77777777" w:rsidR="00D16AAF" w:rsidRDefault="00D16AAF" w:rsidP="00D16AAF">
      <w:pPr>
        <w:pStyle w:val="Messenger"/>
        <w:spacing w:after="0"/>
      </w:pPr>
      <w:r>
        <w:t>4/27</w:t>
      </w:r>
      <w:r>
        <w:tab/>
        <w:t>Nina Gatto</w:t>
      </w:r>
    </w:p>
    <w:p w14:paraId="2653F639" w14:textId="1EBB86A3" w:rsidR="00D16AAF" w:rsidRDefault="000A7838" w:rsidP="00D16AAF">
      <w:pPr>
        <w:pStyle w:val="Messenger"/>
        <w:spacing w:after="0"/>
      </w:pPr>
      <w:r>
        <w:t>4/27</w:t>
      </w:r>
      <w:r w:rsidR="00D16AAF">
        <w:tab/>
        <w:t>Hayden James</w:t>
      </w:r>
    </w:p>
    <w:p w14:paraId="7E19A7DE" w14:textId="77777777" w:rsidR="00D16AAF" w:rsidRDefault="00D16AAF" w:rsidP="00D16AAF">
      <w:pPr>
        <w:pStyle w:val="Messenger"/>
        <w:spacing w:after="0"/>
      </w:pPr>
      <w:r>
        <w:tab/>
        <w:t>Steve Smillie</w:t>
      </w:r>
    </w:p>
    <w:p w14:paraId="3949F492" w14:textId="77777777" w:rsidR="00D16AAF" w:rsidRDefault="00D16AAF" w:rsidP="00D16AAF">
      <w:pPr>
        <w:pStyle w:val="Messenger"/>
        <w:spacing w:after="0"/>
      </w:pPr>
      <w:r>
        <w:t>4/28</w:t>
      </w:r>
      <w:r>
        <w:tab/>
        <w:t>Colin Fuller</w:t>
      </w:r>
    </w:p>
    <w:p w14:paraId="653867DE" w14:textId="77777777" w:rsidR="00D16AAF" w:rsidRDefault="00D16AAF" w:rsidP="00D16AAF">
      <w:pPr>
        <w:pStyle w:val="Messenger"/>
        <w:spacing w:after="0"/>
      </w:pPr>
      <w:r>
        <w:tab/>
        <w:t>Jeff Fuller</w:t>
      </w:r>
    </w:p>
    <w:p w14:paraId="3FF59FE4" w14:textId="77777777" w:rsidR="00D16AAF" w:rsidRDefault="00D16AAF" w:rsidP="00D16AAF">
      <w:pPr>
        <w:pStyle w:val="Messenger"/>
        <w:spacing w:after="0"/>
      </w:pPr>
      <w:r>
        <w:tab/>
        <w:t>Greg Naudascher</w:t>
      </w:r>
    </w:p>
    <w:p w14:paraId="4D03CB6A" w14:textId="77777777" w:rsidR="00D16AAF" w:rsidRDefault="00D16AAF" w:rsidP="00D16AAF">
      <w:pPr>
        <w:pStyle w:val="Messenger"/>
        <w:spacing w:after="0"/>
      </w:pPr>
      <w:r>
        <w:t>4/29</w:t>
      </w:r>
      <w:r>
        <w:tab/>
        <w:t>Charlie Beyer</w:t>
      </w:r>
    </w:p>
    <w:p w14:paraId="259F7654" w14:textId="77777777" w:rsidR="00D16AAF" w:rsidRDefault="00D16AAF" w:rsidP="00D16AAF">
      <w:pPr>
        <w:pStyle w:val="Messenger"/>
        <w:spacing w:after="0"/>
      </w:pPr>
      <w:r>
        <w:tab/>
        <w:t>Lisa Koziell-Betz</w:t>
      </w:r>
    </w:p>
    <w:p w14:paraId="718B3FAA" w14:textId="77777777" w:rsidR="00D16AAF" w:rsidRDefault="00D16AAF" w:rsidP="00D16AAF">
      <w:pPr>
        <w:pStyle w:val="Messenger"/>
        <w:spacing w:after="0"/>
      </w:pPr>
      <w:r>
        <w:tab/>
        <w:t>Myron Steere</w:t>
      </w:r>
      <w:r>
        <w:tab/>
      </w:r>
    </w:p>
    <w:p w14:paraId="06166415" w14:textId="77777777" w:rsidR="00D16AAF" w:rsidRDefault="00D16AAF" w:rsidP="00D16AAF">
      <w:pPr>
        <w:pStyle w:val="Messenger"/>
        <w:spacing w:after="0"/>
      </w:pPr>
      <w:r>
        <w:t>4/30</w:t>
      </w:r>
      <w:r>
        <w:tab/>
        <w:t>Grace Phillips</w:t>
      </w:r>
    </w:p>
    <w:p w14:paraId="240A2EE8" w14:textId="77777777" w:rsidR="00D16AAF" w:rsidRDefault="00D16AAF" w:rsidP="00D16AAF">
      <w:pPr>
        <w:pStyle w:val="Messenger"/>
        <w:spacing w:after="0"/>
      </w:pPr>
      <w:r>
        <w:tab/>
        <w:t>Joe Schultz</w:t>
      </w:r>
    </w:p>
    <w:p w14:paraId="7E35DAC1" w14:textId="77777777" w:rsidR="00D16AAF" w:rsidRDefault="00D16AAF" w:rsidP="002466D9">
      <w:pPr>
        <w:pStyle w:val="Messenger"/>
        <w:spacing w:after="80"/>
        <w:sectPr w:rsidR="00D16AAF" w:rsidSect="00D16AAF">
          <w:headerReference w:type="even" r:id="rId20"/>
          <w:headerReference w:type="default" r:id="rId21"/>
          <w:type w:val="continuous"/>
          <w:pgSz w:w="12240" w:h="15840"/>
          <w:pgMar w:top="720" w:right="1440" w:bottom="288" w:left="1440" w:header="720" w:footer="720" w:gutter="0"/>
          <w:cols w:num="3" w:space="720"/>
          <w:titlePg/>
          <w:docGrid w:linePitch="360"/>
        </w:sectPr>
      </w:pPr>
    </w:p>
    <w:p w14:paraId="5B3E31CC" w14:textId="472554DF" w:rsidR="00D16AAF" w:rsidRDefault="00D16AAF" w:rsidP="002466D9">
      <w:pPr>
        <w:pStyle w:val="Messenger"/>
        <w:spacing w:after="80"/>
      </w:pPr>
    </w:p>
    <w:p w14:paraId="33BB0DFB" w14:textId="77777777" w:rsidR="00D16AAF" w:rsidRDefault="00D16AAF" w:rsidP="00690339">
      <w:pPr>
        <w:spacing w:after="120"/>
        <w:jc w:val="center"/>
        <w:rPr>
          <w:rFonts w:ascii="Palatino" w:hAnsi="Palatino"/>
          <w:b/>
          <w:sz w:val="32"/>
          <w:szCs w:val="32"/>
        </w:rPr>
      </w:pPr>
    </w:p>
    <w:p w14:paraId="64BF59A0" w14:textId="77777777" w:rsidR="00D16AAF" w:rsidRDefault="00D16AAF" w:rsidP="00690339">
      <w:pPr>
        <w:spacing w:after="120"/>
        <w:jc w:val="center"/>
        <w:rPr>
          <w:rFonts w:ascii="Palatino" w:hAnsi="Palatino"/>
          <w:b/>
          <w:sz w:val="32"/>
          <w:szCs w:val="32"/>
        </w:rPr>
      </w:pPr>
    </w:p>
    <w:p w14:paraId="5D022A30" w14:textId="2A143844" w:rsidR="00690339" w:rsidRPr="00176B76" w:rsidRDefault="00690339" w:rsidP="00690339">
      <w:pPr>
        <w:spacing w:after="120"/>
        <w:jc w:val="center"/>
        <w:rPr>
          <w:rFonts w:ascii="Palatino" w:hAnsi="Palatino"/>
          <w:b/>
          <w:sz w:val="32"/>
          <w:szCs w:val="32"/>
        </w:rPr>
      </w:pPr>
      <w:r w:rsidRPr="00176B76">
        <w:rPr>
          <w:rFonts w:ascii="Palatino" w:hAnsi="Palatino"/>
          <w:b/>
          <w:sz w:val="32"/>
          <w:szCs w:val="32"/>
        </w:rPr>
        <w:lastRenderedPageBreak/>
        <w:t>Book Note</w:t>
      </w:r>
    </w:p>
    <w:p w14:paraId="3E076A08" w14:textId="77777777" w:rsidR="00CA0EAA" w:rsidRDefault="00CA0EAA" w:rsidP="00690339">
      <w:pPr>
        <w:spacing w:after="120"/>
        <w:rPr>
          <w:rFonts w:ascii="Palatino" w:hAnsi="Palatino"/>
          <w:sz w:val="20"/>
          <w:szCs w:val="20"/>
        </w:rPr>
        <w:sectPr w:rsidR="00CA0EAA" w:rsidSect="00D16AAF">
          <w:type w:val="continuous"/>
          <w:pgSz w:w="12240" w:h="15840"/>
          <w:pgMar w:top="720" w:right="1440" w:bottom="288" w:left="1440" w:header="720" w:footer="720" w:gutter="0"/>
          <w:cols w:space="720"/>
          <w:titlePg/>
          <w:docGrid w:linePitch="360"/>
        </w:sectPr>
      </w:pPr>
    </w:p>
    <w:p w14:paraId="37194C9A" w14:textId="3F050115" w:rsidR="00690339" w:rsidRPr="00D23A09" w:rsidRDefault="00690339" w:rsidP="00830E93">
      <w:pPr>
        <w:spacing w:after="240"/>
        <w:rPr>
          <w:rFonts w:ascii="Palatino" w:hAnsi="Palatino"/>
          <w:sz w:val="20"/>
          <w:szCs w:val="20"/>
        </w:rPr>
      </w:pPr>
      <w:r w:rsidRPr="00D23A09">
        <w:rPr>
          <w:rFonts w:ascii="Palatino" w:hAnsi="Palatino"/>
          <w:sz w:val="20"/>
          <w:szCs w:val="20"/>
        </w:rPr>
        <w:t>Most of us who take the Bible seriously but have little or no Greek or Hebrew are frustrated from time to time by reading a passage the sense of which eludes us. “I wish I knew what it really says!” Mostly, the best we can do is read a variety of different translations, and if they have notes about particula</w:t>
      </w:r>
      <w:r>
        <w:rPr>
          <w:rFonts w:ascii="Palatino" w:hAnsi="Palatino"/>
          <w:sz w:val="20"/>
          <w:szCs w:val="20"/>
        </w:rPr>
        <w:t xml:space="preserve">r passages, read those as well. </w:t>
      </w:r>
      <w:r w:rsidRPr="00D23A09">
        <w:rPr>
          <w:rFonts w:ascii="Palatino" w:hAnsi="Palatino"/>
          <w:sz w:val="20"/>
          <w:szCs w:val="20"/>
        </w:rPr>
        <w:t>This is the artillery approach: bracket the true original meaning of the text by shooting over it, under it, and to either side of it.</w:t>
      </w:r>
    </w:p>
    <w:p w14:paraId="609C8FA1" w14:textId="77777777" w:rsidR="00690339" w:rsidRPr="00D23A09" w:rsidRDefault="00690339" w:rsidP="00830E93">
      <w:pPr>
        <w:spacing w:after="240"/>
        <w:rPr>
          <w:rFonts w:ascii="Palatino" w:hAnsi="Palatino"/>
          <w:sz w:val="20"/>
          <w:szCs w:val="20"/>
        </w:rPr>
      </w:pPr>
      <w:r w:rsidRPr="00D23A09">
        <w:rPr>
          <w:rFonts w:ascii="Palatino" w:hAnsi="Palatino"/>
          <w:sz w:val="20"/>
          <w:szCs w:val="20"/>
        </w:rPr>
        <w:t>The first problem, as always, is that languages are not just codes: a word in one language may not have an exact equivalent in any other. It is shaped by the context of the people who use it.</w:t>
      </w:r>
    </w:p>
    <w:p w14:paraId="713EEB9A" w14:textId="77777777" w:rsidR="00690339" w:rsidRPr="00D23A09" w:rsidRDefault="00690339" w:rsidP="00830E93">
      <w:pPr>
        <w:spacing w:after="240"/>
        <w:rPr>
          <w:rFonts w:ascii="Palatino" w:hAnsi="Palatino"/>
          <w:sz w:val="20"/>
          <w:szCs w:val="20"/>
        </w:rPr>
      </w:pPr>
      <w:r w:rsidRPr="00D23A09">
        <w:rPr>
          <w:rFonts w:ascii="Palatino" w:hAnsi="Palatino"/>
          <w:sz w:val="20"/>
          <w:szCs w:val="20"/>
        </w:rPr>
        <w:t>The second problem, in the case of the biblical languages, is that, although biblical Hebrew and Greek do have modern counterparts, they are still the languages of a remote past and of alien civilizations. How are we to take, say, parables about commonplace Palestinian situations of the first century? Or advice about behavior in a Christian community in a Graeco-Roman city?</w:t>
      </w:r>
    </w:p>
    <w:p w14:paraId="15E1642A" w14:textId="77777777" w:rsidR="00690339" w:rsidRPr="00D23A09" w:rsidRDefault="00690339" w:rsidP="00830E93">
      <w:pPr>
        <w:spacing w:after="240"/>
        <w:rPr>
          <w:rFonts w:ascii="Palatino" w:hAnsi="Palatino"/>
          <w:sz w:val="20"/>
          <w:szCs w:val="20"/>
        </w:rPr>
      </w:pPr>
      <w:r w:rsidRPr="00D23A09">
        <w:rPr>
          <w:rFonts w:ascii="Palatino" w:hAnsi="Palatino"/>
          <w:sz w:val="20"/>
          <w:szCs w:val="20"/>
        </w:rPr>
        <w:t>Some aspects of these texts we will never understand, to be sure. We have no access to the passing slang, the subversive digs, the unspoken taboos of those times and places. (I am currently reading Kipling’s stories of British India, and parts of them are mysterious enough!)</w:t>
      </w:r>
    </w:p>
    <w:p w14:paraId="02CC646C" w14:textId="77777777" w:rsidR="00690339" w:rsidRPr="00D23A09" w:rsidRDefault="00690339" w:rsidP="00830E93">
      <w:pPr>
        <w:spacing w:after="240"/>
        <w:rPr>
          <w:rFonts w:ascii="Palatino" w:hAnsi="Palatino"/>
          <w:sz w:val="20"/>
          <w:szCs w:val="20"/>
        </w:rPr>
      </w:pPr>
      <w:r w:rsidRPr="00D23A09">
        <w:rPr>
          <w:rFonts w:ascii="Palatino" w:hAnsi="Palatino"/>
          <w:sz w:val="20"/>
          <w:szCs w:val="20"/>
        </w:rPr>
        <w:t>But some things are accessible to scholars with linguistic fluency, access to other contemporaneous texts, and a sympathetic yet critical ear for what is actually being said.</w:t>
      </w:r>
    </w:p>
    <w:p w14:paraId="76352972" w14:textId="021D29E2" w:rsidR="00690339" w:rsidRPr="00D23A09" w:rsidRDefault="00690339" w:rsidP="00830E93">
      <w:pPr>
        <w:spacing w:after="240"/>
        <w:rPr>
          <w:rFonts w:ascii="Palatino" w:hAnsi="Palatino"/>
          <w:sz w:val="20"/>
          <w:szCs w:val="20"/>
        </w:rPr>
      </w:pPr>
      <w:r w:rsidRPr="00D23A09">
        <w:rPr>
          <w:rFonts w:ascii="Palatino" w:hAnsi="Palatino"/>
          <w:sz w:val="20"/>
          <w:szCs w:val="20"/>
        </w:rPr>
        <w:t xml:space="preserve">I have recently come across </w:t>
      </w:r>
      <w:r w:rsidRPr="00D23A09">
        <w:rPr>
          <w:rFonts w:ascii="Palatino" w:hAnsi="Palatino"/>
          <w:i/>
          <w:sz w:val="20"/>
          <w:szCs w:val="20"/>
        </w:rPr>
        <w:t xml:space="preserve">The New Testament: </w:t>
      </w:r>
      <w:r w:rsidR="0037578A" w:rsidRPr="00D23A09">
        <w:rPr>
          <w:rFonts w:ascii="Palatino" w:hAnsi="Palatino"/>
          <w:i/>
          <w:sz w:val="20"/>
          <w:szCs w:val="20"/>
        </w:rPr>
        <w:t>A</w:t>
      </w:r>
      <w:r w:rsidRPr="00D23A09">
        <w:rPr>
          <w:rFonts w:ascii="Palatino" w:hAnsi="Palatino"/>
          <w:i/>
          <w:sz w:val="20"/>
          <w:szCs w:val="20"/>
        </w:rPr>
        <w:t xml:space="preserve"> Translation, </w:t>
      </w:r>
      <w:r w:rsidRPr="00D23A09">
        <w:rPr>
          <w:rFonts w:ascii="Palatino" w:hAnsi="Palatino"/>
          <w:sz w:val="20"/>
          <w:szCs w:val="20"/>
        </w:rPr>
        <w:t xml:space="preserve">by David Bentley Hart (Yale University Press, 2017). This is a one-person translation, not the product of a committee, like the King James or any of the Revised Standard Version family. His aim, he says, is to translate the text “as if doctrine is not given”—free, that is, of any historical presuppositions of what a text </w:t>
      </w:r>
      <w:r w:rsidRPr="00D23A09">
        <w:rPr>
          <w:rFonts w:ascii="Palatino" w:hAnsi="Palatino"/>
          <w:i/>
          <w:sz w:val="20"/>
          <w:szCs w:val="20"/>
        </w:rPr>
        <w:t>should</w:t>
      </w:r>
      <w:r w:rsidRPr="00D23A09">
        <w:rPr>
          <w:rFonts w:ascii="Palatino" w:hAnsi="Palatino"/>
          <w:sz w:val="20"/>
          <w:szCs w:val="20"/>
        </w:rPr>
        <w:t xml:space="preserve"> mean. He is himself Eastern Orthodox, but thoroughly conversant with the legacy of Western translations, and refers frequently to a word’s usage in Josephus, Philo, and other First-Century Greek writers. But he attempts to give us a better “feel” for the original by sticking as closely as possible to the actual text, even when it makes for clumsy or peculiar English. For most New Testament writers, Greek was a second or third language; the Greek they wrote and spoke was a simplified, commercial lingua franca in the Mediterranean world, not classical Greek. Some of them, for example, mix tenses</w:t>
      </w:r>
      <w:r>
        <w:rPr>
          <w:rFonts w:ascii="Palatino" w:hAnsi="Palatino"/>
          <w:sz w:val="20"/>
          <w:szCs w:val="20"/>
        </w:rPr>
        <w:t xml:space="preserve"> in t</w:t>
      </w:r>
      <w:r w:rsidRPr="00D23A09">
        <w:rPr>
          <w:rFonts w:ascii="Palatino" w:hAnsi="Palatino"/>
          <w:sz w:val="20"/>
          <w:szCs w:val="20"/>
        </w:rPr>
        <w:t xml:space="preserve">he same sentence. Mark 6:1 thus reads, in Hart’s rendering: “And he departed from there, and comes into his native country, and his disciples follow him.” </w:t>
      </w:r>
    </w:p>
    <w:p w14:paraId="7083ECAE" w14:textId="77777777" w:rsidR="00690339" w:rsidRPr="00D23A09" w:rsidRDefault="00690339" w:rsidP="00830E93">
      <w:pPr>
        <w:spacing w:after="240"/>
        <w:rPr>
          <w:rFonts w:ascii="Palatino" w:hAnsi="Palatino"/>
          <w:sz w:val="20"/>
          <w:szCs w:val="20"/>
        </w:rPr>
      </w:pPr>
      <w:r w:rsidRPr="00D23A09">
        <w:rPr>
          <w:rFonts w:ascii="Palatino" w:hAnsi="Palatino"/>
          <w:sz w:val="20"/>
          <w:szCs w:val="20"/>
        </w:rPr>
        <w:t xml:space="preserve">On the other hand, Hart does not stop half way in translating the epithet </w:t>
      </w:r>
      <w:r w:rsidRPr="00D23A09">
        <w:rPr>
          <w:rFonts w:ascii="Palatino" w:hAnsi="Palatino"/>
          <w:i/>
          <w:sz w:val="20"/>
          <w:szCs w:val="20"/>
        </w:rPr>
        <w:t xml:space="preserve">Christos. </w:t>
      </w:r>
      <w:r w:rsidRPr="00D23A09">
        <w:rPr>
          <w:rFonts w:ascii="Palatino" w:hAnsi="Palatino"/>
          <w:sz w:val="20"/>
          <w:szCs w:val="20"/>
        </w:rPr>
        <w:t>Traditional English merely Anglicizes the Greek into “Christ”. Some recent versions give instead the English form of the Hebrew and Aramaic form behind the Greek, “Messiah”. But Hart simply translates the literal meaning of both the Greek and the Hebrew; thus, “Anointed”. Likewise</w:t>
      </w:r>
      <w:r>
        <w:rPr>
          <w:rFonts w:ascii="Palatino" w:hAnsi="Palatino"/>
          <w:sz w:val="20"/>
          <w:szCs w:val="20"/>
        </w:rPr>
        <w:t>,</w:t>
      </w:r>
      <w:r w:rsidRPr="00D23A09">
        <w:rPr>
          <w:rFonts w:ascii="Palatino" w:hAnsi="Palatino"/>
          <w:sz w:val="20"/>
          <w:szCs w:val="20"/>
        </w:rPr>
        <w:t xml:space="preserve"> with the word usually translated “Gospel”; here we have “good tidings”. So Paul’s letter to the Romans begins: “Paul, a slave of the Anointed One Jesus, called an Apostle, having been set apart for God’s good tidings….”</w:t>
      </w:r>
    </w:p>
    <w:p w14:paraId="101BC022" w14:textId="77777777" w:rsidR="00690339" w:rsidRPr="00D23A09" w:rsidRDefault="00690339" w:rsidP="00830E93">
      <w:pPr>
        <w:spacing w:after="240"/>
        <w:rPr>
          <w:rFonts w:ascii="Palatino" w:hAnsi="Palatino"/>
          <w:sz w:val="20"/>
          <w:szCs w:val="20"/>
        </w:rPr>
      </w:pPr>
      <w:r w:rsidRPr="00D23A09">
        <w:rPr>
          <w:rFonts w:ascii="Palatino" w:hAnsi="Palatino"/>
          <w:sz w:val="20"/>
          <w:szCs w:val="20"/>
        </w:rPr>
        <w:t>In one notable instance, Hart decides not to translate at all, but to leave the Greek as it stands. John’s gospel begins: “In the origin there was the Logos, and the Logos was present with God, and the Logos was god [sic]; This one was present with God in the origin.” He explains and justifies his choices at some length in the footnotes and in his “Concluding Scientific Postscript” (either homage to, or a dig at, Kierkegaard). That and the Introduction make for quite lively, sometimes combative but thoughtful, reading. And his translation of Romans is a revelation (as is, for that matter, his translation of Revelation). It is a work that beguiles the reader to devour whole books at a gulp; and you will never see them in quite the same way if you do. As Rowan Williams comments on the jacket, this translation “makes us see with new clarity just what was and is uncomfortably new about the New Testament.”</w:t>
      </w:r>
    </w:p>
    <w:p w14:paraId="46319D4D" w14:textId="77777777" w:rsidR="00CA0EAA" w:rsidRDefault="00CA0EAA" w:rsidP="00830E93">
      <w:pPr>
        <w:spacing w:after="240"/>
        <w:jc w:val="right"/>
        <w:rPr>
          <w:rFonts w:ascii="Palatino" w:hAnsi="Palatino"/>
          <w:i/>
          <w:sz w:val="20"/>
          <w:szCs w:val="20"/>
        </w:rPr>
        <w:sectPr w:rsidR="00CA0EAA" w:rsidSect="00830E93">
          <w:type w:val="continuous"/>
          <w:pgSz w:w="12240" w:h="15840"/>
          <w:pgMar w:top="720" w:right="1440" w:bottom="288" w:left="1440" w:header="720" w:footer="720" w:gutter="0"/>
          <w:cols w:space="720"/>
          <w:titlePg/>
          <w:docGrid w:linePitch="360"/>
        </w:sectPr>
      </w:pPr>
    </w:p>
    <w:p w14:paraId="13A681A4" w14:textId="3D7B81DC" w:rsidR="00690339" w:rsidRPr="00F67DFB" w:rsidRDefault="00690339" w:rsidP="00830E93">
      <w:pPr>
        <w:spacing w:after="240"/>
        <w:jc w:val="right"/>
        <w:rPr>
          <w:rFonts w:ascii="Palatino" w:hAnsi="Palatino"/>
          <w:i/>
          <w:sz w:val="20"/>
          <w:szCs w:val="20"/>
        </w:rPr>
      </w:pPr>
      <w:r w:rsidRPr="00F67DFB">
        <w:rPr>
          <w:rFonts w:ascii="Palatino" w:hAnsi="Palatino"/>
          <w:i/>
          <w:sz w:val="20"/>
          <w:szCs w:val="20"/>
        </w:rPr>
        <w:t>Cassius Webb</w:t>
      </w:r>
    </w:p>
    <w:p w14:paraId="5F91F8F2" w14:textId="77777777" w:rsidR="00830E93" w:rsidRDefault="00830E93" w:rsidP="00FD2859">
      <w:pPr>
        <w:spacing w:after="80"/>
        <w:rPr>
          <w:rFonts w:ascii="Palatino" w:hAnsi="Palatino"/>
          <w:sz w:val="20"/>
        </w:rPr>
        <w:sectPr w:rsidR="00830E93" w:rsidSect="00830E93">
          <w:type w:val="continuous"/>
          <w:pgSz w:w="12240" w:h="15840"/>
          <w:pgMar w:top="720" w:right="1440" w:bottom="288" w:left="1440" w:header="720" w:footer="720" w:gutter="0"/>
          <w:cols w:space="720"/>
          <w:titlePg/>
          <w:docGrid w:linePitch="360"/>
        </w:sectPr>
      </w:pPr>
    </w:p>
    <w:p w14:paraId="3AA9250D" w14:textId="50797BDF" w:rsidR="0094337A" w:rsidRDefault="0094337A" w:rsidP="00FD2859">
      <w:pPr>
        <w:spacing w:after="80"/>
        <w:rPr>
          <w:rFonts w:ascii="Palatino" w:hAnsi="Palatino"/>
          <w:sz w:val="20"/>
        </w:rPr>
      </w:pPr>
    </w:p>
    <w:p w14:paraId="7B78C9F1" w14:textId="77777777" w:rsidR="004F5F5C" w:rsidRDefault="004F5F5C" w:rsidP="00FD2859">
      <w:pPr>
        <w:pStyle w:val="Messenger"/>
        <w:spacing w:after="80"/>
        <w:jc w:val="center"/>
        <w:rPr>
          <w:b/>
          <w:sz w:val="32"/>
          <w:szCs w:val="32"/>
        </w:rPr>
      </w:pPr>
    </w:p>
    <w:p w14:paraId="5ACC6065" w14:textId="77777777" w:rsidR="004F5F5C" w:rsidRDefault="004F5F5C" w:rsidP="00FD2859">
      <w:pPr>
        <w:pStyle w:val="Messenger"/>
        <w:spacing w:after="80"/>
        <w:jc w:val="center"/>
        <w:rPr>
          <w:b/>
          <w:sz w:val="32"/>
          <w:szCs w:val="32"/>
        </w:rPr>
      </w:pPr>
    </w:p>
    <w:p w14:paraId="6A896DE0" w14:textId="77777777" w:rsidR="004F5F5C" w:rsidRDefault="004F5F5C" w:rsidP="00FD2859">
      <w:pPr>
        <w:pStyle w:val="Messenger"/>
        <w:spacing w:after="80"/>
        <w:jc w:val="center"/>
        <w:rPr>
          <w:b/>
          <w:sz w:val="32"/>
          <w:szCs w:val="32"/>
        </w:rPr>
      </w:pPr>
    </w:p>
    <w:p w14:paraId="513E5518" w14:textId="77777777" w:rsidR="004F5F5C" w:rsidRDefault="004F5F5C" w:rsidP="00FD2859">
      <w:pPr>
        <w:pStyle w:val="Messenger"/>
        <w:spacing w:after="80"/>
        <w:jc w:val="center"/>
        <w:rPr>
          <w:b/>
          <w:sz w:val="32"/>
          <w:szCs w:val="32"/>
        </w:rPr>
      </w:pPr>
    </w:p>
    <w:p w14:paraId="10A915DE" w14:textId="55F6E556" w:rsidR="00D53998" w:rsidRPr="006809D6" w:rsidRDefault="00D53998" w:rsidP="00FD2859">
      <w:pPr>
        <w:pStyle w:val="Messenger"/>
        <w:spacing w:after="80"/>
        <w:jc w:val="center"/>
        <w:rPr>
          <w:b/>
          <w:sz w:val="32"/>
          <w:szCs w:val="32"/>
        </w:rPr>
      </w:pPr>
      <w:r w:rsidRPr="006809D6">
        <w:rPr>
          <w:b/>
          <w:sz w:val="32"/>
          <w:szCs w:val="32"/>
        </w:rPr>
        <w:lastRenderedPageBreak/>
        <w:t>Faithful Stewards of God’s Purpose...</w:t>
      </w:r>
      <w:r w:rsidRPr="006809D6">
        <w:rPr>
          <w:i/>
          <w:sz w:val="28"/>
          <w:szCs w:val="28"/>
        </w:rPr>
        <w:t>Here for All, Here for Good</w:t>
      </w:r>
    </w:p>
    <w:p w14:paraId="41B88F02" w14:textId="77777777" w:rsidR="00D53998" w:rsidRPr="00936282" w:rsidRDefault="00D53998" w:rsidP="00FD2859">
      <w:pPr>
        <w:pStyle w:val="Messenger"/>
        <w:spacing w:after="80"/>
        <w:rPr>
          <w:szCs w:val="20"/>
        </w:rPr>
      </w:pPr>
      <w:r w:rsidRPr="00936282">
        <w:rPr>
          <w:szCs w:val="20"/>
        </w:rPr>
        <w:t>During the past two years, your vestry has engaged in ongoing discernment and actions, to involve All Saints’ Church in a major fund-raising capital campaign. Moving forward with our campaign efforts offers each us an opportunity to join together and actively work to achieve God’s purpose in our lives and the lives of others. The capital campaign is an exciting, inclusive call to look to the future of All Saints’. We anticipate the campaign will enable our church to continue to accomplish extraordinary things during the next 100 years!</w:t>
      </w:r>
    </w:p>
    <w:p w14:paraId="605323C1" w14:textId="77777777" w:rsidR="00D53998" w:rsidRPr="00936282" w:rsidRDefault="00D53998" w:rsidP="00FD2859">
      <w:pPr>
        <w:pStyle w:val="Messenger"/>
        <w:spacing w:after="80"/>
        <w:rPr>
          <w:szCs w:val="20"/>
        </w:rPr>
      </w:pPr>
      <w:r w:rsidRPr="00936282">
        <w:rPr>
          <w:szCs w:val="20"/>
        </w:rPr>
        <w:t xml:space="preserve">Throughout the Discernment and Case Study phases of the process, your vestry has been firmly committed to focusing on the importance of the WHY in guiding our decision making. The pragmatic decisions of WHAT we will do and HOW we will accomplish our goals must be firmly grounded in the WHY of God’s vision for us. </w:t>
      </w:r>
    </w:p>
    <w:p w14:paraId="708F8FC2" w14:textId="77777777" w:rsidR="00D53998" w:rsidRPr="00936282" w:rsidRDefault="00D53998" w:rsidP="00FD2859">
      <w:pPr>
        <w:pStyle w:val="Messenger"/>
        <w:spacing w:after="80"/>
        <w:rPr>
          <w:szCs w:val="20"/>
        </w:rPr>
      </w:pPr>
      <w:r w:rsidRPr="00936282">
        <w:rPr>
          <w:szCs w:val="20"/>
        </w:rPr>
        <w:t>The WHY of our decision to embark on the challenge of a capital campaign is based upon beliefs that are key in sustaining our All Saints’ community of faith and serving God for the good of all. These beliefs cluster around several themes that emerged during our cottage meeting discussions a year ago. These four themes include:</w:t>
      </w:r>
    </w:p>
    <w:p w14:paraId="4E8AEDDA" w14:textId="77777777" w:rsidR="00D53998" w:rsidRPr="00936282" w:rsidRDefault="00D53998" w:rsidP="00A851A7">
      <w:pPr>
        <w:pStyle w:val="Messenger"/>
        <w:numPr>
          <w:ilvl w:val="0"/>
          <w:numId w:val="1"/>
        </w:numPr>
        <w:spacing w:after="40"/>
        <w:rPr>
          <w:szCs w:val="20"/>
        </w:rPr>
      </w:pPr>
      <w:r w:rsidRPr="00936282">
        <w:rPr>
          <w:szCs w:val="20"/>
        </w:rPr>
        <w:t>Our desire to join together and participate in inspiring worship and prayer.</w:t>
      </w:r>
    </w:p>
    <w:p w14:paraId="42D39F15" w14:textId="77777777" w:rsidR="00D53998" w:rsidRPr="00936282" w:rsidRDefault="00D53998" w:rsidP="00A851A7">
      <w:pPr>
        <w:pStyle w:val="Messenger"/>
        <w:numPr>
          <w:ilvl w:val="0"/>
          <w:numId w:val="1"/>
        </w:numPr>
        <w:spacing w:after="40"/>
        <w:rPr>
          <w:szCs w:val="20"/>
        </w:rPr>
      </w:pPr>
      <w:r w:rsidRPr="00936282">
        <w:rPr>
          <w:szCs w:val="20"/>
        </w:rPr>
        <w:t xml:space="preserve">Our commitment to fostering a sense of welcome and safe access for all. </w:t>
      </w:r>
    </w:p>
    <w:p w14:paraId="4B8ACF21" w14:textId="77777777" w:rsidR="00D53998" w:rsidRPr="00936282" w:rsidRDefault="00D53998" w:rsidP="00A851A7">
      <w:pPr>
        <w:pStyle w:val="Messenger"/>
        <w:numPr>
          <w:ilvl w:val="0"/>
          <w:numId w:val="1"/>
        </w:numPr>
        <w:spacing w:after="40"/>
        <w:rPr>
          <w:szCs w:val="20"/>
        </w:rPr>
      </w:pPr>
      <w:r w:rsidRPr="00936282">
        <w:rPr>
          <w:szCs w:val="20"/>
        </w:rPr>
        <w:t>Our support and outreach within our parish and our community.</w:t>
      </w:r>
    </w:p>
    <w:p w14:paraId="27391169" w14:textId="77777777" w:rsidR="00D53998" w:rsidRPr="00936282" w:rsidRDefault="00D53998" w:rsidP="00A851A7">
      <w:pPr>
        <w:pStyle w:val="Messenger"/>
        <w:numPr>
          <w:ilvl w:val="0"/>
          <w:numId w:val="1"/>
        </w:numPr>
        <w:spacing w:after="60"/>
        <w:rPr>
          <w:szCs w:val="20"/>
        </w:rPr>
      </w:pPr>
      <w:r w:rsidRPr="00936282">
        <w:rPr>
          <w:szCs w:val="20"/>
        </w:rPr>
        <w:t xml:space="preserve">Our responsibility to serve as faithful stewards of the blessings and resources bestowed on All Saints’. </w:t>
      </w:r>
    </w:p>
    <w:p w14:paraId="535DBC9D" w14:textId="77777777" w:rsidR="00D53998" w:rsidRPr="00936282" w:rsidRDefault="00D53998" w:rsidP="00FD2859">
      <w:pPr>
        <w:pStyle w:val="Messenger"/>
        <w:spacing w:after="80"/>
        <w:rPr>
          <w:szCs w:val="20"/>
        </w:rPr>
      </w:pPr>
      <w:r w:rsidRPr="00936282">
        <w:rPr>
          <w:szCs w:val="20"/>
        </w:rPr>
        <w:t xml:space="preserve">Using these beliefs as a foundation, the vestry reflected on our needs and compiled a list of priorities for funding. These priorities were determined using feedback from the cottage meetings, recommendations from the Building and Grounds Committee, and survey results from the Case Study Report. Proposed projects were shared in the Case Study Report and at annual meeting. </w:t>
      </w:r>
    </w:p>
    <w:p w14:paraId="4C098807" w14:textId="7112E46D" w:rsidR="00D53998" w:rsidRPr="00936282" w:rsidRDefault="00D53998" w:rsidP="00FD2859">
      <w:pPr>
        <w:pStyle w:val="Messenger"/>
        <w:spacing w:after="80"/>
        <w:rPr>
          <w:szCs w:val="20"/>
        </w:rPr>
      </w:pPr>
      <w:r w:rsidRPr="00936282">
        <w:rPr>
          <w:szCs w:val="20"/>
        </w:rPr>
        <w:t xml:space="preserve">During February and March, the Campaign Committee, under the leadership of Jack Calhoun and Rod Falby, </w:t>
      </w:r>
      <w:r w:rsidR="00FD2859">
        <w:rPr>
          <w:szCs w:val="20"/>
        </w:rPr>
        <w:t xml:space="preserve">we </w:t>
      </w:r>
      <w:r w:rsidRPr="00936282">
        <w:rPr>
          <w:szCs w:val="20"/>
        </w:rPr>
        <w:t>continued making preparations for the final fund-raising phase of our campaign. To date, the following have been accomplished:</w:t>
      </w:r>
    </w:p>
    <w:p w14:paraId="24B4494A" w14:textId="77777777" w:rsidR="00D53998" w:rsidRPr="00936282" w:rsidRDefault="00D53998" w:rsidP="00A851A7">
      <w:pPr>
        <w:pStyle w:val="Messenger"/>
        <w:numPr>
          <w:ilvl w:val="0"/>
          <w:numId w:val="2"/>
        </w:numPr>
        <w:spacing w:after="40"/>
        <w:rPr>
          <w:szCs w:val="20"/>
        </w:rPr>
      </w:pPr>
      <w:r w:rsidRPr="00936282">
        <w:rPr>
          <w:szCs w:val="20"/>
        </w:rPr>
        <w:t>During March, about 25 volunteers were recruited and trained to serve as campaign worker members of the Calling Committee. Training of volunteers was conducted by Leslie Pendleton, Consultant, Episcopal Church Foundation. Members of the Calling Committee will be making contacts to arrange visits to the homes of parishioners, during the general solicitation phase of the campaign. Visits will occur during May and June.</w:t>
      </w:r>
    </w:p>
    <w:p w14:paraId="336C6012" w14:textId="77777777" w:rsidR="00D53998" w:rsidRPr="00936282" w:rsidRDefault="00D53998" w:rsidP="00A851A7">
      <w:pPr>
        <w:pStyle w:val="Messenger"/>
        <w:numPr>
          <w:ilvl w:val="0"/>
          <w:numId w:val="2"/>
        </w:numPr>
        <w:spacing w:after="40"/>
        <w:rPr>
          <w:szCs w:val="20"/>
        </w:rPr>
      </w:pPr>
      <w:r w:rsidRPr="00936282">
        <w:rPr>
          <w:szCs w:val="20"/>
        </w:rPr>
        <w:t xml:space="preserve">A campaign brochure has been designed. The brochure includes a description and estimated costs for project priorities and links each project to one of our foundational beliefs. The brochure will be shared during upcoming home visits by the Calling Committee. </w:t>
      </w:r>
    </w:p>
    <w:p w14:paraId="5FAE5141" w14:textId="77777777" w:rsidR="00D53998" w:rsidRPr="00936282" w:rsidRDefault="00D53998" w:rsidP="00FD2859">
      <w:pPr>
        <w:pStyle w:val="Messenger"/>
        <w:numPr>
          <w:ilvl w:val="0"/>
          <w:numId w:val="2"/>
        </w:numPr>
        <w:spacing w:after="80"/>
        <w:rPr>
          <w:szCs w:val="20"/>
        </w:rPr>
      </w:pPr>
      <w:r w:rsidRPr="00936282">
        <w:rPr>
          <w:szCs w:val="20"/>
        </w:rPr>
        <w:t>During late March through April, parishioners may make a gift in advance of the general solicitation phase of the campaign.</w:t>
      </w:r>
    </w:p>
    <w:p w14:paraId="3D7005BA" w14:textId="77777777" w:rsidR="00D53998" w:rsidRPr="00936282" w:rsidRDefault="00D53998" w:rsidP="00FD2859">
      <w:pPr>
        <w:pStyle w:val="Messenger"/>
        <w:spacing w:after="80"/>
        <w:rPr>
          <w:szCs w:val="20"/>
        </w:rPr>
      </w:pPr>
      <w:r>
        <w:rPr>
          <w:szCs w:val="20"/>
        </w:rPr>
        <w:t>W</w:t>
      </w:r>
      <w:r w:rsidRPr="00936282">
        <w:rPr>
          <w:szCs w:val="20"/>
        </w:rPr>
        <w:t>hat’s next…how do you become involved?</w:t>
      </w:r>
    </w:p>
    <w:p w14:paraId="0D98859E" w14:textId="77777777" w:rsidR="00D53998" w:rsidRPr="00936282" w:rsidRDefault="00D53998" w:rsidP="00A851A7">
      <w:pPr>
        <w:pStyle w:val="Messenger"/>
        <w:numPr>
          <w:ilvl w:val="0"/>
          <w:numId w:val="3"/>
        </w:numPr>
        <w:spacing w:after="40"/>
        <w:rPr>
          <w:szCs w:val="20"/>
        </w:rPr>
      </w:pPr>
      <w:r w:rsidRPr="00936282">
        <w:rPr>
          <w:szCs w:val="20"/>
        </w:rPr>
        <w:t>On May 4, the general solicitation phase of the campaign begins with a Kick Off Celebration Dinner. The event is a time to come together in fellowship, as well as an opportunity to share information regarding gifts that have been already received. RSVP information for the Kick Off event will be made available during April.</w:t>
      </w:r>
    </w:p>
    <w:p w14:paraId="2F4AB818" w14:textId="75A11985" w:rsidR="00D53998" w:rsidRDefault="00D53998" w:rsidP="00A851A7">
      <w:pPr>
        <w:pStyle w:val="Messenger"/>
        <w:numPr>
          <w:ilvl w:val="0"/>
          <w:numId w:val="3"/>
        </w:numPr>
        <w:spacing w:after="40"/>
        <w:rPr>
          <w:szCs w:val="20"/>
        </w:rPr>
      </w:pPr>
      <w:r w:rsidRPr="00936282">
        <w:rPr>
          <w:szCs w:val="20"/>
        </w:rPr>
        <w:t xml:space="preserve">During </w:t>
      </w:r>
      <w:r w:rsidR="00031EAA">
        <w:rPr>
          <w:szCs w:val="20"/>
        </w:rPr>
        <w:t xml:space="preserve">April, </w:t>
      </w:r>
      <w:r w:rsidRPr="00936282">
        <w:rPr>
          <w:szCs w:val="20"/>
        </w:rPr>
        <w:t xml:space="preserve">May or June, you’ll be contacted by a member of the Calling Committee, asking to schedule a home visit. The home visit will be an opportunity to: </w:t>
      </w:r>
    </w:p>
    <w:p w14:paraId="60854550" w14:textId="77777777" w:rsidR="00D53998" w:rsidRPr="00936282" w:rsidRDefault="00D53998" w:rsidP="00031EAA">
      <w:pPr>
        <w:pStyle w:val="Messenger"/>
        <w:numPr>
          <w:ilvl w:val="1"/>
          <w:numId w:val="3"/>
        </w:numPr>
        <w:spacing w:after="40"/>
        <w:rPr>
          <w:szCs w:val="20"/>
        </w:rPr>
      </w:pPr>
      <w:r w:rsidRPr="00936282">
        <w:rPr>
          <w:szCs w:val="20"/>
        </w:rPr>
        <w:t xml:space="preserve">Receive information and ask questions about proposed projects. </w:t>
      </w:r>
    </w:p>
    <w:p w14:paraId="73C0EAAC" w14:textId="77777777" w:rsidR="00D53998" w:rsidRPr="00936282" w:rsidRDefault="00D53998" w:rsidP="00031EAA">
      <w:pPr>
        <w:pStyle w:val="Messenger"/>
        <w:numPr>
          <w:ilvl w:val="1"/>
          <w:numId w:val="3"/>
        </w:numPr>
        <w:spacing w:after="40"/>
        <w:rPr>
          <w:szCs w:val="20"/>
        </w:rPr>
      </w:pPr>
      <w:r w:rsidRPr="00936282">
        <w:rPr>
          <w:szCs w:val="20"/>
        </w:rPr>
        <w:t xml:space="preserve">Receive information regarding options for contributing to the funding of projects. Campaign pledges may be made over </w:t>
      </w:r>
    </w:p>
    <w:p w14:paraId="4AF7B5CE" w14:textId="77777777" w:rsidR="00D53998" w:rsidRPr="00936282" w:rsidRDefault="00D53998" w:rsidP="00031EAA">
      <w:pPr>
        <w:pStyle w:val="Messenger"/>
        <w:numPr>
          <w:ilvl w:val="1"/>
          <w:numId w:val="3"/>
        </w:numPr>
        <w:spacing w:after="40"/>
        <w:rPr>
          <w:szCs w:val="20"/>
        </w:rPr>
      </w:pPr>
      <w:r w:rsidRPr="00936282">
        <w:rPr>
          <w:szCs w:val="20"/>
        </w:rPr>
        <w:t>Receive information regarding contributions to an endowment fund, or bequest (such as a planned gift of stock, property, or charitable trust.)</w:t>
      </w:r>
      <w:r>
        <w:rPr>
          <w:szCs w:val="20"/>
        </w:rPr>
        <w:t xml:space="preserve"> </w:t>
      </w:r>
      <w:r w:rsidRPr="00936282">
        <w:rPr>
          <w:szCs w:val="20"/>
        </w:rPr>
        <w:t>These gifts are intended to support All Saints’ during the next 100 years.</w:t>
      </w:r>
    </w:p>
    <w:p w14:paraId="1C067A47" w14:textId="77777777" w:rsidR="00D53998" w:rsidRPr="00936282" w:rsidRDefault="00D53998" w:rsidP="00FD2859">
      <w:pPr>
        <w:pStyle w:val="Messenger"/>
        <w:spacing w:after="80"/>
        <w:rPr>
          <w:szCs w:val="20"/>
        </w:rPr>
      </w:pPr>
      <w:r w:rsidRPr="00936282">
        <w:rPr>
          <w:szCs w:val="20"/>
        </w:rPr>
        <w:t xml:space="preserve">NOW is the opportunity for us to come together in supporting the capital campaign. To meet our campaign goals and fulfill the vision we share for All Saints’, gifts of any amount are appreciated and essential. Please prayerfully consider the role you can play in realizing this vision and supporting our ministries as All Saints’ begins its second century. </w:t>
      </w:r>
    </w:p>
    <w:p w14:paraId="3F8DB27C" w14:textId="77777777" w:rsidR="00D53998" w:rsidRDefault="00D53998" w:rsidP="00FD2859">
      <w:pPr>
        <w:pStyle w:val="Messenger"/>
        <w:spacing w:after="80"/>
        <w:rPr>
          <w:szCs w:val="20"/>
        </w:rPr>
      </w:pPr>
      <w:r w:rsidRPr="00936282">
        <w:rPr>
          <w:szCs w:val="20"/>
        </w:rPr>
        <w:t>No matter how you decide to help…Thank you!</w:t>
      </w:r>
    </w:p>
    <w:p w14:paraId="3A051DD5" w14:textId="77777777" w:rsidR="00D53998" w:rsidRPr="00936282" w:rsidRDefault="00D53998" w:rsidP="00FD2859">
      <w:pPr>
        <w:pStyle w:val="Messenger"/>
        <w:spacing w:after="80"/>
        <w:jc w:val="right"/>
        <w:rPr>
          <w:szCs w:val="20"/>
        </w:rPr>
      </w:pPr>
      <w:r w:rsidRPr="00936282">
        <w:rPr>
          <w:szCs w:val="20"/>
        </w:rPr>
        <w:t xml:space="preserve"> </w:t>
      </w:r>
      <w:r w:rsidRPr="00936282">
        <w:rPr>
          <w:i/>
          <w:szCs w:val="20"/>
        </w:rPr>
        <w:t>Greg Naudascher</w:t>
      </w:r>
      <w:r w:rsidRPr="00936282">
        <w:rPr>
          <w:szCs w:val="20"/>
        </w:rPr>
        <w:t xml:space="preserve">, for the Vestry                                         </w:t>
      </w:r>
    </w:p>
    <w:p w14:paraId="5BFB6245" w14:textId="0BC7A2B2" w:rsidR="00181625" w:rsidRDefault="00181625" w:rsidP="00FD2859">
      <w:pPr>
        <w:pStyle w:val="Messenger"/>
        <w:spacing w:after="80"/>
      </w:pPr>
    </w:p>
    <w:p w14:paraId="0D9EB718" w14:textId="5262BF53" w:rsidR="00181625" w:rsidRDefault="0088388E" w:rsidP="00FD2859">
      <w:pPr>
        <w:spacing w:after="80"/>
        <w:rPr>
          <w:rFonts w:ascii="Palatino" w:hAnsi="Palatino"/>
          <w:sz w:val="20"/>
        </w:rPr>
      </w:pPr>
      <w:r w:rsidRPr="0041055E">
        <w:rPr>
          <w:noProof/>
        </w:rPr>
        <w:lastRenderedPageBreak/>
        <mc:AlternateContent>
          <mc:Choice Requires="wpg">
            <w:drawing>
              <wp:anchor distT="0" distB="0" distL="114300" distR="114300" simplePos="0" relativeHeight="251673600" behindDoc="0" locked="0" layoutInCell="1" allowOverlap="1" wp14:anchorId="1897274F" wp14:editId="2A4B0D03">
                <wp:simplePos x="0" y="0"/>
                <wp:positionH relativeFrom="column">
                  <wp:posOffset>-480961</wp:posOffset>
                </wp:positionH>
                <wp:positionV relativeFrom="paragraph">
                  <wp:posOffset>129315</wp:posOffset>
                </wp:positionV>
                <wp:extent cx="6649085" cy="1390015"/>
                <wp:effectExtent l="0" t="0" r="5715" b="6985"/>
                <wp:wrapSquare wrapText="bothSides"/>
                <wp:docPr id="15"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9085" cy="1390015"/>
                          <a:chOff x="803" y="1480"/>
                          <a:chExt cx="10471" cy="2189"/>
                        </a:xfrm>
                      </wpg:grpSpPr>
                      <wps:wsp>
                        <wps:cNvPr id="16" name="Text Box 147"/>
                        <wps:cNvSpPr txBox="1">
                          <a:spLocks noChangeArrowheads="1"/>
                        </wps:cNvSpPr>
                        <wps:spPr bwMode="auto">
                          <a:xfrm>
                            <a:off x="2814" y="1480"/>
                            <a:ext cx="3060" cy="2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33439" w14:textId="77777777" w:rsidR="003635F5" w:rsidRPr="00BF580D" w:rsidRDefault="003635F5" w:rsidP="003635F5">
                              <w:pPr>
                                <w:rPr>
                                  <w:rFonts w:ascii="Palatino" w:eastAsia="Times New Roman" w:hAnsi="Palatino"/>
                                  <w:sz w:val="20"/>
                                </w:rPr>
                              </w:pPr>
                              <w:r w:rsidRPr="00BF580D">
                                <w:rPr>
                                  <w:rFonts w:ascii="Palatino" w:eastAsia="Times New Roman" w:hAnsi="Palatino"/>
                                  <w:sz w:val="20"/>
                                </w:rPr>
                                <w:t>All Saints’ Church</w:t>
                              </w:r>
                            </w:p>
                            <w:p w14:paraId="06B72C87" w14:textId="77777777" w:rsidR="003635F5" w:rsidRPr="00BF580D" w:rsidRDefault="003635F5" w:rsidP="003635F5">
                              <w:pPr>
                                <w:rPr>
                                  <w:rFonts w:ascii="Palatino" w:eastAsia="Times New Roman" w:hAnsi="Palatino"/>
                                  <w:sz w:val="20"/>
                                </w:rPr>
                              </w:pPr>
                              <w:r w:rsidRPr="00BF580D">
                                <w:rPr>
                                  <w:rFonts w:ascii="Palatino" w:eastAsia="Times New Roman" w:hAnsi="Palatino"/>
                                  <w:sz w:val="20"/>
                                </w:rPr>
                                <w:t>51 Concord Street</w:t>
                              </w:r>
                            </w:p>
                            <w:p w14:paraId="3C33E4E6" w14:textId="77777777" w:rsidR="003635F5" w:rsidRPr="00BF580D" w:rsidRDefault="003635F5" w:rsidP="003635F5">
                              <w:pPr>
                                <w:rPr>
                                  <w:rFonts w:ascii="Palatino" w:eastAsia="Times New Roman" w:hAnsi="Palatino"/>
                                  <w:sz w:val="20"/>
                                </w:rPr>
                              </w:pPr>
                              <w:r w:rsidRPr="00BF580D">
                                <w:rPr>
                                  <w:rFonts w:ascii="Palatino" w:eastAsia="Times New Roman" w:hAnsi="Palatino"/>
                                  <w:sz w:val="20"/>
                                </w:rPr>
                                <w:t>Peterborough NH 03458</w:t>
                              </w:r>
                            </w:p>
                          </w:txbxContent>
                        </wps:txbx>
                        <wps:bodyPr rot="0" vert="horz" wrap="square" lIns="91440" tIns="91440" rIns="91440" bIns="91440" anchor="t" anchorCtr="0" upright="1">
                          <a:noAutofit/>
                        </wps:bodyPr>
                      </wps:wsp>
                      <wps:wsp>
                        <wps:cNvPr id="19" name="Text Box 148"/>
                        <wps:cNvSpPr txBox="1">
                          <a:spLocks noChangeArrowheads="1"/>
                        </wps:cNvSpPr>
                        <wps:spPr bwMode="auto">
                          <a:xfrm>
                            <a:off x="8394" y="1480"/>
                            <a:ext cx="2880" cy="2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5DA80" w14:textId="77777777" w:rsidR="003635F5" w:rsidRPr="00BF580D" w:rsidRDefault="003635F5" w:rsidP="003635F5">
                              <w:pPr>
                                <w:rPr>
                                  <w:rFonts w:ascii="Palatino" w:eastAsia="Times New Roman" w:hAnsi="Palatino"/>
                                  <w:sz w:val="20"/>
                                </w:rPr>
                              </w:pPr>
                              <w:r w:rsidRPr="00BF580D">
                                <w:rPr>
                                  <w:rFonts w:ascii="Palatino" w:eastAsia="Times New Roman" w:hAnsi="Palatino"/>
                                  <w:sz w:val="20"/>
                                </w:rPr>
                                <w:t>Non-Profit Postage Paid</w:t>
                              </w:r>
                            </w:p>
                            <w:p w14:paraId="22AC38FE" w14:textId="77777777" w:rsidR="003635F5" w:rsidRPr="00BF580D" w:rsidRDefault="003635F5" w:rsidP="003635F5">
                              <w:pPr>
                                <w:rPr>
                                  <w:rFonts w:ascii="Palatino" w:eastAsia="Times New Roman" w:hAnsi="Palatino"/>
                                  <w:sz w:val="20"/>
                                </w:rPr>
                              </w:pPr>
                              <w:r w:rsidRPr="00BF580D">
                                <w:rPr>
                                  <w:rFonts w:ascii="Palatino" w:eastAsia="Times New Roman" w:hAnsi="Palatino"/>
                                  <w:sz w:val="20"/>
                                </w:rPr>
                                <w:t>Permit #46</w:t>
                              </w:r>
                            </w:p>
                            <w:p w14:paraId="44132F9B" w14:textId="77777777" w:rsidR="003635F5" w:rsidRPr="00BF580D" w:rsidRDefault="003635F5" w:rsidP="003635F5">
                              <w:pPr>
                                <w:rPr>
                                  <w:rFonts w:ascii="Palatino" w:eastAsia="Times New Roman" w:hAnsi="Palatino"/>
                                  <w:sz w:val="20"/>
                                </w:rPr>
                              </w:pPr>
                              <w:r w:rsidRPr="00BF580D">
                                <w:rPr>
                                  <w:rFonts w:ascii="Palatino" w:eastAsia="Times New Roman" w:hAnsi="Palatino"/>
                                  <w:sz w:val="20"/>
                                </w:rPr>
                                <w:t>Peterborough NH 03458</w:t>
                              </w:r>
                            </w:p>
                            <w:p w14:paraId="2F162427" w14:textId="77777777" w:rsidR="003635F5" w:rsidRPr="00BF580D" w:rsidRDefault="003635F5" w:rsidP="003635F5">
                              <w:pPr>
                                <w:rPr>
                                  <w:rFonts w:ascii="Palatino" w:eastAsia="Times New Roman" w:hAnsi="Palatino"/>
                                  <w:sz w:val="20"/>
                                </w:rPr>
                              </w:pPr>
                            </w:p>
                          </w:txbxContent>
                        </wps:txbx>
                        <wps:bodyPr rot="0" vert="horz" wrap="square" lIns="91440" tIns="91440" rIns="91440" bIns="91440" anchor="t" anchorCtr="0" upright="1">
                          <a:noAutofit/>
                        </wps:bodyPr>
                      </wps:wsp>
                      <pic:pic xmlns:pic="http://schemas.openxmlformats.org/drawingml/2006/picture">
                        <pic:nvPicPr>
                          <pic:cNvPr id="20" name="Picture 2" descr="scan0010"/>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03" y="1480"/>
                            <a:ext cx="1920" cy="21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897274F" id="Group 275" o:spid="_x0000_s1040" style="position:absolute;margin-left:-37.85pt;margin-top:10.2pt;width:523.55pt;height:109.45pt;z-index:251673600" coordorigin="803,1480" coordsize="10471,21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">
                <v:shape id="Text Box 147" o:spid="_x0000_s1041" type="#_x0000_t202" style="position:absolute;left:2814;top:1480;width:3060;height:21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" filled="f" stroked="f">
                  <v:textbox inset=",7.2pt,,7.2pt">
                    <w:txbxContent>
                      <w:p w14:paraId="27C33439" w14:textId="77777777" w:rsidR="003635F5" w:rsidRPr="00BF580D" w:rsidRDefault="003635F5" w:rsidP="003635F5">
                        <w:pPr>
                          <w:rPr>
                            <w:rFonts w:ascii="Palatino" w:eastAsia="Times New Roman" w:hAnsi="Palatino"/>
                            <w:sz w:val="20"/>
                          </w:rPr>
                        </w:pPr>
                        <w:r w:rsidRPr="00BF580D">
                          <w:rPr>
                            <w:rFonts w:ascii="Palatino" w:eastAsia="Times New Roman" w:hAnsi="Palatino"/>
                            <w:sz w:val="20"/>
                          </w:rPr>
                          <w:t>All Saints’ Church</w:t>
                        </w:r>
                      </w:p>
                      <w:p w14:paraId="06B72C87" w14:textId="77777777" w:rsidR="003635F5" w:rsidRPr="00BF580D" w:rsidRDefault="003635F5" w:rsidP="003635F5">
                        <w:pPr>
                          <w:rPr>
                            <w:rFonts w:ascii="Palatino" w:eastAsia="Times New Roman" w:hAnsi="Palatino"/>
                            <w:sz w:val="20"/>
                          </w:rPr>
                        </w:pPr>
                        <w:r w:rsidRPr="00BF580D">
                          <w:rPr>
                            <w:rFonts w:ascii="Palatino" w:eastAsia="Times New Roman" w:hAnsi="Palatino"/>
                            <w:sz w:val="20"/>
                          </w:rPr>
                          <w:t>51 Concord Street</w:t>
                        </w:r>
                      </w:p>
                      <w:p w14:paraId="3C33E4E6" w14:textId="77777777" w:rsidR="003635F5" w:rsidRPr="00BF580D" w:rsidRDefault="003635F5" w:rsidP="003635F5">
                        <w:pPr>
                          <w:rPr>
                            <w:rFonts w:ascii="Palatino" w:eastAsia="Times New Roman" w:hAnsi="Palatino"/>
                            <w:sz w:val="20"/>
                          </w:rPr>
                        </w:pPr>
                        <w:r w:rsidRPr="00BF580D">
                          <w:rPr>
                            <w:rFonts w:ascii="Palatino" w:eastAsia="Times New Roman" w:hAnsi="Palatino"/>
                            <w:sz w:val="20"/>
                          </w:rPr>
                          <w:t>Peterborough NH 03458</w:t>
                        </w:r>
                      </w:p>
                    </w:txbxContent>
                  </v:textbox>
                </v:shape>
                <v:shape id="Text Box 148" o:spid="_x0000_s1042" type="#_x0000_t202" style="position:absolute;left:8394;top:1480;width:2880;height:21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" filled="f" stroked="f">
                  <v:textbox inset=",7.2pt,,7.2pt">
                    <w:txbxContent>
                      <w:p w14:paraId="3255DA80" w14:textId="77777777" w:rsidR="003635F5" w:rsidRPr="00BF580D" w:rsidRDefault="003635F5" w:rsidP="003635F5">
                        <w:pPr>
                          <w:rPr>
                            <w:rFonts w:ascii="Palatino" w:eastAsia="Times New Roman" w:hAnsi="Palatino"/>
                            <w:sz w:val="20"/>
                          </w:rPr>
                        </w:pPr>
                        <w:r w:rsidRPr="00BF580D">
                          <w:rPr>
                            <w:rFonts w:ascii="Palatino" w:eastAsia="Times New Roman" w:hAnsi="Palatino"/>
                            <w:sz w:val="20"/>
                          </w:rPr>
                          <w:t>Non-Profit Postage Paid</w:t>
                        </w:r>
                      </w:p>
                      <w:p w14:paraId="22AC38FE" w14:textId="77777777" w:rsidR="003635F5" w:rsidRPr="00BF580D" w:rsidRDefault="003635F5" w:rsidP="003635F5">
                        <w:pPr>
                          <w:rPr>
                            <w:rFonts w:ascii="Palatino" w:eastAsia="Times New Roman" w:hAnsi="Palatino"/>
                            <w:sz w:val="20"/>
                          </w:rPr>
                        </w:pPr>
                        <w:r w:rsidRPr="00BF580D">
                          <w:rPr>
                            <w:rFonts w:ascii="Palatino" w:eastAsia="Times New Roman" w:hAnsi="Palatino"/>
                            <w:sz w:val="20"/>
                          </w:rPr>
                          <w:t>Permit #46</w:t>
                        </w:r>
                      </w:p>
                      <w:p w14:paraId="44132F9B" w14:textId="77777777" w:rsidR="003635F5" w:rsidRPr="00BF580D" w:rsidRDefault="003635F5" w:rsidP="003635F5">
                        <w:pPr>
                          <w:rPr>
                            <w:rFonts w:ascii="Palatino" w:eastAsia="Times New Roman" w:hAnsi="Palatino"/>
                            <w:sz w:val="20"/>
                          </w:rPr>
                        </w:pPr>
                        <w:r w:rsidRPr="00BF580D">
                          <w:rPr>
                            <w:rFonts w:ascii="Palatino" w:eastAsia="Times New Roman" w:hAnsi="Palatino"/>
                            <w:sz w:val="20"/>
                          </w:rPr>
                          <w:t>Peterborough NH 03458</w:t>
                        </w:r>
                      </w:p>
                      <w:p w14:paraId="2F162427" w14:textId="77777777" w:rsidR="003635F5" w:rsidRPr="00BF580D" w:rsidRDefault="003635F5" w:rsidP="003635F5">
                        <w:pPr>
                          <w:rPr>
                            <w:rFonts w:ascii="Palatino" w:eastAsia="Times New Roman" w:hAnsi="Palatino"/>
                            <w:sz w:val="20"/>
                          </w:rPr>
                        </w:pPr>
                      </w:p>
                    </w:txbxContent>
                  </v:textbox>
                </v:shape>
                <v:shape id="Picture 2" o:spid="_x0000_s1043" type="#_x0000_t75" alt="scan0010" style="position:absolute;left:803;top:1480;width:1920;height:21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">
                  <v:imagedata r:id="rId23" o:title="scan0010"/>
                  <o:lock v:ext="edit" aspectratio="f"/>
                </v:shape>
                <w10:wrap type="square"/>
              </v:group>
            </w:pict>
          </mc:Fallback>
        </mc:AlternateContent>
      </w:r>
    </w:p>
    <w:p w14:paraId="562A61C4" w14:textId="5617BC80" w:rsidR="00E8495E" w:rsidRPr="0041055E" w:rsidRDefault="00E8495E" w:rsidP="00FD2859">
      <w:pPr>
        <w:pStyle w:val="Messenger"/>
        <w:spacing w:after="80"/>
      </w:pPr>
    </w:p>
    <w:p w14:paraId="0F15BFE1" w14:textId="23E74791" w:rsidR="00457798" w:rsidRPr="0041055E" w:rsidRDefault="00457798" w:rsidP="00FD2859">
      <w:pPr>
        <w:pStyle w:val="Messenger"/>
        <w:spacing w:after="80"/>
      </w:pPr>
    </w:p>
    <w:p w14:paraId="6ADBCA55" w14:textId="2A02BE66" w:rsidR="00457798" w:rsidRPr="0041055E" w:rsidRDefault="00457798" w:rsidP="00FD2859">
      <w:pPr>
        <w:pStyle w:val="Messenger"/>
        <w:spacing w:after="80"/>
      </w:pPr>
    </w:p>
    <w:p w14:paraId="1C4F4D1C" w14:textId="6247B8FC" w:rsidR="00463F83" w:rsidRPr="0041055E" w:rsidRDefault="003F4C7B" w:rsidP="00FD2859">
      <w:pPr>
        <w:pStyle w:val="Messenger"/>
        <w:spacing w:after="80"/>
      </w:pPr>
    </w:p>
    <w:p w14:paraId="251D0689" w14:textId="65907382" w:rsidR="00457798" w:rsidRPr="0041055E" w:rsidRDefault="00457798" w:rsidP="00FD2859">
      <w:pPr>
        <w:pStyle w:val="Messenger"/>
        <w:spacing w:after="80"/>
      </w:pPr>
    </w:p>
    <w:p w14:paraId="71AC35D7" w14:textId="31B4C9FB" w:rsidR="00457798" w:rsidRPr="0041055E" w:rsidRDefault="00457798" w:rsidP="00FD2859">
      <w:pPr>
        <w:pStyle w:val="Messenger"/>
        <w:spacing w:after="80"/>
      </w:pPr>
    </w:p>
    <w:p w14:paraId="7FB57487" w14:textId="6F4450C8" w:rsidR="00457798" w:rsidRPr="0041055E" w:rsidRDefault="00457798" w:rsidP="00FD2859">
      <w:pPr>
        <w:pStyle w:val="Messenger"/>
        <w:spacing w:after="80"/>
      </w:pPr>
    </w:p>
    <w:p w14:paraId="2ADBFEAC" w14:textId="54C5C342" w:rsidR="00457798" w:rsidRPr="0041055E" w:rsidRDefault="00457798" w:rsidP="00FD2859">
      <w:pPr>
        <w:pStyle w:val="Messenger"/>
        <w:spacing w:after="80"/>
      </w:pPr>
    </w:p>
    <w:p w14:paraId="41E08C59" w14:textId="5E751636" w:rsidR="00457798" w:rsidRPr="0041055E" w:rsidRDefault="00457798" w:rsidP="00FD2859">
      <w:pPr>
        <w:pStyle w:val="Messenger"/>
        <w:spacing w:after="80"/>
      </w:pPr>
    </w:p>
    <w:p w14:paraId="4CE1F453" w14:textId="136704C6" w:rsidR="00457798" w:rsidRPr="0041055E" w:rsidRDefault="00457798" w:rsidP="00FD2859">
      <w:pPr>
        <w:pStyle w:val="Messenger"/>
        <w:spacing w:after="80"/>
      </w:pPr>
    </w:p>
    <w:p w14:paraId="722ED3A1" w14:textId="0979AE12" w:rsidR="00457798" w:rsidRPr="0041055E" w:rsidRDefault="00457798" w:rsidP="00FD2859">
      <w:pPr>
        <w:pStyle w:val="Messenger"/>
        <w:spacing w:after="80"/>
      </w:pPr>
    </w:p>
    <w:p w14:paraId="1C178F48" w14:textId="4EE06D1C" w:rsidR="00457798" w:rsidRPr="0041055E" w:rsidRDefault="00457798" w:rsidP="00FD2859">
      <w:pPr>
        <w:pStyle w:val="Messenger"/>
        <w:spacing w:after="80"/>
      </w:pPr>
    </w:p>
    <w:p w14:paraId="0BFF4156" w14:textId="77777777" w:rsidR="0094337A" w:rsidRDefault="0094337A" w:rsidP="00FD2859">
      <w:pPr>
        <w:pStyle w:val="Messenger"/>
        <w:spacing w:after="80"/>
        <w:jc w:val="center"/>
        <w:rPr>
          <w:b/>
          <w:sz w:val="32"/>
          <w:szCs w:val="32"/>
        </w:rPr>
      </w:pPr>
    </w:p>
    <w:p w14:paraId="1BBA7B8E" w14:textId="77777777" w:rsidR="0094337A" w:rsidRDefault="0094337A" w:rsidP="00FD2859">
      <w:pPr>
        <w:pStyle w:val="Messenger"/>
        <w:spacing w:after="80"/>
        <w:jc w:val="center"/>
        <w:rPr>
          <w:b/>
          <w:sz w:val="32"/>
          <w:szCs w:val="32"/>
        </w:rPr>
      </w:pPr>
    </w:p>
    <w:p w14:paraId="7CA2568F" w14:textId="5A7A2A6D" w:rsidR="00731B25" w:rsidRPr="00731B25" w:rsidRDefault="00731B25" w:rsidP="00FD2859">
      <w:pPr>
        <w:pStyle w:val="Messenger"/>
        <w:spacing w:after="80"/>
        <w:jc w:val="center"/>
        <w:rPr>
          <w:b/>
          <w:sz w:val="32"/>
          <w:szCs w:val="32"/>
        </w:rPr>
      </w:pPr>
      <w:r>
        <w:rPr>
          <w:b/>
          <w:sz w:val="32"/>
          <w:szCs w:val="32"/>
        </w:rPr>
        <w:t>Editor’s Note</w:t>
      </w:r>
    </w:p>
    <w:p w14:paraId="72889E27" w14:textId="77777777" w:rsidR="00731B25" w:rsidRDefault="00731B25" w:rsidP="00FD2859">
      <w:pPr>
        <w:pStyle w:val="Messenger"/>
        <w:spacing w:after="80"/>
      </w:pPr>
    </w:p>
    <w:p w14:paraId="78165C5A" w14:textId="77777777" w:rsidR="00731B25" w:rsidRDefault="00731B25" w:rsidP="00FD2859">
      <w:pPr>
        <w:pStyle w:val="Messenger"/>
        <w:spacing w:after="80"/>
        <w:sectPr w:rsidR="00731B25" w:rsidSect="00D16AAF">
          <w:type w:val="continuous"/>
          <w:pgSz w:w="12240" w:h="15840"/>
          <w:pgMar w:top="720" w:right="1440" w:bottom="288" w:left="1440" w:header="720" w:footer="720" w:gutter="0"/>
          <w:cols w:space="720"/>
          <w:titlePg/>
          <w:docGrid w:linePitch="360"/>
        </w:sectPr>
      </w:pPr>
    </w:p>
    <w:p w14:paraId="73771E2C" w14:textId="77777777" w:rsidR="00AD04EF" w:rsidRDefault="00E6291B" w:rsidP="00B52AAD">
      <w:pPr>
        <w:pStyle w:val="Messenger"/>
        <w:spacing w:after="80"/>
      </w:pPr>
      <w:r>
        <w:t xml:space="preserve">Another April, another </w:t>
      </w:r>
      <w:r w:rsidR="00176988">
        <w:t xml:space="preserve">new </w:t>
      </w:r>
      <w:r>
        <w:t xml:space="preserve">Volume of </w:t>
      </w:r>
      <w:r>
        <w:rPr>
          <w:i/>
        </w:rPr>
        <w:t xml:space="preserve">The </w:t>
      </w:r>
      <w:r w:rsidRPr="00F9282B">
        <w:rPr>
          <w:i/>
        </w:rPr>
        <w:t>Messenger</w:t>
      </w:r>
      <w:r w:rsidR="00F9282B">
        <w:t>. This is Number 1 of Volume IX—we started this newsletter in April 2010 and have published ten or 1</w:t>
      </w:r>
      <w:r w:rsidR="00176988">
        <w:t xml:space="preserve">1 issues each year since then. I give thanks for </w:t>
      </w:r>
      <w:r w:rsidR="00F9282B">
        <w:t xml:space="preserve">the hundreds of blessed Saints who have written, proofread, edited, and published </w:t>
      </w:r>
      <w:r w:rsidR="00F9282B">
        <w:rPr>
          <w:i/>
        </w:rPr>
        <w:t xml:space="preserve">The </w:t>
      </w:r>
      <w:r w:rsidR="00F9282B" w:rsidRPr="00F9282B">
        <w:rPr>
          <w:i/>
        </w:rPr>
        <w:t>Messenger</w:t>
      </w:r>
      <w:r w:rsidR="00F9282B">
        <w:t xml:space="preserve"> over the years. On my computer I have 16 photos taken from our first birthday party</w:t>
      </w:r>
      <w:r w:rsidR="00176988">
        <w:t xml:space="preserve"> in 2011…I wish I could print them all here. The cake had candles positioned to say “73,” for that’s how many volunteers had helped that year. By 2015 over 150 of us had contributed, and that’s when I stopped keeping track. The theme of this month’s </w:t>
      </w:r>
      <w:r w:rsidR="00176988">
        <w:rPr>
          <w:i/>
        </w:rPr>
        <w:t>Messenger</w:t>
      </w:r>
      <w:r w:rsidR="00176988">
        <w:t xml:space="preserve"> is “Spreading the Word,” and I’</w:t>
      </w:r>
      <w:r w:rsidR="00AD04EF">
        <w:t xml:space="preserve">d say that our newsletter helps us do that. Every story, every announcement in every issue of </w:t>
      </w:r>
      <w:r w:rsidR="00AD04EF">
        <w:rPr>
          <w:i/>
        </w:rPr>
        <w:t>The Messenger</w:t>
      </w:r>
      <w:r w:rsidR="00AD04EF">
        <w:t xml:space="preserve"> is a testament to the faith in action of our church. We have much to be grateful for.</w:t>
      </w:r>
    </w:p>
    <w:p w14:paraId="1DFBC7A2" w14:textId="0D3FB602" w:rsidR="00D424BA" w:rsidRDefault="00D424BA" w:rsidP="00B52AAD">
      <w:pPr>
        <w:pStyle w:val="Messenger"/>
        <w:spacing w:after="80"/>
      </w:pPr>
      <w:r>
        <w:t xml:space="preserve">In this issue, </w:t>
      </w:r>
      <w:r w:rsidR="00AD04EF">
        <w:t xml:space="preserve">Jamie reminds us that we are an Easter people who have life and hope to bring to the world. Sandi anticipates her ordination to </w:t>
      </w:r>
      <w:r w:rsidR="00AD04EF">
        <w:t xml:space="preserve">the priesthood on April 14, praying that her hands and heart bring God’s love to those she serves. </w:t>
      </w:r>
      <w:r w:rsidR="00123BB6">
        <w:t xml:space="preserve">Madelyn tells us what’s going on </w:t>
      </w:r>
      <w:r>
        <w:t xml:space="preserve">with the vestry, </w:t>
      </w:r>
      <w:r w:rsidR="008C2708">
        <w:t>Boo writes of her profound experience of the love of God at All Saints’</w:t>
      </w:r>
      <w:r>
        <w:t xml:space="preserve">, and Cassius both invites us to learn more about Jonathan Daniels and also writes of an exciting translation of the New Testament. </w:t>
      </w:r>
    </w:p>
    <w:p w14:paraId="5A38B972" w14:textId="2C0D0A12" w:rsidR="00D424BA" w:rsidRDefault="00D424BA" w:rsidP="00B52AAD">
      <w:pPr>
        <w:pStyle w:val="Messenger"/>
        <w:spacing w:after="80"/>
      </w:pPr>
      <w:r>
        <w:t>Greg brings us up to date on our upcoming capital campaign and Nina invites all interested folk to April 22 training for the Healing Prayer Ministry. Poems by Alma and Andy and a recognition of Saints’ Days complete this issue.</w:t>
      </w:r>
    </w:p>
    <w:p w14:paraId="2713C5BF" w14:textId="0040F6C1" w:rsidR="00B52AAD" w:rsidRDefault="00B52AAD" w:rsidP="00B52AAD">
      <w:pPr>
        <w:pStyle w:val="Messenger"/>
        <w:spacing w:after="80"/>
      </w:pPr>
      <w:r w:rsidRPr="00F9282B">
        <w:t>Please</w:t>
      </w:r>
      <w:r>
        <w:t xml:space="preserve"> send your comments, columns and suggestions to me at </w:t>
      </w:r>
      <w:hyperlink r:id="rId24" w:history="1">
        <w:r w:rsidRPr="00DC0387">
          <w:rPr>
            <w:rStyle w:val="Hyperlink"/>
          </w:rPr>
          <w:t>chow6569@gmail.com</w:t>
        </w:r>
      </w:hyperlink>
      <w:r w:rsidR="00C658E1">
        <w:t xml:space="preserve">. </w:t>
      </w:r>
      <w:r w:rsidRPr="0041055E">
        <w:t>The theme for May will be “Growing in Fait</w:t>
      </w:r>
      <w:r>
        <w:t>h. The deadline will be April 18</w:t>
      </w:r>
      <w:r w:rsidRPr="0041055E">
        <w:t>.</w:t>
      </w:r>
    </w:p>
    <w:p w14:paraId="2A606C0B" w14:textId="34BB3866" w:rsidR="00B52AAD" w:rsidRDefault="00B52AAD" w:rsidP="00B52AAD">
      <w:pPr>
        <w:pStyle w:val="Messenger"/>
        <w:spacing w:after="80"/>
      </w:pPr>
      <w:r>
        <w:t>With much gratitude and great joy,</w:t>
      </w:r>
    </w:p>
    <w:p w14:paraId="0D6F65B1" w14:textId="038786DD" w:rsidR="00B52AAD" w:rsidRPr="00B52AAD" w:rsidRDefault="00B52AAD" w:rsidP="00B52AAD">
      <w:pPr>
        <w:pStyle w:val="Messenger"/>
        <w:spacing w:after="80"/>
        <w:rPr>
          <w:i/>
        </w:rPr>
      </w:pPr>
      <w:r>
        <w:rPr>
          <w:i/>
        </w:rPr>
        <w:t>Christine</w:t>
      </w:r>
    </w:p>
    <w:p w14:paraId="60448512" w14:textId="77777777" w:rsidR="00B52AAD" w:rsidRDefault="00B52AAD" w:rsidP="00FD2859">
      <w:pPr>
        <w:pStyle w:val="Messenger"/>
        <w:spacing w:after="80"/>
      </w:pPr>
    </w:p>
    <w:p w14:paraId="4FC2278B" w14:textId="3C95F77F" w:rsidR="00B52AAD" w:rsidRDefault="00B52AAD" w:rsidP="00FD2859">
      <w:pPr>
        <w:pStyle w:val="Messenger"/>
        <w:spacing w:after="80"/>
        <w:sectPr w:rsidR="00B52AAD" w:rsidSect="00FB251D">
          <w:type w:val="continuous"/>
          <w:pgSz w:w="12240" w:h="15840"/>
          <w:pgMar w:top="720" w:right="1440" w:bottom="288" w:left="1440" w:header="720" w:footer="720" w:gutter="0"/>
          <w:cols w:num="2" w:space="720"/>
          <w:titlePg/>
          <w:docGrid w:linePitch="360"/>
        </w:sectPr>
      </w:pPr>
    </w:p>
    <w:p w14:paraId="17ED1901" w14:textId="0CE1DC03" w:rsidR="00457798" w:rsidRPr="0041055E" w:rsidRDefault="00457798" w:rsidP="00FD2859">
      <w:pPr>
        <w:pStyle w:val="Messenger"/>
        <w:spacing w:after="80"/>
      </w:pPr>
    </w:p>
    <w:sectPr w:rsidR="00457798" w:rsidRPr="0041055E" w:rsidSect="00FB251D">
      <w:type w:val="continuous"/>
      <w:pgSz w:w="12240" w:h="15840"/>
      <w:pgMar w:top="720" w:right="1440" w:bottom="28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7041F3" w14:textId="77777777" w:rsidR="003F4C7B" w:rsidRDefault="003F4C7B" w:rsidP="00816994">
      <w:r>
        <w:separator/>
      </w:r>
    </w:p>
  </w:endnote>
  <w:endnote w:type="continuationSeparator" w:id="0">
    <w:p w14:paraId="56AAA802" w14:textId="77777777" w:rsidR="003F4C7B" w:rsidRDefault="003F4C7B" w:rsidP="00816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w:panose1 w:val="00000000000000000000"/>
    <w:charset w:val="4D"/>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Helvetica">
    <w:panose1 w:val="00000000000000000000"/>
    <w:charset w:val="00"/>
    <w:family w:val="auto"/>
    <w:pitch w:val="variable"/>
    <w:sig w:usb0="E00002FF" w:usb1="5000785B" w:usb2="00000000" w:usb3="00000000" w:csb0="0000019F" w:csb1="00000000"/>
  </w:font>
  <w:font w:name="Hoefler Text">
    <w:panose1 w:val="02030602050506020203"/>
    <w:charset w:val="4D"/>
    <w:family w:val="roman"/>
    <w:pitch w:val="variable"/>
    <w:sig w:usb0="800002FF" w:usb1="5000204B" w:usb2="00000004" w:usb3="00000000" w:csb0="00000197" w:csb1="00000000"/>
  </w:font>
  <w:font w:name="Minion Pro">
    <w:panose1 w:val="020B0604020202020204"/>
    <w:charset w:val="4D"/>
    <w:family w:val="roman"/>
    <w:notTrueType/>
    <w:pitch w:val="default"/>
    <w:sig w:usb0="00000003" w:usb1="00000000" w:usb2="00000000" w:usb3="00000000" w:csb0="00000001" w:csb1="00000000"/>
  </w:font>
  <w:font w:name="Myanmar MN">
    <w:panose1 w:val="02020600050405020304"/>
    <w:charset w:val="00"/>
    <w:family w:val="roman"/>
    <w:pitch w:val="variable"/>
    <w:sig w:usb0="80100003" w:usb1="00002040" w:usb2="000004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962885" w14:textId="77777777" w:rsidR="003F4C7B" w:rsidRDefault="003F4C7B" w:rsidP="00816994">
      <w:r>
        <w:separator/>
      </w:r>
    </w:p>
  </w:footnote>
  <w:footnote w:type="continuationSeparator" w:id="0">
    <w:p w14:paraId="7449927E" w14:textId="77777777" w:rsidR="003F4C7B" w:rsidRDefault="003F4C7B" w:rsidP="008169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63361" w14:textId="77777777" w:rsidR="00D16AAF" w:rsidRDefault="00D16AAF" w:rsidP="00FA62E0">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DDD373" w14:textId="77777777" w:rsidR="00D16AAF" w:rsidRDefault="00D16AAF" w:rsidP="0081699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D2F98" w14:textId="77777777" w:rsidR="00D16AAF" w:rsidRPr="00A62258" w:rsidRDefault="00D16AAF" w:rsidP="00816994">
    <w:pPr>
      <w:pStyle w:val="Header"/>
      <w:framePr w:wrap="none" w:vAnchor="text" w:hAnchor="page" w:x="10822" w:y="1"/>
      <w:rPr>
        <w:rStyle w:val="PageNumber"/>
        <w:rFonts w:ascii="Palatino" w:hAnsi="Palatino"/>
        <w:sz w:val="22"/>
        <w:szCs w:val="22"/>
      </w:rPr>
    </w:pPr>
    <w:r w:rsidRPr="00A62258">
      <w:rPr>
        <w:rStyle w:val="PageNumber"/>
        <w:rFonts w:ascii="Palatino" w:hAnsi="Palatino"/>
        <w:sz w:val="22"/>
        <w:szCs w:val="22"/>
      </w:rPr>
      <w:fldChar w:fldCharType="begin"/>
    </w:r>
    <w:r w:rsidRPr="00A62258">
      <w:rPr>
        <w:rStyle w:val="PageNumber"/>
        <w:rFonts w:ascii="Palatino" w:hAnsi="Palatino"/>
        <w:sz w:val="22"/>
        <w:szCs w:val="22"/>
      </w:rPr>
      <w:instrText xml:space="preserve">PAGE  </w:instrText>
    </w:r>
    <w:r w:rsidRPr="00A62258">
      <w:rPr>
        <w:rStyle w:val="PageNumber"/>
        <w:rFonts w:ascii="Palatino" w:hAnsi="Palatino"/>
        <w:sz w:val="22"/>
        <w:szCs w:val="22"/>
      </w:rPr>
      <w:fldChar w:fldCharType="separate"/>
    </w:r>
    <w:r>
      <w:rPr>
        <w:rStyle w:val="PageNumber"/>
        <w:rFonts w:ascii="Palatino" w:hAnsi="Palatino"/>
        <w:noProof/>
        <w:sz w:val="22"/>
        <w:szCs w:val="22"/>
      </w:rPr>
      <w:t>2</w:t>
    </w:r>
    <w:r w:rsidRPr="00A62258">
      <w:rPr>
        <w:rStyle w:val="PageNumber"/>
        <w:rFonts w:ascii="Palatino" w:hAnsi="Palatino"/>
        <w:sz w:val="22"/>
        <w:szCs w:val="22"/>
      </w:rPr>
      <w:fldChar w:fldCharType="end"/>
    </w:r>
  </w:p>
  <w:p w14:paraId="00D7D0C2" w14:textId="77777777" w:rsidR="00D16AAF" w:rsidRDefault="00D16AAF" w:rsidP="00816994">
    <w:pPr>
      <w:pStyle w:val="Header"/>
      <w:ind w:right="360"/>
      <w:rPr>
        <w:rFonts w:ascii="Palatino" w:hAnsi="Palatino"/>
        <w:i/>
        <w:sz w:val="22"/>
        <w:szCs w:val="22"/>
      </w:rPr>
    </w:pPr>
    <w:r>
      <w:rPr>
        <w:rFonts w:ascii="Palatino" w:hAnsi="Palatino"/>
        <w:sz w:val="22"/>
        <w:szCs w:val="22"/>
      </w:rPr>
      <w:t>April 2018</w:t>
    </w:r>
    <w:r w:rsidRPr="00A62258">
      <w:rPr>
        <w:rFonts w:ascii="Palatino" w:hAnsi="Palatino"/>
        <w:sz w:val="22"/>
        <w:szCs w:val="22"/>
      </w:rPr>
      <w:tab/>
    </w:r>
    <w:r w:rsidRPr="00A62258">
      <w:rPr>
        <w:rFonts w:ascii="Palatino" w:hAnsi="Palatino"/>
        <w:i/>
        <w:sz w:val="22"/>
        <w:szCs w:val="22"/>
      </w:rPr>
      <w:t>The Messenger</w:t>
    </w:r>
  </w:p>
  <w:p w14:paraId="727063BD" w14:textId="77777777" w:rsidR="00D16AAF" w:rsidRPr="00A62258" w:rsidRDefault="00D16AAF" w:rsidP="00816994">
    <w:pPr>
      <w:pStyle w:val="Header"/>
      <w:ind w:right="360"/>
      <w:rPr>
        <w:rFonts w:ascii="Palatino" w:hAnsi="Palatino"/>
        <w:i/>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19175" w14:textId="77777777" w:rsidR="00816994" w:rsidRDefault="00816994" w:rsidP="00FA62E0">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966A1B" w14:textId="77777777" w:rsidR="00816994" w:rsidRDefault="00816994" w:rsidP="00816994">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D2CE1" w14:textId="77777777" w:rsidR="00816994" w:rsidRPr="00A62258" w:rsidRDefault="00816994" w:rsidP="00816994">
    <w:pPr>
      <w:pStyle w:val="Header"/>
      <w:framePr w:wrap="none" w:vAnchor="text" w:hAnchor="page" w:x="10822" w:y="1"/>
      <w:rPr>
        <w:rStyle w:val="PageNumber"/>
        <w:rFonts w:ascii="Palatino" w:hAnsi="Palatino"/>
        <w:sz w:val="22"/>
        <w:szCs w:val="22"/>
      </w:rPr>
    </w:pPr>
    <w:r w:rsidRPr="00A62258">
      <w:rPr>
        <w:rStyle w:val="PageNumber"/>
        <w:rFonts w:ascii="Palatino" w:hAnsi="Palatino"/>
        <w:sz w:val="22"/>
        <w:szCs w:val="22"/>
      </w:rPr>
      <w:fldChar w:fldCharType="begin"/>
    </w:r>
    <w:r w:rsidRPr="00A62258">
      <w:rPr>
        <w:rStyle w:val="PageNumber"/>
        <w:rFonts w:ascii="Palatino" w:hAnsi="Palatino"/>
        <w:sz w:val="22"/>
        <w:szCs w:val="22"/>
      </w:rPr>
      <w:instrText xml:space="preserve">PAGE  </w:instrText>
    </w:r>
    <w:r w:rsidRPr="00A62258">
      <w:rPr>
        <w:rStyle w:val="PageNumber"/>
        <w:rFonts w:ascii="Palatino" w:hAnsi="Palatino"/>
        <w:sz w:val="22"/>
        <w:szCs w:val="22"/>
      </w:rPr>
      <w:fldChar w:fldCharType="separate"/>
    </w:r>
    <w:r w:rsidR="006239EF">
      <w:rPr>
        <w:rStyle w:val="PageNumber"/>
        <w:rFonts w:ascii="Palatino" w:hAnsi="Palatino"/>
        <w:noProof/>
        <w:sz w:val="22"/>
        <w:szCs w:val="22"/>
      </w:rPr>
      <w:t>2</w:t>
    </w:r>
    <w:r w:rsidRPr="00A62258">
      <w:rPr>
        <w:rStyle w:val="PageNumber"/>
        <w:rFonts w:ascii="Palatino" w:hAnsi="Palatino"/>
        <w:sz w:val="22"/>
        <w:szCs w:val="22"/>
      </w:rPr>
      <w:fldChar w:fldCharType="end"/>
    </w:r>
  </w:p>
  <w:p w14:paraId="51BC2B12" w14:textId="11B9BEE0" w:rsidR="00816994" w:rsidRDefault="00E026C1" w:rsidP="00816994">
    <w:pPr>
      <w:pStyle w:val="Header"/>
      <w:ind w:right="360"/>
      <w:rPr>
        <w:rFonts w:ascii="Palatino" w:hAnsi="Palatino"/>
        <w:i/>
        <w:sz w:val="22"/>
        <w:szCs w:val="22"/>
      </w:rPr>
    </w:pPr>
    <w:r>
      <w:rPr>
        <w:rFonts w:ascii="Palatino" w:hAnsi="Palatino"/>
        <w:sz w:val="22"/>
        <w:szCs w:val="22"/>
      </w:rPr>
      <w:t>April 2018</w:t>
    </w:r>
    <w:r w:rsidR="00A62258" w:rsidRPr="00A62258">
      <w:rPr>
        <w:rFonts w:ascii="Palatino" w:hAnsi="Palatino"/>
        <w:sz w:val="22"/>
        <w:szCs w:val="22"/>
      </w:rPr>
      <w:tab/>
    </w:r>
    <w:r w:rsidR="00A62258" w:rsidRPr="00A62258">
      <w:rPr>
        <w:rFonts w:ascii="Palatino" w:hAnsi="Palatino"/>
        <w:i/>
        <w:sz w:val="22"/>
        <w:szCs w:val="22"/>
      </w:rPr>
      <w:t>The Messenger</w:t>
    </w:r>
  </w:p>
  <w:p w14:paraId="1DDC3F64" w14:textId="77777777" w:rsidR="008D03B5" w:rsidRPr="00A62258" w:rsidRDefault="008D03B5" w:rsidP="00816994">
    <w:pPr>
      <w:pStyle w:val="Header"/>
      <w:ind w:right="360"/>
      <w:rPr>
        <w:rFonts w:ascii="Palatino" w:hAnsi="Palatino"/>
        <w: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A9265C"/>
    <w:multiLevelType w:val="hybridMultilevel"/>
    <w:tmpl w:val="B98CD0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6CD67C3"/>
    <w:multiLevelType w:val="hybridMultilevel"/>
    <w:tmpl w:val="C0168D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0246CCD"/>
    <w:multiLevelType w:val="hybridMultilevel"/>
    <w:tmpl w:val="9A7067E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CFA"/>
    <w:rsid w:val="00031EAA"/>
    <w:rsid w:val="00051C0C"/>
    <w:rsid w:val="0005709C"/>
    <w:rsid w:val="000A7838"/>
    <w:rsid w:val="000C00C6"/>
    <w:rsid w:val="000C5419"/>
    <w:rsid w:val="00107B80"/>
    <w:rsid w:val="00116778"/>
    <w:rsid w:val="00120F3D"/>
    <w:rsid w:val="00123BB6"/>
    <w:rsid w:val="00125992"/>
    <w:rsid w:val="0017639B"/>
    <w:rsid w:val="00176988"/>
    <w:rsid w:val="00181625"/>
    <w:rsid w:val="00195E59"/>
    <w:rsid w:val="001C0C61"/>
    <w:rsid w:val="001E4C84"/>
    <w:rsid w:val="002244A8"/>
    <w:rsid w:val="002466D9"/>
    <w:rsid w:val="00254BFC"/>
    <w:rsid w:val="002D56C3"/>
    <w:rsid w:val="00305504"/>
    <w:rsid w:val="00305555"/>
    <w:rsid w:val="00325CAB"/>
    <w:rsid w:val="00334137"/>
    <w:rsid w:val="003635F5"/>
    <w:rsid w:val="00371D80"/>
    <w:rsid w:val="0037578A"/>
    <w:rsid w:val="00386FC8"/>
    <w:rsid w:val="003A7A78"/>
    <w:rsid w:val="003C3A2B"/>
    <w:rsid w:val="003C6458"/>
    <w:rsid w:val="003E2A8D"/>
    <w:rsid w:val="003F4C7B"/>
    <w:rsid w:val="0041055E"/>
    <w:rsid w:val="0041299F"/>
    <w:rsid w:val="00414C1D"/>
    <w:rsid w:val="00452A70"/>
    <w:rsid w:val="00457798"/>
    <w:rsid w:val="00464EFB"/>
    <w:rsid w:val="004735F7"/>
    <w:rsid w:val="004F09C8"/>
    <w:rsid w:val="004F5F5C"/>
    <w:rsid w:val="0055745A"/>
    <w:rsid w:val="00563A11"/>
    <w:rsid w:val="005A7766"/>
    <w:rsid w:val="005C0175"/>
    <w:rsid w:val="005C75F0"/>
    <w:rsid w:val="00612BA4"/>
    <w:rsid w:val="0061589F"/>
    <w:rsid w:val="006239EF"/>
    <w:rsid w:val="00671BA5"/>
    <w:rsid w:val="00690339"/>
    <w:rsid w:val="00692C93"/>
    <w:rsid w:val="006B04C6"/>
    <w:rsid w:val="006C6E81"/>
    <w:rsid w:val="006D62E8"/>
    <w:rsid w:val="00716BEA"/>
    <w:rsid w:val="0072516D"/>
    <w:rsid w:val="00731B25"/>
    <w:rsid w:val="00762B69"/>
    <w:rsid w:val="007849F6"/>
    <w:rsid w:val="00786CFF"/>
    <w:rsid w:val="007911F1"/>
    <w:rsid w:val="007A206C"/>
    <w:rsid w:val="007B1882"/>
    <w:rsid w:val="007E0254"/>
    <w:rsid w:val="007E2D92"/>
    <w:rsid w:val="00816994"/>
    <w:rsid w:val="00830E93"/>
    <w:rsid w:val="008608D6"/>
    <w:rsid w:val="00882F96"/>
    <w:rsid w:val="0088388E"/>
    <w:rsid w:val="008C2708"/>
    <w:rsid w:val="008D03B5"/>
    <w:rsid w:val="008D5718"/>
    <w:rsid w:val="008D7EF0"/>
    <w:rsid w:val="008E7CFA"/>
    <w:rsid w:val="00913590"/>
    <w:rsid w:val="0094337A"/>
    <w:rsid w:val="00973FEF"/>
    <w:rsid w:val="009B4697"/>
    <w:rsid w:val="009F717F"/>
    <w:rsid w:val="00A24A07"/>
    <w:rsid w:val="00A270E6"/>
    <w:rsid w:val="00A62258"/>
    <w:rsid w:val="00A70540"/>
    <w:rsid w:val="00A7576A"/>
    <w:rsid w:val="00A851A7"/>
    <w:rsid w:val="00A971E7"/>
    <w:rsid w:val="00AA58D6"/>
    <w:rsid w:val="00AD04EF"/>
    <w:rsid w:val="00AE6F5A"/>
    <w:rsid w:val="00B40289"/>
    <w:rsid w:val="00B43ADF"/>
    <w:rsid w:val="00B43C65"/>
    <w:rsid w:val="00B50FCA"/>
    <w:rsid w:val="00B528D5"/>
    <w:rsid w:val="00B52AAD"/>
    <w:rsid w:val="00B6355D"/>
    <w:rsid w:val="00B848DC"/>
    <w:rsid w:val="00BA106A"/>
    <w:rsid w:val="00BA5EF1"/>
    <w:rsid w:val="00BC015D"/>
    <w:rsid w:val="00BC75BF"/>
    <w:rsid w:val="00BC7F72"/>
    <w:rsid w:val="00BE6BA8"/>
    <w:rsid w:val="00C17B1C"/>
    <w:rsid w:val="00C346FF"/>
    <w:rsid w:val="00C44FBB"/>
    <w:rsid w:val="00C602BB"/>
    <w:rsid w:val="00C658E1"/>
    <w:rsid w:val="00C91CC4"/>
    <w:rsid w:val="00C9733E"/>
    <w:rsid w:val="00CA0EAA"/>
    <w:rsid w:val="00CE69B7"/>
    <w:rsid w:val="00D0546F"/>
    <w:rsid w:val="00D16AAF"/>
    <w:rsid w:val="00D32A27"/>
    <w:rsid w:val="00D3504A"/>
    <w:rsid w:val="00D424BA"/>
    <w:rsid w:val="00D43655"/>
    <w:rsid w:val="00D47BCA"/>
    <w:rsid w:val="00D53998"/>
    <w:rsid w:val="00DD54CE"/>
    <w:rsid w:val="00E026C1"/>
    <w:rsid w:val="00E37926"/>
    <w:rsid w:val="00E57633"/>
    <w:rsid w:val="00E6291B"/>
    <w:rsid w:val="00E80830"/>
    <w:rsid w:val="00E8495E"/>
    <w:rsid w:val="00F448DB"/>
    <w:rsid w:val="00F52E7D"/>
    <w:rsid w:val="00F5666B"/>
    <w:rsid w:val="00F641E3"/>
    <w:rsid w:val="00F76CB2"/>
    <w:rsid w:val="00F9282B"/>
    <w:rsid w:val="00FB251D"/>
    <w:rsid w:val="00FD2859"/>
    <w:rsid w:val="00FE3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9428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ssenger">
    <w:name w:val="Messenger"/>
    <w:basedOn w:val="Normal"/>
    <w:qFormat/>
    <w:rsid w:val="003C6458"/>
    <w:pPr>
      <w:spacing w:after="120"/>
    </w:pPr>
    <w:rPr>
      <w:rFonts w:ascii="Palatino" w:hAnsi="Palatino"/>
      <w:sz w:val="20"/>
    </w:rPr>
  </w:style>
  <w:style w:type="character" w:styleId="Hyperlink">
    <w:name w:val="Hyperlink"/>
    <w:basedOn w:val="DefaultParagraphFont"/>
    <w:uiPriority w:val="99"/>
    <w:rsid w:val="00414C1D"/>
    <w:rPr>
      <w:color w:val="0000FF"/>
      <w:u w:val="single"/>
    </w:rPr>
  </w:style>
  <w:style w:type="paragraph" w:styleId="Header">
    <w:name w:val="header"/>
    <w:basedOn w:val="Normal"/>
    <w:link w:val="HeaderChar"/>
    <w:uiPriority w:val="99"/>
    <w:unhideWhenUsed/>
    <w:rsid w:val="00816994"/>
    <w:pPr>
      <w:tabs>
        <w:tab w:val="center" w:pos="4680"/>
        <w:tab w:val="right" w:pos="9360"/>
      </w:tabs>
    </w:pPr>
  </w:style>
  <w:style w:type="character" w:customStyle="1" w:styleId="HeaderChar">
    <w:name w:val="Header Char"/>
    <w:basedOn w:val="DefaultParagraphFont"/>
    <w:link w:val="Header"/>
    <w:uiPriority w:val="99"/>
    <w:rsid w:val="00816994"/>
  </w:style>
  <w:style w:type="character" w:styleId="PageNumber">
    <w:name w:val="page number"/>
    <w:basedOn w:val="DefaultParagraphFont"/>
    <w:uiPriority w:val="99"/>
    <w:semiHidden/>
    <w:unhideWhenUsed/>
    <w:rsid w:val="00816994"/>
  </w:style>
  <w:style w:type="paragraph" w:styleId="Footer">
    <w:name w:val="footer"/>
    <w:basedOn w:val="Normal"/>
    <w:link w:val="FooterChar"/>
    <w:uiPriority w:val="99"/>
    <w:unhideWhenUsed/>
    <w:rsid w:val="00816994"/>
    <w:pPr>
      <w:tabs>
        <w:tab w:val="center" w:pos="4680"/>
        <w:tab w:val="right" w:pos="9360"/>
      </w:tabs>
    </w:pPr>
  </w:style>
  <w:style w:type="character" w:customStyle="1" w:styleId="FooterChar">
    <w:name w:val="Footer Char"/>
    <w:basedOn w:val="DefaultParagraphFont"/>
    <w:link w:val="Footer"/>
    <w:uiPriority w:val="99"/>
    <w:rsid w:val="00816994"/>
  </w:style>
  <w:style w:type="paragraph" w:styleId="Subtitle">
    <w:name w:val="Subtitle"/>
    <w:basedOn w:val="Normal"/>
    <w:next w:val="Normal"/>
    <w:link w:val="SubtitleChar"/>
    <w:uiPriority w:val="11"/>
    <w:qFormat/>
    <w:rsid w:val="00BC7F72"/>
    <w:pPr>
      <w:numPr>
        <w:ilvl w:val="1"/>
      </w:numPr>
      <w:spacing w:after="180"/>
    </w:pPr>
    <w:rPr>
      <w:rFonts w:ascii="Palatino Linotype" w:eastAsia="Times New Roman" w:hAnsi="Palatino Linotype" w:cs="Times New Roman"/>
      <w:b/>
      <w:i/>
      <w:iCs/>
      <w:color w:val="000000"/>
      <w:spacing w:val="15"/>
    </w:rPr>
  </w:style>
  <w:style w:type="character" w:customStyle="1" w:styleId="SubtitleChar">
    <w:name w:val="Subtitle Char"/>
    <w:basedOn w:val="DefaultParagraphFont"/>
    <w:link w:val="Subtitle"/>
    <w:uiPriority w:val="11"/>
    <w:rsid w:val="00BC7F72"/>
    <w:rPr>
      <w:rFonts w:ascii="Palatino Linotype" w:eastAsia="Times New Roman" w:hAnsi="Palatino Linotype" w:cs="Times New Roman"/>
      <w:b/>
      <w:i/>
      <w:iCs/>
      <w:color w:val="000000"/>
      <w:spacing w:val="15"/>
    </w:rPr>
  </w:style>
  <w:style w:type="character" w:styleId="Strong">
    <w:name w:val="Strong"/>
    <w:basedOn w:val="DefaultParagraphFont"/>
    <w:uiPriority w:val="22"/>
    <w:qFormat/>
    <w:rsid w:val="000C5419"/>
    <w:rPr>
      <w:b/>
      <w:bCs/>
    </w:rPr>
  </w:style>
  <w:style w:type="character" w:styleId="UnresolvedMention">
    <w:name w:val="Unresolved Mention"/>
    <w:basedOn w:val="DefaultParagraphFont"/>
    <w:uiPriority w:val="99"/>
    <w:rsid w:val="00B52AA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admin@allsaintsnh.org"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png"/><Relationship Id="rId12" Type="http://schemas.openxmlformats.org/officeDocument/2006/relationships/hyperlink" Target="mailto:revjamie@allsaintsnh.org" TargetMode="External"/><Relationship Id="rId17" Type="http://schemas.openxmlformats.org/officeDocument/2006/relationships/image" Target="media/image6.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dmin@allsaintsnh.org" TargetMode="External"/><Relationship Id="rId24" Type="http://schemas.openxmlformats.org/officeDocument/2006/relationships/hyperlink" Target="mailto:chow6569@gmail.com"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revjamie@allsaintsnh.org" TargetMode="External"/><Relationship Id="rId22"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ibook/Library/Group%20Containers/UBF8T346G9.Office/User%20Content.localized/Templates.localized/Messeng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Messenger.dotx</Template>
  <TotalTime>2</TotalTime>
  <Pages>8</Pages>
  <Words>2999</Words>
  <Characters>17100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Howe</dc:creator>
  <cp:keywords/>
  <dc:description/>
  <cp:lastModifiedBy>Microsoft Office User</cp:lastModifiedBy>
  <cp:revision>2</cp:revision>
  <cp:lastPrinted>2018-03-17T13:46:00Z</cp:lastPrinted>
  <dcterms:created xsi:type="dcterms:W3CDTF">2018-03-20T13:38:00Z</dcterms:created>
  <dcterms:modified xsi:type="dcterms:W3CDTF">2018-03-20T13:38:00Z</dcterms:modified>
</cp:coreProperties>
</file>